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2CE9" w14:textId="076A4A80" w:rsidR="00FB7F50" w:rsidRPr="002245BE" w:rsidRDefault="002579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579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57980">
        <w:rPr>
          <w:sz w:val="22"/>
          <w:szCs w:val="22"/>
        </w:rPr>
        <w:t>2026-05-08</w:t>
      </w:r>
    </w:p>
    <w:p w14:paraId="1A099F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6B81A0C" w14:textId="77777777" w:rsidR="00257980" w:rsidRPr="00257980" w:rsidRDefault="00257980" w:rsidP="00FB7F50">
      <w:pPr>
        <w:spacing w:after="40"/>
        <w:rPr>
          <w:b/>
          <w:bCs/>
          <w:sz w:val="22"/>
          <w:szCs w:val="22"/>
        </w:rPr>
      </w:pPr>
      <w:r w:rsidRPr="00257980">
        <w:rPr>
          <w:b/>
          <w:bCs/>
          <w:sz w:val="22"/>
          <w:szCs w:val="22"/>
        </w:rPr>
        <w:t>Akademia Górniczo - Hutnicza</w:t>
      </w:r>
    </w:p>
    <w:p w14:paraId="40E0AFB2" w14:textId="77777777" w:rsidR="00257980" w:rsidRPr="00257980" w:rsidRDefault="00257980" w:rsidP="00FB7F50">
      <w:pPr>
        <w:spacing w:after="40"/>
        <w:rPr>
          <w:b/>
          <w:bCs/>
          <w:sz w:val="22"/>
          <w:szCs w:val="22"/>
        </w:rPr>
      </w:pPr>
      <w:r w:rsidRPr="00257980">
        <w:rPr>
          <w:b/>
          <w:bCs/>
          <w:sz w:val="22"/>
          <w:szCs w:val="22"/>
        </w:rPr>
        <w:t>im. Stanisława Staszica w Krakowie</w:t>
      </w:r>
    </w:p>
    <w:p w14:paraId="7E367FBF" w14:textId="06C1123D" w:rsidR="00FB7F50" w:rsidRPr="002245BE" w:rsidRDefault="00257980" w:rsidP="00FB7F50">
      <w:pPr>
        <w:spacing w:after="40"/>
        <w:rPr>
          <w:b/>
          <w:bCs/>
          <w:sz w:val="22"/>
          <w:szCs w:val="22"/>
        </w:rPr>
      </w:pPr>
      <w:r w:rsidRPr="00257980">
        <w:rPr>
          <w:b/>
          <w:bCs/>
          <w:sz w:val="22"/>
          <w:szCs w:val="22"/>
        </w:rPr>
        <w:t>Dział Zamówień Publicznych</w:t>
      </w:r>
    </w:p>
    <w:p w14:paraId="0BCFD074" w14:textId="14CCD361" w:rsidR="00FB7F50" w:rsidRPr="002245BE" w:rsidRDefault="00257980" w:rsidP="00FB7F50">
      <w:pPr>
        <w:rPr>
          <w:sz w:val="22"/>
          <w:szCs w:val="22"/>
        </w:rPr>
      </w:pPr>
      <w:r w:rsidRPr="002579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57980">
        <w:rPr>
          <w:sz w:val="22"/>
          <w:szCs w:val="22"/>
        </w:rPr>
        <w:t>30</w:t>
      </w:r>
    </w:p>
    <w:p w14:paraId="3E7CB49A" w14:textId="45F52988" w:rsidR="00FB7F50" w:rsidRPr="002245BE" w:rsidRDefault="00257980" w:rsidP="00FB7F50">
      <w:pPr>
        <w:rPr>
          <w:sz w:val="22"/>
          <w:szCs w:val="22"/>
        </w:rPr>
      </w:pPr>
      <w:r w:rsidRPr="002579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57980">
        <w:rPr>
          <w:sz w:val="22"/>
          <w:szCs w:val="22"/>
        </w:rPr>
        <w:t>Kraków</w:t>
      </w:r>
    </w:p>
    <w:p w14:paraId="5129563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DCF61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57980" w:rsidRPr="00607F9B" w14:paraId="394125C8" w14:textId="77777777" w:rsidTr="009851C2">
        <w:trPr>
          <w:trHeight w:val="638"/>
        </w:trPr>
        <w:tc>
          <w:tcPr>
            <w:tcW w:w="959" w:type="dxa"/>
          </w:tcPr>
          <w:p w14:paraId="1DDABC36" w14:textId="77777777" w:rsidR="00257980" w:rsidRPr="00607F9B" w:rsidRDefault="00257980" w:rsidP="009851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7316DE" w14:textId="2B8192EA" w:rsidR="00257980" w:rsidRPr="00607F9B" w:rsidRDefault="00257980" w:rsidP="009851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579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579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7980">
              <w:rPr>
                <w:b/>
                <w:bCs/>
                <w:sz w:val="22"/>
                <w:szCs w:val="22"/>
              </w:rPr>
              <w:t>Wynajem i serwis mat wejściowych w obiektach Miasteczka Studenckiego AGH - KC-DE-zp.25.138.2026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7DE9370" w14:textId="24EDD9B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7980" w14:paraId="285BF406" w14:textId="77777777" w:rsidTr="009851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311EEB9" w14:textId="18C91DA8" w:rsidR="00257980" w:rsidRPr="0079728F" w:rsidRDefault="00257980" w:rsidP="009851C2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9728F">
              <w:rPr>
                <w:b/>
                <w:sz w:val="22"/>
                <w:szCs w:val="22"/>
                <w:lang w:val="en-US"/>
              </w:rPr>
              <w:t>MultiClean</w:t>
            </w:r>
            <w:proofErr w:type="spellEnd"/>
            <w:r w:rsidRPr="0079728F">
              <w:rPr>
                <w:b/>
                <w:sz w:val="22"/>
                <w:szCs w:val="22"/>
                <w:lang w:val="en-US"/>
              </w:rPr>
              <w:t xml:space="preserve"> Lorenc Sp. K.</w:t>
            </w:r>
          </w:p>
          <w:p w14:paraId="42000812" w14:textId="46132B67" w:rsidR="00257980" w:rsidRPr="0079728F" w:rsidRDefault="00257980" w:rsidP="009851C2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79728F">
              <w:rPr>
                <w:bCs/>
                <w:sz w:val="22"/>
                <w:szCs w:val="22"/>
                <w:lang w:val="en-US"/>
              </w:rPr>
              <w:t>Polska</w:t>
            </w:r>
            <w:r w:rsidRPr="0079728F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79728F">
              <w:rPr>
                <w:bCs/>
                <w:sz w:val="22"/>
                <w:szCs w:val="22"/>
                <w:lang w:val="en-US"/>
              </w:rPr>
              <w:t>114</w:t>
            </w:r>
            <w:r w:rsidRPr="0079728F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164284B7" w14:textId="3F9BA518" w:rsidR="00257980" w:rsidRPr="009F0E5C" w:rsidRDefault="00257980" w:rsidP="009851C2">
            <w:pPr>
              <w:jc w:val="both"/>
              <w:rPr>
                <w:bCs/>
                <w:sz w:val="22"/>
                <w:szCs w:val="22"/>
              </w:rPr>
            </w:pPr>
            <w:r w:rsidRPr="00257980">
              <w:rPr>
                <w:bCs/>
                <w:sz w:val="22"/>
                <w:szCs w:val="22"/>
              </w:rPr>
              <w:t>60-401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7980">
              <w:rPr>
                <w:bCs/>
                <w:sz w:val="22"/>
                <w:szCs w:val="22"/>
              </w:rPr>
              <w:t>Poznań</w:t>
            </w:r>
          </w:p>
          <w:p w14:paraId="10EA22B8" w14:textId="77777777" w:rsidR="00257980" w:rsidRPr="00D26ED6" w:rsidRDefault="00257980" w:rsidP="0098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42B634" w14:textId="5369B503" w:rsidR="00257980" w:rsidRDefault="00257980" w:rsidP="009851C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57980">
              <w:rPr>
                <w:sz w:val="22"/>
                <w:szCs w:val="22"/>
              </w:rPr>
              <w:t>Wynajem i serwis mat wejściowych w obiektach Miasteczka Studenckiego AGH - KC-DE-zp.25.138.2026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75495B2" w14:textId="7D4345BD" w:rsidR="00257980" w:rsidRPr="00D26ED6" w:rsidRDefault="00257980" w:rsidP="009851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7980">
              <w:rPr>
                <w:b/>
                <w:sz w:val="22"/>
                <w:szCs w:val="22"/>
              </w:rPr>
              <w:t>95 797.01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2FFBF56" w14:textId="77777777" w:rsidR="00257980" w:rsidRDefault="00257980" w:rsidP="009851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F7596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9728F" w:rsidRPr="008567C7" w14:paraId="5E26D2A7" w14:textId="77777777" w:rsidTr="0079728F">
        <w:trPr>
          <w:trHeight w:val="510"/>
        </w:trPr>
        <w:tc>
          <w:tcPr>
            <w:tcW w:w="595" w:type="pct"/>
            <w:vAlign w:val="center"/>
          </w:tcPr>
          <w:p w14:paraId="7D1193F9" w14:textId="77777777" w:rsidR="0079728F" w:rsidRPr="008567C7" w:rsidRDefault="007972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666B44A" w14:textId="77777777" w:rsidR="0079728F" w:rsidRPr="008567C7" w:rsidRDefault="007972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D1F4609" w14:textId="67C40D08" w:rsidR="0079728F" w:rsidRPr="008567C7" w:rsidRDefault="007972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3CEA83A" w14:textId="7289B467" w:rsidR="0079728F" w:rsidRPr="008567C7" w:rsidRDefault="007972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Termin potrzebny na dodatkową wymianę maty lub dostawę dodatkowej maty</w:t>
            </w:r>
          </w:p>
        </w:tc>
        <w:tc>
          <w:tcPr>
            <w:tcW w:w="715" w:type="pct"/>
            <w:vAlign w:val="center"/>
          </w:tcPr>
          <w:p w14:paraId="5CF28009" w14:textId="77777777" w:rsidR="0079728F" w:rsidRPr="008567C7" w:rsidRDefault="007972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9728F" w:rsidRPr="008567C7" w14:paraId="0A969578" w14:textId="77777777" w:rsidTr="0079728F">
        <w:tc>
          <w:tcPr>
            <w:tcW w:w="595" w:type="pct"/>
            <w:vAlign w:val="center"/>
          </w:tcPr>
          <w:p w14:paraId="65D85BC0" w14:textId="2A991225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844D34E" w14:textId="0A0A5F33" w:rsidR="0079728F" w:rsidRPr="0079728F" w:rsidRDefault="0079728F" w:rsidP="009851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79728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MultiClean</w:t>
            </w:r>
            <w:proofErr w:type="spellEnd"/>
            <w:r w:rsidRPr="0079728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Lorenc Sp. K.</w:t>
            </w:r>
          </w:p>
          <w:p w14:paraId="436B2928" w14:textId="2C1D2C83" w:rsidR="0079728F" w:rsidRPr="0079728F" w:rsidRDefault="0079728F" w:rsidP="009851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79728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Polska</w:t>
            </w:r>
            <w:r w:rsidRPr="0079728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79728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114</w:t>
            </w:r>
            <w:r w:rsidRPr="0079728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0116CADD" w14:textId="3A669EF1" w:rsidR="0079728F" w:rsidRPr="001B7815" w:rsidRDefault="0079728F" w:rsidP="009851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60-401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52" w:type="pct"/>
            <w:vAlign w:val="center"/>
          </w:tcPr>
          <w:p w14:paraId="62711FE7" w14:textId="3FDE95F7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8E1D3C9" w14:textId="088FB02E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E454D1" w14:textId="316C1C33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9728F" w:rsidRPr="008567C7" w14:paraId="2AC18AE6" w14:textId="77777777" w:rsidTr="0079728F">
        <w:tc>
          <w:tcPr>
            <w:tcW w:w="595" w:type="pct"/>
            <w:vAlign w:val="center"/>
          </w:tcPr>
          <w:p w14:paraId="1B829D2E" w14:textId="6769D211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CD4C094" w14:textId="3B5EDECE" w:rsidR="0079728F" w:rsidRPr="0079728F" w:rsidRDefault="0079728F" w:rsidP="009851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9728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Elis Textile Service Sp. z </w:t>
            </w:r>
            <w:proofErr w:type="spellStart"/>
            <w:r w:rsidRPr="0079728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8ECE9ED" w14:textId="7187DA76" w:rsidR="0079728F" w:rsidRPr="008567C7" w:rsidRDefault="0079728F" w:rsidP="009851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Duńska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D6DBD4" w14:textId="2D1ED6B7" w:rsidR="0079728F" w:rsidRPr="001B7815" w:rsidRDefault="0079728F" w:rsidP="009851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83-330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7980">
              <w:rPr>
                <w:rFonts w:ascii="Times New Roman" w:hAnsi="Times New Roman" w:cs="Times New Roman"/>
                <w:bCs/>
                <w:sz w:val="18"/>
                <w:szCs w:val="18"/>
              </w:rPr>
              <w:t>Żukowo</w:t>
            </w:r>
          </w:p>
        </w:tc>
        <w:tc>
          <w:tcPr>
            <w:tcW w:w="952" w:type="pct"/>
            <w:vAlign w:val="center"/>
          </w:tcPr>
          <w:p w14:paraId="64BC065E" w14:textId="4B5E9179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57,50</w:t>
            </w:r>
          </w:p>
        </w:tc>
        <w:tc>
          <w:tcPr>
            <w:tcW w:w="952" w:type="pct"/>
            <w:vAlign w:val="center"/>
          </w:tcPr>
          <w:p w14:paraId="1C4D2063" w14:textId="3D5CFBE0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E84E13B" w14:textId="3C14E39D" w:rsidR="0079728F" w:rsidRPr="008567C7" w:rsidRDefault="0079728F" w:rsidP="009851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980">
              <w:rPr>
                <w:rFonts w:ascii="Times New Roman" w:hAnsi="Times New Roman" w:cs="Times New Roman"/>
                <w:sz w:val="18"/>
                <w:szCs w:val="18"/>
              </w:rPr>
              <w:t xml:space="preserve">  97,50</w:t>
            </w:r>
          </w:p>
        </w:tc>
      </w:tr>
    </w:tbl>
    <w:p w14:paraId="5E1FD20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5CA65E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0B47B0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4F92A" w14:textId="77777777" w:rsidR="003A45B8" w:rsidRDefault="003A45B8">
      <w:r>
        <w:separator/>
      </w:r>
    </w:p>
  </w:endnote>
  <w:endnote w:type="continuationSeparator" w:id="0">
    <w:p w14:paraId="0A90D0C9" w14:textId="77777777" w:rsidR="003A45B8" w:rsidRDefault="003A4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2CE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7D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A2C5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81D5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C3C1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676EC" w14:textId="77777777" w:rsidR="003A45B8" w:rsidRDefault="003A45B8">
      <w:r>
        <w:separator/>
      </w:r>
    </w:p>
  </w:footnote>
  <w:footnote w:type="continuationSeparator" w:id="0">
    <w:p w14:paraId="777800E9" w14:textId="77777777" w:rsidR="003A45B8" w:rsidRDefault="003A4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3E92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FA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86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934"/>
    <w:rsid w:val="00005838"/>
    <w:rsid w:val="00022322"/>
    <w:rsid w:val="00042497"/>
    <w:rsid w:val="000C1E6F"/>
    <w:rsid w:val="000E4E56"/>
    <w:rsid w:val="001A1468"/>
    <w:rsid w:val="001B7815"/>
    <w:rsid w:val="001C31ED"/>
    <w:rsid w:val="00257980"/>
    <w:rsid w:val="002B1E4F"/>
    <w:rsid w:val="002B6761"/>
    <w:rsid w:val="003445A0"/>
    <w:rsid w:val="003A0AFC"/>
    <w:rsid w:val="003A45B8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728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193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AD7F4"/>
  <w15:chartTrackingRefBased/>
  <w15:docId w15:val="{8C66ED4F-0756-4D20-AB8B-E330BDB0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2026-05-08T07:54:00Z</cp:lastPrinted>
  <dcterms:created xsi:type="dcterms:W3CDTF">2026-05-08T07:54:00Z</dcterms:created>
  <dcterms:modified xsi:type="dcterms:W3CDTF">2026-05-08T07:54:00Z</dcterms:modified>
</cp:coreProperties>
</file>