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B92654">
        <w:rPr>
          <w:rFonts w:ascii="Verdana" w:hAnsi="Verdana"/>
          <w:b/>
          <w:i w:val="0"/>
          <w:sz w:val="18"/>
          <w:szCs w:val="18"/>
        </w:rPr>
        <w:t>3</w:t>
      </w:r>
      <w:bookmarkStart w:id="0" w:name="_GoBack"/>
      <w:bookmarkEnd w:id="0"/>
    </w:p>
    <w:p w:rsidR="00D854F9" w:rsidRPr="00603D03" w:rsidRDefault="00B92654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7728" stroked="f">
            <v:textbox style="mso-next-textbox:#_x0000_s1030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795205" w:rsidRPr="00795205">
        <w:rPr>
          <w:rFonts w:ascii="Verdana" w:hAnsi="Verdana" w:cs="Arial"/>
          <w:b/>
          <w:sz w:val="18"/>
          <w:szCs w:val="18"/>
        </w:rPr>
        <w:t>świadczenie usług w zakresie odbierania i transportu odpadów wielkogabarytowych w tym szkła oraz tekstyliów z terenu AGH - KC-DE-zp.25.166.2026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795205" w:rsidRPr="00795205">
        <w:rPr>
          <w:rFonts w:ascii="Verdana" w:hAnsi="Verdana" w:cs="Arial"/>
          <w:b/>
          <w:sz w:val="18"/>
          <w:szCs w:val="18"/>
        </w:rPr>
        <w:t>KC-DE-zp.25.166.2026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1CE" w:rsidRDefault="001951CE">
      <w:r>
        <w:separator/>
      </w:r>
    </w:p>
  </w:endnote>
  <w:endnote w:type="continuationSeparator" w:id="0">
    <w:p w:rsidR="001951CE" w:rsidRDefault="00195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B9265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1CE" w:rsidRDefault="001951CE">
      <w:r>
        <w:separator/>
      </w:r>
    </w:p>
  </w:footnote>
  <w:footnote w:type="continuationSeparator" w:id="0">
    <w:p w:rsidR="001951CE" w:rsidRDefault="00195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05" w:rsidRDefault="007952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05" w:rsidRDefault="007952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05" w:rsidRDefault="007952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51CE"/>
    <w:rsid w:val="000516D1"/>
    <w:rsid w:val="00095C48"/>
    <w:rsid w:val="000A45E9"/>
    <w:rsid w:val="000A5EC4"/>
    <w:rsid w:val="000E08F7"/>
    <w:rsid w:val="00181C78"/>
    <w:rsid w:val="001951CE"/>
    <w:rsid w:val="00212828"/>
    <w:rsid w:val="00280712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95205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92654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FF2232"/>
  <w15:chartTrackingRefBased/>
  <w15:docId w15:val="{15CA6053-4571-480C-8EA3-CFE57C39E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4</cp:revision>
  <cp:lastPrinted>1899-12-31T23:00:00Z</cp:lastPrinted>
  <dcterms:created xsi:type="dcterms:W3CDTF">2026-04-23T11:23:00Z</dcterms:created>
  <dcterms:modified xsi:type="dcterms:W3CDTF">2026-05-05T10:25:00Z</dcterms:modified>
</cp:coreProperties>
</file>