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E5F1" w14:textId="69D4B2F1" w:rsidR="00081D13" w:rsidRPr="00353FDC" w:rsidRDefault="006D2D5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D2D53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6D2D53">
        <w:rPr>
          <w:rFonts w:ascii="Arial" w:hAnsi="Arial" w:cs="Arial"/>
        </w:rPr>
        <w:t>2026-0</w:t>
      </w:r>
      <w:r w:rsidR="00CE7342">
        <w:rPr>
          <w:rFonts w:ascii="Arial" w:hAnsi="Arial" w:cs="Arial"/>
        </w:rPr>
        <w:t>5</w:t>
      </w:r>
      <w:r w:rsidRPr="006D2D53">
        <w:rPr>
          <w:rFonts w:ascii="Arial" w:hAnsi="Arial" w:cs="Arial"/>
        </w:rPr>
        <w:t>-</w:t>
      </w:r>
      <w:r w:rsidR="00CE7342">
        <w:rPr>
          <w:rFonts w:ascii="Arial" w:hAnsi="Arial" w:cs="Arial"/>
        </w:rPr>
        <w:t>06</w:t>
      </w:r>
    </w:p>
    <w:p w14:paraId="66903640" w14:textId="77777777" w:rsidR="00081D13" w:rsidRPr="00353FDC" w:rsidRDefault="006D2D5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D2D53">
        <w:rPr>
          <w:rFonts w:ascii="Arial" w:hAnsi="Arial" w:cs="Arial"/>
          <w:b/>
          <w:bCs/>
        </w:rPr>
        <w:t>Szpital Specjalistyczny im. Stefana Żeromskiego SP ZOZ w Krakowie</w:t>
      </w:r>
    </w:p>
    <w:p w14:paraId="457E1E13" w14:textId="77777777" w:rsidR="00081D13" w:rsidRPr="00353FDC" w:rsidRDefault="006D2D53" w:rsidP="00081D13">
      <w:pPr>
        <w:spacing w:line="360" w:lineRule="auto"/>
        <w:ind w:right="3969"/>
        <w:rPr>
          <w:rFonts w:ascii="Arial" w:hAnsi="Arial" w:cs="Arial"/>
        </w:rPr>
      </w:pPr>
      <w:r w:rsidRPr="006D2D53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6D2D53">
        <w:rPr>
          <w:rFonts w:ascii="Arial" w:hAnsi="Arial" w:cs="Arial"/>
        </w:rPr>
        <w:t>66</w:t>
      </w:r>
    </w:p>
    <w:p w14:paraId="12549D2A" w14:textId="77777777" w:rsidR="00081D13" w:rsidRPr="00353FDC" w:rsidRDefault="006D2D53" w:rsidP="00081D13">
      <w:pPr>
        <w:ind w:right="3969"/>
        <w:rPr>
          <w:rFonts w:ascii="Arial" w:hAnsi="Arial" w:cs="Arial"/>
        </w:rPr>
      </w:pPr>
      <w:r w:rsidRPr="006D2D53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6D2D53">
        <w:rPr>
          <w:rFonts w:ascii="Arial" w:hAnsi="Arial" w:cs="Arial"/>
        </w:rPr>
        <w:t>Kraków</w:t>
      </w:r>
    </w:p>
    <w:p w14:paraId="531E1B10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01279A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73881C" w14:textId="5C83EFCD" w:rsidR="00206BCC" w:rsidRPr="00524B34" w:rsidRDefault="00206BCC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Znak:DZP-271-4/26. </w:t>
      </w:r>
      <w:r w:rsidR="00FD5096">
        <w:rPr>
          <w:rFonts w:ascii="Arial" w:hAnsi="Arial" w:cs="Arial"/>
          <w:bCs/>
          <w:sz w:val="18"/>
          <w:szCs w:val="18"/>
        </w:rPr>
        <w:t>473.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58592346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52AE9BFD" w14:textId="77777777" w:rsidTr="00C13EA9">
        <w:tc>
          <w:tcPr>
            <w:tcW w:w="10065" w:type="dxa"/>
            <w:shd w:val="clear" w:color="auto" w:fill="F2F2F2"/>
            <w:hideMark/>
          </w:tcPr>
          <w:p w14:paraId="6EAB169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48E506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FA31154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DDC83E0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148F2D51" w14:textId="77777777" w:rsidTr="00081D13">
        <w:tc>
          <w:tcPr>
            <w:tcW w:w="2269" w:type="dxa"/>
          </w:tcPr>
          <w:p w14:paraId="0FBC29B4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4098A5A6" w14:textId="77777777" w:rsidR="006D2D53" w:rsidRPr="006D2D53" w:rsidRDefault="006D2D5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2D53">
              <w:rPr>
                <w:rFonts w:ascii="Arial" w:hAnsi="Arial" w:cs="Arial"/>
                <w:bCs/>
              </w:rPr>
              <w:t>Przebudowa pomieszczeń przyziemia pawilonu E dla potrzeb Poradni Ginekologiczno-Położniczej i Ginekologii</w:t>
            </w:r>
          </w:p>
          <w:p w14:paraId="3B17A12E" w14:textId="77777777" w:rsidR="00081D13" w:rsidRPr="00353FDC" w:rsidRDefault="006D2D5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2D53">
              <w:rPr>
                <w:rFonts w:ascii="Arial" w:hAnsi="Arial" w:cs="Arial"/>
                <w:bCs/>
              </w:rPr>
              <w:t>Onkologicznej w formule zaprojektuj i wybuduj.</w:t>
            </w:r>
          </w:p>
        </w:tc>
      </w:tr>
      <w:tr w:rsidR="006D2D53" w:rsidRPr="00353FDC" w14:paraId="621306D4" w14:textId="77777777" w:rsidTr="0099521F">
        <w:tc>
          <w:tcPr>
            <w:tcW w:w="2269" w:type="dxa"/>
          </w:tcPr>
          <w:p w14:paraId="53CA3A77" w14:textId="77777777" w:rsidR="006D2D53" w:rsidRPr="00353FDC" w:rsidRDefault="006D2D53" w:rsidP="009952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1031D05C" w14:textId="77777777" w:rsidR="006D2D53" w:rsidRPr="00353FDC" w:rsidRDefault="006D2D53" w:rsidP="009952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2D53">
              <w:rPr>
                <w:rFonts w:ascii="Arial" w:hAnsi="Arial" w:cs="Arial"/>
                <w:bCs/>
              </w:rPr>
              <w:t>DZP-271-4/26</w:t>
            </w:r>
          </w:p>
        </w:tc>
      </w:tr>
    </w:tbl>
    <w:p w14:paraId="0EF9CFB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0A1FA51" w14:textId="1900D96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D2D53" w:rsidRPr="006D2D53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D2D53" w:rsidRPr="006D2D53">
        <w:rPr>
          <w:rFonts w:ascii="Arial" w:hAnsi="Arial" w:cs="Arial"/>
        </w:rPr>
        <w:t>(</w:t>
      </w:r>
      <w:proofErr w:type="spellStart"/>
      <w:r w:rsidR="006D2D53" w:rsidRPr="006D2D53">
        <w:rPr>
          <w:rFonts w:ascii="Arial" w:hAnsi="Arial" w:cs="Arial"/>
        </w:rPr>
        <w:t>t.j</w:t>
      </w:r>
      <w:proofErr w:type="spellEnd"/>
      <w:r w:rsidR="006D2D53" w:rsidRPr="006D2D53">
        <w:rPr>
          <w:rFonts w:ascii="Arial" w:hAnsi="Arial" w:cs="Arial"/>
        </w:rPr>
        <w:t xml:space="preserve">. Dz. U. z 2024 r. poz. 1320 z </w:t>
      </w:r>
      <w:proofErr w:type="spellStart"/>
      <w:r w:rsidR="006D2D53" w:rsidRPr="006D2D53">
        <w:rPr>
          <w:rFonts w:ascii="Arial" w:hAnsi="Arial" w:cs="Arial"/>
        </w:rPr>
        <w:t>p</w:t>
      </w:r>
      <w:r w:rsidR="00DE56A4">
        <w:rPr>
          <w:rFonts w:ascii="Arial" w:hAnsi="Arial" w:cs="Arial"/>
        </w:rPr>
        <w:t>óźn</w:t>
      </w:r>
      <w:proofErr w:type="spellEnd"/>
      <w:r w:rsidR="00DE56A4">
        <w:rPr>
          <w:rFonts w:ascii="Arial" w:hAnsi="Arial" w:cs="Arial"/>
        </w:rPr>
        <w:t>.</w:t>
      </w:r>
      <w:r w:rsidR="006D2D53" w:rsidRPr="006D2D53">
        <w:rPr>
          <w:rFonts w:ascii="Arial" w:hAnsi="Arial" w:cs="Arial"/>
        </w:rPr>
        <w:t xml:space="preserve">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D2D53" w:rsidRPr="00E1738E" w14:paraId="71866D7E" w14:textId="77777777" w:rsidTr="0099521F">
        <w:trPr>
          <w:cantSplit/>
        </w:trPr>
        <w:tc>
          <w:tcPr>
            <w:tcW w:w="10080" w:type="dxa"/>
          </w:tcPr>
          <w:p w14:paraId="010CCBAC" w14:textId="77777777" w:rsidR="006D2D53" w:rsidRDefault="006D2D53" w:rsidP="0099521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D2D53">
              <w:rPr>
                <w:rFonts w:ascii="Arial" w:hAnsi="Arial" w:cs="Arial"/>
                <w:b/>
              </w:rPr>
              <w:lastRenderedPageBreak/>
              <w:t>EMPERBUD Sp. z o.o.</w:t>
            </w:r>
          </w:p>
          <w:p w14:paraId="62EE3B95" w14:textId="77777777" w:rsidR="006D2D53" w:rsidRPr="00AC1F4A" w:rsidRDefault="006D2D53" w:rsidP="0099521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D2D53">
              <w:rPr>
                <w:rFonts w:ascii="Arial" w:hAnsi="Arial" w:cs="Arial"/>
                <w:bCs/>
              </w:rPr>
              <w:t>Łęki 70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D2D53">
              <w:rPr>
                <w:rFonts w:ascii="Arial" w:hAnsi="Arial" w:cs="Arial"/>
                <w:bCs/>
              </w:rPr>
              <w:t>Łęki 70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870A283" w14:textId="77777777" w:rsidR="006D2D53" w:rsidRPr="00E1738E" w:rsidRDefault="006D2D53" w:rsidP="0099521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D2D53">
              <w:rPr>
                <w:rFonts w:ascii="Arial" w:hAnsi="Arial" w:cs="Arial"/>
                <w:bCs/>
              </w:rPr>
              <w:t>33-314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D2D53">
              <w:rPr>
                <w:rFonts w:ascii="Arial" w:hAnsi="Arial" w:cs="Arial"/>
                <w:bCs/>
              </w:rPr>
              <w:t>Łęki</w:t>
            </w:r>
          </w:p>
          <w:p w14:paraId="441769A9" w14:textId="77777777" w:rsidR="006D2D53" w:rsidRPr="00BC506C" w:rsidRDefault="006D2D53" w:rsidP="0099521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D2D53">
              <w:rPr>
                <w:rFonts w:ascii="Arial" w:hAnsi="Arial" w:cs="Arial"/>
                <w:b/>
              </w:rPr>
              <w:t>1 231 449.70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13D4BB7" w14:textId="77777777" w:rsidR="006D2D53" w:rsidRPr="00E1738E" w:rsidRDefault="006D2D53" w:rsidP="0099521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78E84B9" w14:textId="4765D53B" w:rsidR="006D2D53" w:rsidRPr="006D2D53" w:rsidRDefault="00206BCC" w:rsidP="0099521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7D568C">
              <w:rPr>
                <w:rFonts w:ascii="Arial" w:hAnsi="Arial" w:cs="Arial"/>
                <w:color w:val="000000"/>
              </w:rPr>
              <w:t>Oferta złożona przez ww. Wykonawcę spełnia warunki zawarte w SWZ, w ustawie Prawo zamówień publicznych z dnia 11 września 2019r. (tekst jednolity Dz. U. z 2024 r. poz. 1320 ze zm.), uzyskała najwyższą liczbę punktów i została uznana za ofertę najkorzystniejszą na podstawie kryteriów oceny ofert określonych w SWZ.</w:t>
            </w:r>
          </w:p>
        </w:tc>
      </w:tr>
    </w:tbl>
    <w:p w14:paraId="4D237522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134"/>
        <w:gridCol w:w="1417"/>
        <w:gridCol w:w="1276"/>
        <w:gridCol w:w="1417"/>
      </w:tblGrid>
      <w:tr w:rsidR="00DE56A4" w:rsidRPr="008567C7" w14:paraId="431B4955" w14:textId="77777777" w:rsidTr="00DE56A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45164A7" w14:textId="77777777" w:rsidR="00DE56A4" w:rsidRPr="00553EDC" w:rsidRDefault="00DE56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218F4990" w14:textId="77777777" w:rsidR="00DE56A4" w:rsidRPr="00553EDC" w:rsidRDefault="00DE56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105EC90" w14:textId="77777777" w:rsidR="00DE56A4" w:rsidRPr="00553EDC" w:rsidRDefault="00DE56A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D2D5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B50FC39" w14:textId="77777777" w:rsidR="00DE56A4" w:rsidRPr="00206BCC" w:rsidRDefault="00DE56A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06BCC">
              <w:rPr>
                <w:rFonts w:ascii="Arial" w:hAnsi="Arial" w:cs="Arial"/>
                <w:bCs/>
              </w:rPr>
              <w:t>Wydłużenie terminu gwarancji na roboty budowlane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CE8DB1D" w14:textId="3B77CCEC" w:rsidR="00DE56A4" w:rsidRPr="00206BCC" w:rsidRDefault="00206BC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06BCC">
              <w:rPr>
                <w:rFonts w:ascii="Arial" w:hAnsi="Arial" w:cs="Arial"/>
                <w:bCs/>
              </w:rPr>
              <w:t>Wydłużenie</w:t>
            </w:r>
            <w:r w:rsidR="00DE56A4" w:rsidRPr="00206BCC">
              <w:rPr>
                <w:rFonts w:ascii="Arial" w:hAnsi="Arial" w:cs="Arial"/>
                <w:bCs/>
              </w:rPr>
              <w:t xml:space="preserve"> terminu gwarancji na klimatyzatory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6C9B46B" w14:textId="77777777" w:rsidR="00DE56A4" w:rsidRPr="00553EDC" w:rsidRDefault="00DE56A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E56A4" w:rsidRPr="008567C7" w14:paraId="68635BF6" w14:textId="77777777" w:rsidTr="00DE56A4">
        <w:tc>
          <w:tcPr>
            <w:tcW w:w="851" w:type="dxa"/>
            <w:vAlign w:val="center"/>
          </w:tcPr>
          <w:p w14:paraId="08D92144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0CDDE9F3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EMPERBUD Sp. z o.o.</w:t>
            </w:r>
          </w:p>
          <w:p w14:paraId="0CC9B534" w14:textId="0ED0CDE1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Łęki 70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Łęki 70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33-314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Łęki</w:t>
            </w:r>
          </w:p>
        </w:tc>
        <w:tc>
          <w:tcPr>
            <w:tcW w:w="1134" w:type="dxa"/>
            <w:vAlign w:val="center"/>
          </w:tcPr>
          <w:p w14:paraId="31393939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B55156C" w14:textId="451D5760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0A23C8A6" w14:textId="11ADCCED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274DA298" w14:textId="31053441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10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DE56A4" w:rsidRPr="008567C7" w14:paraId="07F279C3" w14:textId="77777777" w:rsidTr="00DE56A4">
        <w:tc>
          <w:tcPr>
            <w:tcW w:w="851" w:type="dxa"/>
            <w:vAlign w:val="center"/>
          </w:tcPr>
          <w:p w14:paraId="46CBD5CB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544" w:type="dxa"/>
            <w:vAlign w:val="center"/>
          </w:tcPr>
          <w:p w14:paraId="14D59607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AGA-</w:t>
            </w:r>
            <w:proofErr w:type="spellStart"/>
            <w:r w:rsidRPr="006D2D53">
              <w:rPr>
                <w:rFonts w:ascii="Arial" w:hAnsi="Arial" w:cs="Arial"/>
                <w:b/>
                <w:sz w:val="22"/>
                <w:szCs w:val="22"/>
              </w:rPr>
              <w:t>Bauservice</w:t>
            </w:r>
            <w:proofErr w:type="spellEnd"/>
            <w:r w:rsidRPr="006D2D53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14:paraId="72B1ACCF" w14:textId="7572B0F2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Żabiniec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31-215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253F6FB8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54,61</w:t>
            </w:r>
          </w:p>
        </w:tc>
        <w:tc>
          <w:tcPr>
            <w:tcW w:w="1417" w:type="dxa"/>
            <w:vAlign w:val="center"/>
          </w:tcPr>
          <w:p w14:paraId="0DADBCB0" w14:textId="539B6BC6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5D2C736B" w14:textId="0C82764E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5F8B8ECF" w14:textId="6D25A396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9</w:t>
            </w:r>
            <w:r w:rsidRPr="006D2D53">
              <w:rPr>
                <w:rFonts w:ascii="Arial" w:hAnsi="Arial" w:cs="Arial"/>
                <w:sz w:val="22"/>
                <w:szCs w:val="22"/>
              </w:rPr>
              <w:t>4,61</w:t>
            </w:r>
          </w:p>
        </w:tc>
      </w:tr>
      <w:tr w:rsidR="00DE56A4" w:rsidRPr="008567C7" w14:paraId="6117051B" w14:textId="77777777" w:rsidTr="00DE56A4">
        <w:tc>
          <w:tcPr>
            <w:tcW w:w="851" w:type="dxa"/>
            <w:vAlign w:val="center"/>
          </w:tcPr>
          <w:p w14:paraId="7C35EA27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3B64E2D6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SKMP Sp. z o.o.</w:t>
            </w:r>
          </w:p>
          <w:p w14:paraId="6231E21B" w14:textId="214F3C98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Graniczna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258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32-091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Michałowice</w:t>
            </w:r>
          </w:p>
        </w:tc>
        <w:tc>
          <w:tcPr>
            <w:tcW w:w="1134" w:type="dxa"/>
            <w:vAlign w:val="center"/>
          </w:tcPr>
          <w:p w14:paraId="2EBC1E5F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52,90</w:t>
            </w:r>
          </w:p>
        </w:tc>
        <w:tc>
          <w:tcPr>
            <w:tcW w:w="1417" w:type="dxa"/>
            <w:vAlign w:val="center"/>
          </w:tcPr>
          <w:p w14:paraId="01E5DFF5" w14:textId="04014CFB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6ACD6B61" w14:textId="40F2E6F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1136097F" w14:textId="51EE63B9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9</w:t>
            </w:r>
            <w:r w:rsidRPr="006D2D53">
              <w:rPr>
                <w:rFonts w:ascii="Arial" w:hAnsi="Arial" w:cs="Arial"/>
                <w:sz w:val="22"/>
                <w:szCs w:val="22"/>
              </w:rPr>
              <w:t>2,90</w:t>
            </w:r>
          </w:p>
        </w:tc>
      </w:tr>
      <w:tr w:rsidR="00DE56A4" w:rsidRPr="008567C7" w14:paraId="7A2E39F7" w14:textId="77777777" w:rsidTr="00DE56A4">
        <w:tc>
          <w:tcPr>
            <w:tcW w:w="851" w:type="dxa"/>
            <w:vAlign w:val="center"/>
          </w:tcPr>
          <w:p w14:paraId="4B2BD0F2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6AFBC295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 xml:space="preserve">Bram-Bud </w:t>
            </w:r>
            <w:proofErr w:type="spellStart"/>
            <w:r w:rsidRPr="006D2D53">
              <w:rPr>
                <w:rFonts w:ascii="Arial" w:hAnsi="Arial" w:cs="Arial"/>
                <w:b/>
                <w:sz w:val="22"/>
                <w:szCs w:val="22"/>
              </w:rPr>
              <w:t>H.Szostek</w:t>
            </w:r>
            <w:proofErr w:type="spellEnd"/>
            <w:r w:rsidRPr="006D2D53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6D2D53">
              <w:rPr>
                <w:rFonts w:ascii="Arial" w:hAnsi="Arial" w:cs="Arial"/>
                <w:b/>
                <w:sz w:val="22"/>
                <w:szCs w:val="22"/>
              </w:rPr>
              <w:t>R.Calik</w:t>
            </w:r>
            <w:proofErr w:type="spellEnd"/>
            <w:r w:rsidRPr="006D2D53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6D2D53">
              <w:rPr>
                <w:rFonts w:ascii="Arial" w:hAnsi="Arial" w:cs="Arial"/>
                <w:b/>
                <w:sz w:val="22"/>
                <w:szCs w:val="22"/>
              </w:rPr>
              <w:t>K.Kulig</w:t>
            </w:r>
            <w:proofErr w:type="spellEnd"/>
            <w:r w:rsidRPr="006D2D53">
              <w:rPr>
                <w:rFonts w:ascii="Arial" w:hAnsi="Arial" w:cs="Arial"/>
                <w:b/>
                <w:sz w:val="22"/>
                <w:szCs w:val="22"/>
              </w:rPr>
              <w:t xml:space="preserve"> Spółka Jawna</w:t>
            </w:r>
          </w:p>
          <w:p w14:paraId="4D2D7403" w14:textId="14808CC3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6D2D53">
              <w:rPr>
                <w:rFonts w:ascii="Arial" w:hAnsi="Arial" w:cs="Arial"/>
                <w:bCs/>
                <w:sz w:val="22"/>
                <w:szCs w:val="22"/>
              </w:rPr>
              <w:t>Jagielnia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32-050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Skawina</w:t>
            </w:r>
          </w:p>
        </w:tc>
        <w:tc>
          <w:tcPr>
            <w:tcW w:w="1134" w:type="dxa"/>
            <w:vAlign w:val="center"/>
          </w:tcPr>
          <w:p w14:paraId="63C880BD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47,30</w:t>
            </w:r>
          </w:p>
        </w:tc>
        <w:tc>
          <w:tcPr>
            <w:tcW w:w="1417" w:type="dxa"/>
            <w:vAlign w:val="center"/>
          </w:tcPr>
          <w:p w14:paraId="1DFFB0D9" w14:textId="41936AE5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753034AB" w14:textId="4F78B2E0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4CEB4E78" w14:textId="69EFE3C0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8</w:t>
            </w:r>
            <w:r w:rsidRPr="006D2D53">
              <w:rPr>
                <w:rFonts w:ascii="Arial" w:hAnsi="Arial" w:cs="Arial"/>
                <w:sz w:val="22"/>
                <w:szCs w:val="22"/>
              </w:rPr>
              <w:t>7,30</w:t>
            </w:r>
          </w:p>
        </w:tc>
      </w:tr>
      <w:tr w:rsidR="00DE56A4" w:rsidRPr="008567C7" w14:paraId="1C7FB829" w14:textId="77777777" w:rsidTr="00DE56A4">
        <w:tc>
          <w:tcPr>
            <w:tcW w:w="851" w:type="dxa"/>
            <w:vAlign w:val="center"/>
          </w:tcPr>
          <w:p w14:paraId="5A72B9E8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544" w:type="dxa"/>
            <w:vAlign w:val="center"/>
          </w:tcPr>
          <w:p w14:paraId="7E52D8D0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VOLTEL INSTALACJE Sp. z o. o.</w:t>
            </w:r>
          </w:p>
          <w:p w14:paraId="06C2A30F" w14:textId="244BD0C3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ul. Prądnicka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63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31-202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73F6225B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45,34</w:t>
            </w:r>
          </w:p>
        </w:tc>
        <w:tc>
          <w:tcPr>
            <w:tcW w:w="1417" w:type="dxa"/>
            <w:vAlign w:val="center"/>
          </w:tcPr>
          <w:p w14:paraId="4490E7D5" w14:textId="6473137D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061AAA14" w14:textId="2DBF93A1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1E14BC12" w14:textId="4E7B719E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8</w:t>
            </w:r>
            <w:r w:rsidRPr="006D2D53">
              <w:rPr>
                <w:rFonts w:ascii="Arial" w:hAnsi="Arial" w:cs="Arial"/>
                <w:sz w:val="22"/>
                <w:szCs w:val="22"/>
              </w:rPr>
              <w:t>5,34</w:t>
            </w:r>
          </w:p>
        </w:tc>
      </w:tr>
      <w:tr w:rsidR="00DE56A4" w:rsidRPr="008567C7" w14:paraId="53230BBE" w14:textId="77777777" w:rsidTr="00DE56A4">
        <w:tc>
          <w:tcPr>
            <w:tcW w:w="851" w:type="dxa"/>
            <w:vAlign w:val="center"/>
          </w:tcPr>
          <w:p w14:paraId="6AC8CA85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14:paraId="340E310D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Spółdzielnia Rzemieślnicza BUDMET</w:t>
            </w:r>
          </w:p>
          <w:p w14:paraId="073C1C18" w14:textId="5AA1A9B8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os. Szkolne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/-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31-975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280E8AEE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37,93</w:t>
            </w:r>
          </w:p>
        </w:tc>
        <w:tc>
          <w:tcPr>
            <w:tcW w:w="1417" w:type="dxa"/>
            <w:vAlign w:val="center"/>
          </w:tcPr>
          <w:p w14:paraId="50F48781" w14:textId="298F4C93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4FFF3ECC" w14:textId="79796902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2ADF49E8" w14:textId="758C8502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7</w:t>
            </w:r>
            <w:r w:rsidRPr="006D2D53">
              <w:rPr>
                <w:rFonts w:ascii="Arial" w:hAnsi="Arial" w:cs="Arial"/>
                <w:sz w:val="22"/>
                <w:szCs w:val="22"/>
              </w:rPr>
              <w:t>7,93</w:t>
            </w:r>
          </w:p>
        </w:tc>
      </w:tr>
      <w:tr w:rsidR="00DE56A4" w:rsidRPr="008567C7" w14:paraId="53593529" w14:textId="77777777" w:rsidTr="00DE56A4">
        <w:tc>
          <w:tcPr>
            <w:tcW w:w="851" w:type="dxa"/>
            <w:vAlign w:val="center"/>
          </w:tcPr>
          <w:p w14:paraId="0286564A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544" w:type="dxa"/>
            <w:vAlign w:val="center"/>
          </w:tcPr>
          <w:p w14:paraId="76A8F553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Przedsiębiorstwo Budowlano-Produkcyjne "</w:t>
            </w:r>
            <w:proofErr w:type="spellStart"/>
            <w:r w:rsidRPr="006D2D53">
              <w:rPr>
                <w:rFonts w:ascii="Arial" w:hAnsi="Arial" w:cs="Arial"/>
                <w:b/>
                <w:sz w:val="22"/>
                <w:szCs w:val="22"/>
              </w:rPr>
              <w:t>Łęgprzem</w:t>
            </w:r>
            <w:proofErr w:type="spellEnd"/>
            <w:r w:rsidRPr="006D2D53">
              <w:rPr>
                <w:rFonts w:ascii="Arial" w:hAnsi="Arial" w:cs="Arial"/>
                <w:b/>
                <w:sz w:val="22"/>
                <w:szCs w:val="22"/>
              </w:rPr>
              <w:t>" Sp. z o.o.</w:t>
            </w:r>
          </w:p>
          <w:p w14:paraId="6A7F0FF5" w14:textId="585A799F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Ciepłownicza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31-574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27940A10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30,36</w:t>
            </w:r>
          </w:p>
        </w:tc>
        <w:tc>
          <w:tcPr>
            <w:tcW w:w="1417" w:type="dxa"/>
            <w:vAlign w:val="center"/>
          </w:tcPr>
          <w:p w14:paraId="7552DC67" w14:textId="41BE681D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06DE5E65" w14:textId="40ACFA13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222DD536" w14:textId="2B121962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7</w:t>
            </w:r>
            <w:r w:rsidRPr="006D2D53">
              <w:rPr>
                <w:rFonts w:ascii="Arial" w:hAnsi="Arial" w:cs="Arial"/>
                <w:sz w:val="22"/>
                <w:szCs w:val="22"/>
              </w:rPr>
              <w:t>0,36</w:t>
            </w:r>
          </w:p>
        </w:tc>
      </w:tr>
      <w:tr w:rsidR="00DE56A4" w:rsidRPr="008567C7" w14:paraId="034B0D86" w14:textId="77777777" w:rsidTr="00DE56A4">
        <w:tc>
          <w:tcPr>
            <w:tcW w:w="851" w:type="dxa"/>
            <w:vAlign w:val="center"/>
          </w:tcPr>
          <w:p w14:paraId="205936BF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14:paraId="1995F07E" w14:textId="77777777" w:rsidR="00DE56A4" w:rsidRPr="00553EDC" w:rsidRDefault="00DE56A4" w:rsidP="009952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2D53">
              <w:rPr>
                <w:rFonts w:ascii="Arial" w:hAnsi="Arial" w:cs="Arial"/>
                <w:b/>
                <w:sz w:val="22"/>
                <w:szCs w:val="22"/>
              </w:rPr>
              <w:t>KTE Spółka z ograniczoną odpowiedzialnością</w:t>
            </w:r>
          </w:p>
          <w:p w14:paraId="7DE4C1F0" w14:textId="4C7974D9" w:rsidR="00DE56A4" w:rsidRPr="00553EDC" w:rsidRDefault="00DE56A4" w:rsidP="00206BC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D2D53">
              <w:rPr>
                <w:rFonts w:ascii="Arial" w:hAnsi="Arial" w:cs="Arial"/>
                <w:bCs/>
                <w:sz w:val="22"/>
                <w:szCs w:val="22"/>
              </w:rPr>
              <w:t>Tyniecka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118K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/2</w:t>
            </w:r>
            <w:r w:rsidR="00206BC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30-376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D2D5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4BF106E7" w14:textId="77777777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29,30</w:t>
            </w:r>
          </w:p>
        </w:tc>
        <w:tc>
          <w:tcPr>
            <w:tcW w:w="1417" w:type="dxa"/>
            <w:vAlign w:val="center"/>
          </w:tcPr>
          <w:p w14:paraId="78A2A95A" w14:textId="47028710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1347CEF2" w14:textId="47045AB0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2</w:t>
            </w:r>
            <w:r w:rsidRPr="006D2D5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71C3E592" w14:textId="5EB4CB82" w:rsidR="00DE56A4" w:rsidRPr="00553EDC" w:rsidRDefault="00DE56A4" w:rsidP="009952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2D5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D4858">
              <w:rPr>
                <w:rFonts w:ascii="Arial" w:hAnsi="Arial" w:cs="Arial"/>
                <w:sz w:val="22"/>
                <w:szCs w:val="22"/>
              </w:rPr>
              <w:t>6</w:t>
            </w:r>
            <w:r w:rsidRPr="006D2D53">
              <w:rPr>
                <w:rFonts w:ascii="Arial" w:hAnsi="Arial" w:cs="Arial"/>
                <w:sz w:val="22"/>
                <w:szCs w:val="22"/>
              </w:rPr>
              <w:t>9,30</w:t>
            </w:r>
          </w:p>
        </w:tc>
      </w:tr>
    </w:tbl>
    <w:p w14:paraId="551A1C1C" w14:textId="77777777" w:rsidR="00206BCC" w:rsidRDefault="00206BC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6BADFEA3" w14:textId="77777777" w:rsidR="007E3CD6" w:rsidRDefault="007E3CD6" w:rsidP="00206BCC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39394D6" w14:textId="77777777" w:rsidR="007E3CD6" w:rsidRDefault="007E3CD6" w:rsidP="00206BCC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8AFD450" w14:textId="0D0E95C0" w:rsidR="00206BCC" w:rsidRPr="00744B00" w:rsidRDefault="00206BCC" w:rsidP="00206BCC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  <w:b/>
          <w:bCs/>
        </w:rPr>
        <w:lastRenderedPageBreak/>
        <w:t>Informacja o terminie zawarcia umowy</w:t>
      </w:r>
    </w:p>
    <w:p w14:paraId="1C70D1EA" w14:textId="77777777" w:rsidR="00206BCC" w:rsidRPr="00744B00" w:rsidRDefault="00206BCC" w:rsidP="00206BCC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zostanie zawarta, z uwzględnieniem art. 577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w terminie nie krótszym niż </w:t>
      </w:r>
      <w:r>
        <w:rPr>
          <w:rFonts w:ascii="Arial" w:hAnsi="Arial" w:cs="Arial"/>
        </w:rPr>
        <w:t>5</w:t>
      </w:r>
      <w:r w:rsidRPr="00744B00">
        <w:rPr>
          <w:rFonts w:ascii="Arial" w:hAnsi="Arial" w:cs="Arial"/>
        </w:rPr>
        <w:t xml:space="preserve"> dni od dnia przesłania niniejszej informacji o wyborze najkorzystniejszej oferty.</w:t>
      </w:r>
    </w:p>
    <w:p w14:paraId="2F31B11C" w14:textId="77777777" w:rsidR="00206BCC" w:rsidRPr="00744B00" w:rsidRDefault="00206BCC" w:rsidP="00206BCC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>.</w:t>
      </w:r>
    </w:p>
    <w:p w14:paraId="4857866B" w14:textId="77777777" w:rsidR="00206BCC" w:rsidRDefault="00206BCC" w:rsidP="00206BCC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51D0DAB" w14:textId="77777777" w:rsidR="00206BCC" w:rsidRDefault="00206BCC" w:rsidP="00206BCC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064545E" w14:textId="60CC9FD8" w:rsidR="00206BCC" w:rsidRPr="00744B00" w:rsidRDefault="00206BCC" w:rsidP="00206BCC">
      <w:pPr>
        <w:spacing w:line="276" w:lineRule="auto"/>
        <w:jc w:val="both"/>
        <w:rPr>
          <w:rFonts w:ascii="Arial" w:hAnsi="Arial" w:cs="Arial"/>
          <w:b/>
          <w:bCs/>
        </w:rPr>
      </w:pPr>
      <w:r w:rsidRPr="00744B00">
        <w:rPr>
          <w:rFonts w:ascii="Arial" w:hAnsi="Arial" w:cs="Arial"/>
          <w:b/>
          <w:bCs/>
        </w:rPr>
        <w:t>Pouczenie</w:t>
      </w:r>
    </w:p>
    <w:p w14:paraId="440561C8" w14:textId="77777777" w:rsidR="00206BCC" w:rsidRPr="00744B00" w:rsidRDefault="00206BCC" w:rsidP="00206BCC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>.</w:t>
      </w:r>
    </w:p>
    <w:p w14:paraId="756BEEAA" w14:textId="77777777" w:rsidR="00206BCC" w:rsidRPr="00081D13" w:rsidRDefault="00206BC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72B9673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E37611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EB868" w14:textId="77777777" w:rsidR="00F028AE" w:rsidRDefault="00F028AE">
      <w:r>
        <w:separator/>
      </w:r>
    </w:p>
  </w:endnote>
  <w:endnote w:type="continuationSeparator" w:id="0">
    <w:p w14:paraId="017CB60F" w14:textId="77777777" w:rsidR="00F028AE" w:rsidRDefault="00F0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4F215" w14:textId="77777777" w:rsidR="006D2D53" w:rsidRDefault="006D2D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FF50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9F6D0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EE59A" w14:textId="77777777" w:rsidR="006D2D53" w:rsidRDefault="006D2D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7199F" w14:textId="77777777" w:rsidR="00F028AE" w:rsidRDefault="00F028AE">
      <w:r>
        <w:separator/>
      </w:r>
    </w:p>
  </w:footnote>
  <w:footnote w:type="continuationSeparator" w:id="0">
    <w:p w14:paraId="5E8C5EA1" w14:textId="77777777" w:rsidR="00F028AE" w:rsidRDefault="00F02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C066B" w14:textId="77777777" w:rsidR="006D2D53" w:rsidRDefault="006D2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8326" w14:textId="77777777" w:rsidR="006D2D53" w:rsidRDefault="006D2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4A934" w14:textId="77777777" w:rsidR="006D2D53" w:rsidRDefault="006D2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07"/>
    <w:rsid w:val="00005838"/>
    <w:rsid w:val="00022322"/>
    <w:rsid w:val="00042497"/>
    <w:rsid w:val="00081D13"/>
    <w:rsid w:val="000A6507"/>
    <w:rsid w:val="000C1E6F"/>
    <w:rsid w:val="000E4E56"/>
    <w:rsid w:val="001A1468"/>
    <w:rsid w:val="001B7815"/>
    <w:rsid w:val="001F52A6"/>
    <w:rsid w:val="00206B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2D53"/>
    <w:rsid w:val="006E3089"/>
    <w:rsid w:val="00712C39"/>
    <w:rsid w:val="0075025B"/>
    <w:rsid w:val="00756CDA"/>
    <w:rsid w:val="007E2ACC"/>
    <w:rsid w:val="007E3CD6"/>
    <w:rsid w:val="007E68C5"/>
    <w:rsid w:val="00832144"/>
    <w:rsid w:val="008567C7"/>
    <w:rsid w:val="008642B3"/>
    <w:rsid w:val="008A6C10"/>
    <w:rsid w:val="008E5102"/>
    <w:rsid w:val="00901492"/>
    <w:rsid w:val="00915B9E"/>
    <w:rsid w:val="00952256"/>
    <w:rsid w:val="0097748A"/>
    <w:rsid w:val="009F0E5C"/>
    <w:rsid w:val="00A029B8"/>
    <w:rsid w:val="00A17CDB"/>
    <w:rsid w:val="00AA02AC"/>
    <w:rsid w:val="00AD4858"/>
    <w:rsid w:val="00B32D12"/>
    <w:rsid w:val="00B464D3"/>
    <w:rsid w:val="00B8185B"/>
    <w:rsid w:val="00BD2174"/>
    <w:rsid w:val="00C128ED"/>
    <w:rsid w:val="00C13EA9"/>
    <w:rsid w:val="00C423DD"/>
    <w:rsid w:val="00C60D7B"/>
    <w:rsid w:val="00C65E53"/>
    <w:rsid w:val="00CA0B33"/>
    <w:rsid w:val="00CA3511"/>
    <w:rsid w:val="00CE7342"/>
    <w:rsid w:val="00D01E5B"/>
    <w:rsid w:val="00D04203"/>
    <w:rsid w:val="00D26ED6"/>
    <w:rsid w:val="00D42C90"/>
    <w:rsid w:val="00D8427E"/>
    <w:rsid w:val="00DE56A4"/>
    <w:rsid w:val="00E30B2D"/>
    <w:rsid w:val="00E62859"/>
    <w:rsid w:val="00E85D70"/>
    <w:rsid w:val="00F028AE"/>
    <w:rsid w:val="00F33C66"/>
    <w:rsid w:val="00F960D7"/>
    <w:rsid w:val="00FA624D"/>
    <w:rsid w:val="00FB7F50"/>
    <w:rsid w:val="00F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48E1F"/>
  <w15:chartTrackingRefBased/>
  <w15:docId w15:val="{D43CE132-BDE5-407E-8D72-41EB7955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2026-05-06T12:02:00Z</dcterms:created>
  <dcterms:modified xsi:type="dcterms:W3CDTF">2026-05-06T12:02:00Z</dcterms:modified>
</cp:coreProperties>
</file>