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502E" w14:textId="0B8EF989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>Załącznik nr</w:t>
      </w:r>
      <w:r w:rsidR="00CD28B0">
        <w:rPr>
          <w:bCs/>
          <w:i w:val="0"/>
          <w:sz w:val="22"/>
          <w:szCs w:val="22"/>
        </w:rPr>
        <w:t xml:space="preserve"> </w:t>
      </w:r>
      <w:r w:rsidR="008F627A">
        <w:rPr>
          <w:bCs/>
          <w:i w:val="0"/>
          <w:sz w:val="22"/>
          <w:szCs w:val="22"/>
        </w:rPr>
        <w:t>5</w:t>
      </w:r>
      <w:r w:rsidR="002643E1">
        <w:rPr>
          <w:bCs/>
          <w:i w:val="0"/>
          <w:sz w:val="22"/>
          <w:szCs w:val="22"/>
        </w:rPr>
        <w:t xml:space="preserve">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0DF640C3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CC031A">
        <w:rPr>
          <w:b/>
          <w:sz w:val="22"/>
          <w:szCs w:val="22"/>
        </w:rPr>
        <w:t>2</w:t>
      </w:r>
      <w:r w:rsidR="008F627A">
        <w:rPr>
          <w:b/>
          <w:sz w:val="22"/>
          <w:szCs w:val="22"/>
        </w:rPr>
        <w:t>1</w:t>
      </w:r>
      <w:r w:rsidR="001E1496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8F627A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ECEE534" w14:textId="63806B95" w:rsidR="0000184A" w:rsidRPr="000719DC" w:rsidRDefault="00CC031A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CC031A">
        <w:rPr>
          <w:b/>
          <w:i/>
          <w:iCs/>
          <w:sz w:val="22"/>
          <w:szCs w:val="22"/>
        </w:rPr>
        <w:t xml:space="preserve">Zakup i dostawa giętkich, wielorazowych wideo cystoskopów oraz dedykowanych do nich koszyków </w:t>
      </w:r>
      <w:r w:rsidR="005E622E"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="005E622E"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="005E622E" w:rsidRPr="005E622E">
        <w:rPr>
          <w:bCs/>
          <w:szCs w:val="24"/>
        </w:rPr>
        <w:t>:</w:t>
      </w:r>
    </w:p>
    <w:p w14:paraId="323BB5E3" w14:textId="04530205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AD03AA">
        <w:rPr>
          <w:sz w:val="22"/>
          <w:szCs w:val="22"/>
        </w:rPr>
        <w:t>,</w:t>
      </w:r>
      <w:r w:rsidRPr="006E0FAA">
        <w:rPr>
          <w:sz w:val="22"/>
          <w:szCs w:val="22"/>
        </w:rPr>
        <w:t xml:space="preserve">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67D494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AD03AA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035C"/>
    <w:rsid w:val="00012997"/>
    <w:rsid w:val="00013B58"/>
    <w:rsid w:val="00022ADA"/>
    <w:rsid w:val="000621A2"/>
    <w:rsid w:val="000719DC"/>
    <w:rsid w:val="00075CEC"/>
    <w:rsid w:val="000D3D8A"/>
    <w:rsid w:val="000E0467"/>
    <w:rsid w:val="00106AC7"/>
    <w:rsid w:val="00111985"/>
    <w:rsid w:val="00135547"/>
    <w:rsid w:val="00147532"/>
    <w:rsid w:val="001614BA"/>
    <w:rsid w:val="001E1496"/>
    <w:rsid w:val="00204613"/>
    <w:rsid w:val="002643E1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255A4"/>
    <w:rsid w:val="00336EEB"/>
    <w:rsid w:val="00360BC3"/>
    <w:rsid w:val="003E5D20"/>
    <w:rsid w:val="003F3FCC"/>
    <w:rsid w:val="003F6927"/>
    <w:rsid w:val="00415097"/>
    <w:rsid w:val="00422381"/>
    <w:rsid w:val="0043102D"/>
    <w:rsid w:val="00460820"/>
    <w:rsid w:val="004704CB"/>
    <w:rsid w:val="0047468B"/>
    <w:rsid w:val="00490EEA"/>
    <w:rsid w:val="004C55DE"/>
    <w:rsid w:val="004D5C77"/>
    <w:rsid w:val="004D6F80"/>
    <w:rsid w:val="00527747"/>
    <w:rsid w:val="00533E9F"/>
    <w:rsid w:val="0056132E"/>
    <w:rsid w:val="00575F74"/>
    <w:rsid w:val="00583ED5"/>
    <w:rsid w:val="005A5013"/>
    <w:rsid w:val="005C0282"/>
    <w:rsid w:val="005C3627"/>
    <w:rsid w:val="005E622E"/>
    <w:rsid w:val="005F3C1E"/>
    <w:rsid w:val="00612476"/>
    <w:rsid w:val="006325F4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141F"/>
    <w:rsid w:val="00775E2B"/>
    <w:rsid w:val="007823E9"/>
    <w:rsid w:val="0078677C"/>
    <w:rsid w:val="007951AD"/>
    <w:rsid w:val="00795624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B5349"/>
    <w:rsid w:val="008C2CBF"/>
    <w:rsid w:val="008C5C44"/>
    <w:rsid w:val="008D4CAF"/>
    <w:rsid w:val="008E370F"/>
    <w:rsid w:val="008F627A"/>
    <w:rsid w:val="009072AA"/>
    <w:rsid w:val="00916A1E"/>
    <w:rsid w:val="00917F13"/>
    <w:rsid w:val="009410B8"/>
    <w:rsid w:val="00952336"/>
    <w:rsid w:val="009A21D7"/>
    <w:rsid w:val="009A4A2C"/>
    <w:rsid w:val="009A4CD3"/>
    <w:rsid w:val="009F02E9"/>
    <w:rsid w:val="009F1879"/>
    <w:rsid w:val="009F7E50"/>
    <w:rsid w:val="00A24942"/>
    <w:rsid w:val="00A311C9"/>
    <w:rsid w:val="00A3364C"/>
    <w:rsid w:val="00A4647E"/>
    <w:rsid w:val="00A46EFE"/>
    <w:rsid w:val="00A807A7"/>
    <w:rsid w:val="00AB6C06"/>
    <w:rsid w:val="00AB7377"/>
    <w:rsid w:val="00AD03AA"/>
    <w:rsid w:val="00AD329C"/>
    <w:rsid w:val="00AE33DA"/>
    <w:rsid w:val="00B04D14"/>
    <w:rsid w:val="00B14177"/>
    <w:rsid w:val="00B169A7"/>
    <w:rsid w:val="00B26102"/>
    <w:rsid w:val="00B45ED4"/>
    <w:rsid w:val="00B54FB4"/>
    <w:rsid w:val="00B607B6"/>
    <w:rsid w:val="00B8162D"/>
    <w:rsid w:val="00BE6092"/>
    <w:rsid w:val="00BF2829"/>
    <w:rsid w:val="00C12F60"/>
    <w:rsid w:val="00C33407"/>
    <w:rsid w:val="00C371A6"/>
    <w:rsid w:val="00C37CD2"/>
    <w:rsid w:val="00C51275"/>
    <w:rsid w:val="00C527C7"/>
    <w:rsid w:val="00C606B9"/>
    <w:rsid w:val="00CB6204"/>
    <w:rsid w:val="00CC031A"/>
    <w:rsid w:val="00CC527A"/>
    <w:rsid w:val="00CD28B0"/>
    <w:rsid w:val="00D25424"/>
    <w:rsid w:val="00D305C3"/>
    <w:rsid w:val="00D74F94"/>
    <w:rsid w:val="00D7536E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B211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190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Urszula Sojka</cp:lastModifiedBy>
  <cp:revision>4</cp:revision>
  <cp:lastPrinted>2021-09-23T09:22:00Z</cp:lastPrinted>
  <dcterms:created xsi:type="dcterms:W3CDTF">2026-01-30T07:54:00Z</dcterms:created>
  <dcterms:modified xsi:type="dcterms:W3CDTF">2026-04-24T08:00:00Z</dcterms:modified>
</cp:coreProperties>
</file>