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519C5" w14:textId="01F47995" w:rsidR="00FB7F50" w:rsidRPr="00C50F5A" w:rsidRDefault="00B21E4F" w:rsidP="00C50F5A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C50F5A">
        <w:rPr>
          <w:rFonts w:ascii="Verdana" w:hAnsi="Verdana"/>
          <w:sz w:val="18"/>
          <w:szCs w:val="18"/>
        </w:rPr>
        <w:t>Kraków</w:t>
      </w:r>
      <w:r w:rsidR="00FB7F50" w:rsidRPr="00C50F5A">
        <w:rPr>
          <w:rFonts w:ascii="Verdana" w:hAnsi="Verdana"/>
          <w:sz w:val="18"/>
          <w:szCs w:val="18"/>
        </w:rPr>
        <w:t xml:space="preserve"> dnia: </w:t>
      </w:r>
      <w:r w:rsidRPr="00C50F5A">
        <w:rPr>
          <w:rFonts w:ascii="Verdana" w:hAnsi="Verdana"/>
          <w:sz w:val="18"/>
          <w:szCs w:val="18"/>
        </w:rPr>
        <w:t>2026-05-07</w:t>
      </w:r>
    </w:p>
    <w:p w14:paraId="3197EDFE" w14:textId="77777777" w:rsidR="00B21E4F" w:rsidRPr="00C50F5A" w:rsidRDefault="00B21E4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50F5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4D10C45" w14:textId="77777777" w:rsidR="00B21E4F" w:rsidRPr="00C50F5A" w:rsidRDefault="00B21E4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50F5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4BA7E86" w14:textId="12D0AA0E" w:rsidR="00FB7F50" w:rsidRPr="00C50F5A" w:rsidRDefault="00B21E4F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C50F5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1949A00" w14:textId="20FC7265" w:rsidR="00FB7F50" w:rsidRPr="00C50F5A" w:rsidRDefault="00B21E4F" w:rsidP="00FB7F50">
      <w:pPr>
        <w:rPr>
          <w:rFonts w:ascii="Verdana" w:hAnsi="Verdana"/>
          <w:sz w:val="18"/>
          <w:szCs w:val="18"/>
        </w:rPr>
      </w:pPr>
      <w:r w:rsidRPr="00C50F5A">
        <w:rPr>
          <w:rFonts w:ascii="Verdana" w:hAnsi="Verdana"/>
          <w:sz w:val="18"/>
          <w:szCs w:val="18"/>
        </w:rPr>
        <w:t>Al. Mickiewicza</w:t>
      </w:r>
      <w:r w:rsidR="00FB7F50" w:rsidRPr="00C50F5A">
        <w:rPr>
          <w:rFonts w:ascii="Verdana" w:hAnsi="Verdana"/>
          <w:sz w:val="18"/>
          <w:szCs w:val="18"/>
        </w:rPr>
        <w:t xml:space="preserve"> </w:t>
      </w:r>
      <w:r w:rsidRPr="00C50F5A">
        <w:rPr>
          <w:rFonts w:ascii="Verdana" w:hAnsi="Verdana"/>
          <w:sz w:val="18"/>
          <w:szCs w:val="18"/>
        </w:rPr>
        <w:t>30</w:t>
      </w:r>
    </w:p>
    <w:p w14:paraId="3CE491C5" w14:textId="129296E5" w:rsidR="00FB7F50" w:rsidRPr="00C50F5A" w:rsidRDefault="00B21E4F" w:rsidP="00FB7F50">
      <w:pPr>
        <w:rPr>
          <w:rFonts w:ascii="Verdana" w:hAnsi="Verdana"/>
          <w:sz w:val="18"/>
          <w:szCs w:val="18"/>
        </w:rPr>
      </w:pPr>
      <w:r w:rsidRPr="00C50F5A">
        <w:rPr>
          <w:rFonts w:ascii="Verdana" w:hAnsi="Verdana"/>
          <w:sz w:val="18"/>
          <w:szCs w:val="18"/>
        </w:rPr>
        <w:t>30-059</w:t>
      </w:r>
      <w:r w:rsidR="00FB7F50" w:rsidRPr="00C50F5A">
        <w:rPr>
          <w:rFonts w:ascii="Verdana" w:hAnsi="Verdana"/>
          <w:sz w:val="18"/>
          <w:szCs w:val="18"/>
        </w:rPr>
        <w:t xml:space="preserve"> </w:t>
      </w:r>
      <w:r w:rsidRPr="00C50F5A">
        <w:rPr>
          <w:rFonts w:ascii="Verdana" w:hAnsi="Verdana"/>
          <w:sz w:val="18"/>
          <w:szCs w:val="18"/>
        </w:rPr>
        <w:t>Kraków</w:t>
      </w:r>
    </w:p>
    <w:p w14:paraId="27B90D02" w14:textId="77777777" w:rsidR="008642B3" w:rsidRPr="00C50F5A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C50F5A">
        <w:rPr>
          <w:rFonts w:ascii="Verdana" w:hAnsi="Verdana"/>
          <w:sz w:val="18"/>
          <w:szCs w:val="18"/>
        </w:rPr>
        <w:t>OGŁOSZENIE</w:t>
      </w:r>
    </w:p>
    <w:p w14:paraId="0134CDE3" w14:textId="77777777" w:rsidR="008642B3" w:rsidRPr="00C50F5A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C50F5A">
        <w:rPr>
          <w:rFonts w:ascii="Verdana" w:hAnsi="Verdana"/>
          <w:b/>
          <w:sz w:val="18"/>
          <w:szCs w:val="18"/>
        </w:rPr>
        <w:t xml:space="preserve">o </w:t>
      </w:r>
      <w:r w:rsidR="0054734E" w:rsidRPr="00C50F5A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21E4F" w:rsidRPr="00C50F5A" w14:paraId="500A5BAC" w14:textId="77777777" w:rsidTr="00297D2B">
        <w:trPr>
          <w:trHeight w:val="638"/>
        </w:trPr>
        <w:tc>
          <w:tcPr>
            <w:tcW w:w="959" w:type="dxa"/>
          </w:tcPr>
          <w:p w14:paraId="1B49560B" w14:textId="77777777" w:rsidR="00B21E4F" w:rsidRPr="00C50F5A" w:rsidRDefault="00B21E4F" w:rsidP="00297D2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0F5A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776B4FE" w14:textId="1309150A" w:rsidR="00B21E4F" w:rsidRPr="00C50F5A" w:rsidRDefault="00B21E4F" w:rsidP="00297D2B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0F5A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C50F5A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C50F5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0F5A">
              <w:rPr>
                <w:rFonts w:ascii="Verdana" w:hAnsi="Verdana"/>
                <w:sz w:val="18"/>
                <w:szCs w:val="18"/>
              </w:rPr>
              <w:t>pn.</w:t>
            </w:r>
            <w:r w:rsidRPr="00C50F5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0F5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50F5A">
              <w:rPr>
                <w:rFonts w:ascii="Verdana" w:hAnsi="Verdana"/>
                <w:b/>
                <w:bCs/>
                <w:sz w:val="18"/>
                <w:szCs w:val="18"/>
              </w:rPr>
              <w:t>dostawa 2 sztuk komputerów przenośnych na potrzeby Wydziału Humanistycznego KC-DE-zp.25.75.2026</w:t>
            </w:r>
            <w:r w:rsidRPr="00C50F5A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C50F5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0F5A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C50F5A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C50F5A">
              <w:rPr>
                <w:rFonts w:ascii="Verdana" w:hAnsi="Verdana"/>
                <w:b/>
                <w:sz w:val="18"/>
                <w:szCs w:val="18"/>
              </w:rPr>
              <w:t>KC-DE-zp.25.75.2026</w:t>
            </w:r>
            <w:r w:rsidRPr="00C50F5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A836C36" w14:textId="77777777" w:rsidR="008642B3" w:rsidRPr="00C50F5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C50F5A">
        <w:rPr>
          <w:rFonts w:ascii="Verdana" w:hAnsi="Verdana"/>
          <w:sz w:val="18"/>
          <w:szCs w:val="18"/>
        </w:rPr>
        <w:t xml:space="preserve">Zamawiający, </w:t>
      </w:r>
      <w:r w:rsidR="00CC324B" w:rsidRPr="00C50F5A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C50F5A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C50F5A">
        <w:rPr>
          <w:rFonts w:ascii="Verdana" w:hAnsi="Verdana"/>
          <w:sz w:val="18"/>
          <w:szCs w:val="18"/>
        </w:rPr>
        <w:t xml:space="preserve">ust. 1 pkt. 1 i </w:t>
      </w:r>
      <w:r w:rsidRPr="00C50F5A">
        <w:rPr>
          <w:rFonts w:ascii="Verdana" w:hAnsi="Verdana"/>
          <w:sz w:val="18"/>
          <w:szCs w:val="18"/>
        </w:rPr>
        <w:t xml:space="preserve">ust. </w:t>
      </w:r>
      <w:r w:rsidR="00A17CDB" w:rsidRPr="00C50F5A">
        <w:rPr>
          <w:rFonts w:ascii="Verdana" w:hAnsi="Verdana"/>
          <w:sz w:val="18"/>
          <w:szCs w:val="18"/>
        </w:rPr>
        <w:t>2</w:t>
      </w:r>
      <w:r w:rsidRPr="00C50F5A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C50F5A">
        <w:rPr>
          <w:rFonts w:ascii="Verdana" w:hAnsi="Verdana"/>
          <w:sz w:val="18"/>
          <w:szCs w:val="18"/>
        </w:rPr>
        <w:t xml:space="preserve"> </w:t>
      </w:r>
      <w:r w:rsidR="00CC1A8E" w:rsidRPr="00C50F5A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C50F5A">
        <w:rPr>
          <w:rFonts w:ascii="Verdana" w:hAnsi="Verdana"/>
          <w:sz w:val="18"/>
          <w:szCs w:val="18"/>
        </w:rPr>
        <w:t>t.j</w:t>
      </w:r>
      <w:proofErr w:type="spellEnd"/>
      <w:r w:rsidR="00CC1A8E" w:rsidRPr="00C50F5A">
        <w:rPr>
          <w:rFonts w:ascii="Verdana" w:hAnsi="Verdana"/>
          <w:sz w:val="18"/>
          <w:szCs w:val="18"/>
        </w:rPr>
        <w:t xml:space="preserve">. ze zm.) </w:t>
      </w:r>
      <w:r w:rsidRPr="00C50F5A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C50F5A">
        <w:rPr>
          <w:rFonts w:ascii="Verdana" w:hAnsi="Verdana"/>
          <w:sz w:val="18"/>
          <w:szCs w:val="18"/>
        </w:rPr>
        <w:t>Pzp</w:t>
      </w:r>
      <w:proofErr w:type="spellEnd"/>
      <w:r w:rsidRPr="00C50F5A">
        <w:rPr>
          <w:rFonts w:ascii="Verdana" w:hAnsi="Verdana"/>
          <w:sz w:val="18"/>
          <w:szCs w:val="18"/>
        </w:rPr>
        <w:t>”</w:t>
      </w:r>
      <w:r w:rsidR="00D26ED6" w:rsidRPr="00C50F5A">
        <w:rPr>
          <w:rFonts w:ascii="Verdana" w:hAnsi="Verdana"/>
          <w:sz w:val="18"/>
          <w:szCs w:val="18"/>
        </w:rPr>
        <w:t xml:space="preserve">, </w:t>
      </w:r>
      <w:r w:rsidRPr="00C50F5A">
        <w:rPr>
          <w:rFonts w:ascii="Verdana" w:hAnsi="Verdana"/>
          <w:sz w:val="18"/>
          <w:szCs w:val="18"/>
        </w:rPr>
        <w:t>informuje</w:t>
      </w:r>
      <w:r w:rsidR="00D26ED6" w:rsidRPr="00C50F5A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C50F5A">
        <w:rPr>
          <w:rFonts w:ascii="Verdana" w:hAnsi="Verdana"/>
          <w:sz w:val="18"/>
          <w:szCs w:val="18"/>
        </w:rPr>
        <w:t>najkorzystniejsz</w:t>
      </w:r>
      <w:r w:rsidR="00D26ED6" w:rsidRPr="00C50F5A">
        <w:rPr>
          <w:rFonts w:ascii="Verdana" w:hAnsi="Verdana"/>
          <w:sz w:val="18"/>
          <w:szCs w:val="18"/>
        </w:rPr>
        <w:t xml:space="preserve">a wybrana została </w:t>
      </w:r>
      <w:r w:rsidR="00756CDA" w:rsidRPr="00C50F5A">
        <w:rPr>
          <w:rFonts w:ascii="Verdana" w:hAnsi="Verdana"/>
          <w:sz w:val="18"/>
          <w:szCs w:val="18"/>
        </w:rPr>
        <w:t>ofer</w:t>
      </w:r>
      <w:r w:rsidR="00D26ED6" w:rsidRPr="00C50F5A">
        <w:rPr>
          <w:rFonts w:ascii="Verdana" w:hAnsi="Verdana"/>
          <w:sz w:val="18"/>
          <w:szCs w:val="18"/>
        </w:rPr>
        <w:t>t</w:t>
      </w:r>
      <w:r w:rsidR="009F0E5C" w:rsidRPr="00C50F5A">
        <w:rPr>
          <w:rFonts w:ascii="Verdana" w:hAnsi="Verdana"/>
          <w:sz w:val="18"/>
          <w:szCs w:val="18"/>
        </w:rPr>
        <w:t>a</w:t>
      </w:r>
      <w:r w:rsidR="00D26ED6" w:rsidRPr="00C50F5A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21E4F" w:rsidRPr="00C50F5A" w14:paraId="59703B34" w14:textId="77777777" w:rsidTr="00297D2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47229F7B" w14:textId="1AF5C6E3" w:rsidR="00B21E4F" w:rsidRPr="00C50F5A" w:rsidRDefault="00B21E4F" w:rsidP="00297D2B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50F5A">
              <w:rPr>
                <w:rFonts w:ascii="Verdana" w:hAnsi="Verdana"/>
                <w:b/>
                <w:sz w:val="18"/>
                <w:szCs w:val="18"/>
              </w:rPr>
              <w:t xml:space="preserve">Piotr </w:t>
            </w:r>
            <w:proofErr w:type="spellStart"/>
            <w:r w:rsidRPr="00C50F5A">
              <w:rPr>
                <w:rFonts w:ascii="Verdana" w:hAnsi="Verdana"/>
                <w:b/>
                <w:sz w:val="18"/>
                <w:szCs w:val="18"/>
              </w:rPr>
              <w:t>Migda</w:t>
            </w:r>
            <w:proofErr w:type="spellEnd"/>
          </w:p>
          <w:p w14:paraId="164D0528" w14:textId="1D7ED49A" w:rsidR="00B21E4F" w:rsidRPr="00C50F5A" w:rsidRDefault="00C50F5A" w:rsidP="00297D2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50F5A">
              <w:rPr>
                <w:rFonts w:ascii="Verdana" w:hAnsi="Verdana"/>
                <w:bCs/>
                <w:sz w:val="18"/>
                <w:szCs w:val="18"/>
              </w:rPr>
              <w:t xml:space="preserve">Ul. </w:t>
            </w:r>
            <w:proofErr w:type="spellStart"/>
            <w:r w:rsidR="00B21E4F" w:rsidRPr="00C50F5A">
              <w:rPr>
                <w:rFonts w:ascii="Verdana" w:hAnsi="Verdana"/>
                <w:bCs/>
                <w:sz w:val="18"/>
                <w:szCs w:val="18"/>
              </w:rPr>
              <w:t>Opaczewska</w:t>
            </w:r>
            <w:proofErr w:type="spellEnd"/>
            <w:r w:rsidR="00B21E4F" w:rsidRPr="00C50F5A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B21E4F" w:rsidRPr="00C50F5A">
              <w:rPr>
                <w:rFonts w:ascii="Verdana" w:hAnsi="Verdana"/>
                <w:bCs/>
                <w:sz w:val="18"/>
                <w:szCs w:val="18"/>
              </w:rPr>
              <w:t>7/16</w:t>
            </w:r>
          </w:p>
          <w:p w14:paraId="23CB9059" w14:textId="402CF3F7" w:rsidR="00B21E4F" w:rsidRPr="00C50F5A" w:rsidRDefault="00B21E4F" w:rsidP="00297D2B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C50F5A">
              <w:rPr>
                <w:rFonts w:ascii="Verdana" w:hAnsi="Verdana"/>
                <w:bCs/>
                <w:sz w:val="18"/>
                <w:szCs w:val="18"/>
              </w:rPr>
              <w:t>02-368</w:t>
            </w:r>
            <w:r w:rsidRPr="00C50F5A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C50F5A">
              <w:rPr>
                <w:rFonts w:ascii="Verdana" w:hAnsi="Verdana"/>
                <w:bCs/>
                <w:sz w:val="18"/>
                <w:szCs w:val="18"/>
              </w:rPr>
              <w:t>Warszawa</w:t>
            </w:r>
          </w:p>
          <w:p w14:paraId="536D5E61" w14:textId="77777777" w:rsidR="00B21E4F" w:rsidRPr="00C50F5A" w:rsidRDefault="00B21E4F" w:rsidP="00297D2B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0F5A">
              <w:rPr>
                <w:rFonts w:ascii="Verdana" w:hAnsi="Verdana"/>
                <w:sz w:val="18"/>
                <w:szCs w:val="18"/>
              </w:rPr>
              <w:t>na:</w:t>
            </w:r>
          </w:p>
          <w:p w14:paraId="25CA83FC" w14:textId="40C8BD58" w:rsidR="00B21E4F" w:rsidRPr="00C50F5A" w:rsidRDefault="00B21E4F" w:rsidP="00297D2B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0F5A">
              <w:rPr>
                <w:rFonts w:ascii="Verdana" w:hAnsi="Verdana"/>
                <w:sz w:val="18"/>
                <w:szCs w:val="18"/>
              </w:rPr>
              <w:t>dostawa 2 sztuk komputerów przenośnych na potrzeby Wydziału Humanistycznego KC-DE-zp.25.75.2026</w:t>
            </w:r>
            <w:r w:rsidRPr="00C50F5A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5361EBB" w14:textId="63E32EF7" w:rsidR="00B21E4F" w:rsidRPr="00C50F5A" w:rsidRDefault="00B21E4F" w:rsidP="00297D2B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50F5A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C50F5A">
              <w:rPr>
                <w:rFonts w:ascii="Verdana" w:hAnsi="Verdana"/>
                <w:b/>
                <w:sz w:val="18"/>
                <w:szCs w:val="18"/>
              </w:rPr>
              <w:t>9 735.45 zł</w:t>
            </w:r>
            <w:r w:rsidRPr="00C50F5A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6845D102" w14:textId="77777777" w:rsidR="00B21E4F" w:rsidRPr="00C50F5A" w:rsidRDefault="00B21E4F" w:rsidP="00297D2B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C50F5A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C50F5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50F5A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C50F5A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442C98C" w14:textId="77777777" w:rsidR="003A0AFC" w:rsidRPr="00C50F5A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C50F5A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637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268"/>
        <w:gridCol w:w="992"/>
        <w:gridCol w:w="1276"/>
        <w:gridCol w:w="992"/>
      </w:tblGrid>
      <w:tr w:rsidR="00C50F5A" w:rsidRPr="00C50F5A" w14:paraId="6C8B0B8A" w14:textId="77777777" w:rsidTr="00C50F5A">
        <w:trPr>
          <w:trHeight w:val="510"/>
        </w:trPr>
        <w:tc>
          <w:tcPr>
            <w:tcW w:w="851" w:type="dxa"/>
            <w:vAlign w:val="center"/>
          </w:tcPr>
          <w:p w14:paraId="113AB1EA" w14:textId="77777777" w:rsidR="00C50F5A" w:rsidRPr="00C50F5A" w:rsidRDefault="00C50F5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C50F5A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13C81E60" w14:textId="77777777" w:rsidR="00C50F5A" w:rsidRPr="00C50F5A" w:rsidRDefault="00C50F5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7F41FD79" w14:textId="2F43B94D" w:rsidR="00C50F5A" w:rsidRPr="00C50F5A" w:rsidRDefault="00C50F5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14:paraId="21A5F86E" w14:textId="32562DF0" w:rsidR="00C50F5A" w:rsidRPr="00C50F5A" w:rsidRDefault="00C50F5A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14:paraId="45E7E6B8" w14:textId="77777777" w:rsidR="00C50F5A" w:rsidRPr="00C50F5A" w:rsidRDefault="00C50F5A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50F5A" w:rsidRPr="00C50F5A" w14:paraId="37903568" w14:textId="77777777" w:rsidTr="00C50F5A">
        <w:tc>
          <w:tcPr>
            <w:tcW w:w="851" w:type="dxa"/>
            <w:vAlign w:val="center"/>
          </w:tcPr>
          <w:p w14:paraId="3A604BDA" w14:textId="4C95F4BB" w:rsidR="00C50F5A" w:rsidRPr="00C50F5A" w:rsidRDefault="00C50F5A" w:rsidP="00297D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1B4AB3B4" w14:textId="6CE715A2" w:rsidR="00C50F5A" w:rsidRPr="00C50F5A" w:rsidRDefault="00C50F5A" w:rsidP="00297D2B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C50F5A">
              <w:rPr>
                <w:rFonts w:ascii="Verdana" w:hAnsi="Verdana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1BDCBB23" w14:textId="1B402061" w:rsidR="00C50F5A" w:rsidRPr="00C50F5A" w:rsidRDefault="00C50F5A" w:rsidP="00297D2B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C50F5A">
              <w:rPr>
                <w:rFonts w:ascii="Verdana" w:hAnsi="Verdana" w:cs="Times New Roman"/>
                <w:bCs/>
                <w:sz w:val="18"/>
                <w:szCs w:val="18"/>
              </w:rPr>
              <w:t>Opaczewska</w:t>
            </w:r>
            <w:proofErr w:type="spellEnd"/>
            <w:r w:rsidRPr="00C50F5A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50F5A">
              <w:rPr>
                <w:rFonts w:ascii="Verdana" w:hAnsi="Verdana" w:cs="Times New Roman"/>
                <w:bCs/>
                <w:sz w:val="18"/>
                <w:szCs w:val="18"/>
              </w:rPr>
              <w:t>7/16</w:t>
            </w:r>
          </w:p>
          <w:p w14:paraId="7E03F0C6" w14:textId="680DA30B" w:rsidR="00C50F5A" w:rsidRPr="00C50F5A" w:rsidRDefault="00C50F5A" w:rsidP="00297D2B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bCs/>
                <w:sz w:val="18"/>
                <w:szCs w:val="18"/>
              </w:rPr>
              <w:t>02-368</w:t>
            </w:r>
            <w:r w:rsidRPr="00C50F5A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C50F5A">
              <w:rPr>
                <w:rFonts w:ascii="Verdana" w:hAnsi="Verdana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14:paraId="7838CB92" w14:textId="7859B5C6" w:rsidR="00C50F5A" w:rsidRPr="00C50F5A" w:rsidRDefault="00C50F5A" w:rsidP="00297D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35E692C1" w14:textId="0F42301B" w:rsidR="00C50F5A" w:rsidRPr="00C50F5A" w:rsidRDefault="00C50F5A" w:rsidP="00297D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992" w:type="dxa"/>
            <w:vAlign w:val="center"/>
          </w:tcPr>
          <w:p w14:paraId="6869A29C" w14:textId="05C39E51" w:rsidR="00C50F5A" w:rsidRPr="00C50F5A" w:rsidRDefault="00C50F5A" w:rsidP="00297D2B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C50F5A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05525803" w14:textId="77777777" w:rsidR="00E85D70" w:rsidRPr="00C50F5A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4307308C" w14:textId="77777777" w:rsidR="00F960D7" w:rsidRPr="00C50F5A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05DE5350" w14:textId="77777777" w:rsidR="00F960D7" w:rsidRPr="00C50F5A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C50F5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CAA31" w14:textId="77777777" w:rsidR="00A43E1E" w:rsidRDefault="00A43E1E">
      <w:r>
        <w:separator/>
      </w:r>
    </w:p>
  </w:endnote>
  <w:endnote w:type="continuationSeparator" w:id="0">
    <w:p w14:paraId="4FABC005" w14:textId="77777777" w:rsidR="00A43E1E" w:rsidRDefault="00A43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4A1E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E9B8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813CD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080A2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D3AF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1A3043" w14:textId="77777777" w:rsidR="00A43E1E" w:rsidRDefault="00A43E1E">
      <w:r>
        <w:separator/>
      </w:r>
    </w:p>
  </w:footnote>
  <w:footnote w:type="continuationSeparator" w:id="0">
    <w:p w14:paraId="09AC29D5" w14:textId="77777777" w:rsidR="00A43E1E" w:rsidRDefault="00A43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E975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99B4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3856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13DD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313DD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3E1E"/>
    <w:rsid w:val="00AA02AC"/>
    <w:rsid w:val="00B21E4F"/>
    <w:rsid w:val="00B32D12"/>
    <w:rsid w:val="00B464D3"/>
    <w:rsid w:val="00B8185B"/>
    <w:rsid w:val="00BD2174"/>
    <w:rsid w:val="00C423DD"/>
    <w:rsid w:val="00C50F5A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EF9EA3"/>
  <w15:chartTrackingRefBased/>
  <w15:docId w15:val="{FCF886B2-798E-4E36-8769-06EBC00B8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2026-05-07T07:00:00Z</cp:lastPrinted>
  <dcterms:created xsi:type="dcterms:W3CDTF">2026-05-07T07:00:00Z</dcterms:created>
  <dcterms:modified xsi:type="dcterms:W3CDTF">2026-05-07T07:00:00Z</dcterms:modified>
</cp:coreProperties>
</file>