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A4748" w14:textId="4F2B1A27" w:rsidR="008D2AB8" w:rsidRPr="00F765B8" w:rsidRDefault="008D2AB8" w:rsidP="00F765B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F765B8">
        <w:rPr>
          <w:rFonts w:ascii="Verdana" w:hAnsi="Verdana"/>
          <w:b w:val="0"/>
          <w:sz w:val="20"/>
          <w:szCs w:val="20"/>
        </w:rPr>
        <w:tab/>
      </w:r>
      <w:r w:rsidRPr="00F765B8">
        <w:rPr>
          <w:rFonts w:ascii="Verdana" w:hAnsi="Verdana"/>
          <w:b w:val="0"/>
          <w:sz w:val="20"/>
          <w:szCs w:val="20"/>
        </w:rPr>
        <w:tab/>
      </w:r>
      <w:r w:rsidRPr="00F765B8">
        <w:rPr>
          <w:rFonts w:ascii="Verdana" w:hAnsi="Verdana"/>
          <w:b w:val="0"/>
          <w:sz w:val="20"/>
          <w:szCs w:val="20"/>
        </w:rPr>
        <w:tab/>
      </w:r>
      <w:r w:rsidRPr="00F765B8">
        <w:rPr>
          <w:rFonts w:ascii="Verdana" w:hAnsi="Verdana"/>
          <w:b w:val="0"/>
          <w:sz w:val="20"/>
          <w:szCs w:val="20"/>
        </w:rPr>
        <w:tab/>
      </w:r>
      <w:r w:rsidRPr="00F765B8">
        <w:rPr>
          <w:rFonts w:ascii="Verdana" w:hAnsi="Verdana"/>
          <w:b w:val="0"/>
          <w:sz w:val="20"/>
          <w:szCs w:val="20"/>
        </w:rPr>
        <w:tab/>
      </w:r>
      <w:r w:rsidRPr="00F765B8">
        <w:rPr>
          <w:rFonts w:ascii="Verdana" w:hAnsi="Verdana"/>
          <w:b w:val="0"/>
          <w:sz w:val="20"/>
          <w:szCs w:val="20"/>
        </w:rPr>
        <w:tab/>
      </w:r>
      <w:r w:rsidRPr="00F765B8">
        <w:rPr>
          <w:rFonts w:ascii="Verdana" w:hAnsi="Verdana"/>
          <w:b w:val="0"/>
          <w:sz w:val="20"/>
          <w:szCs w:val="20"/>
        </w:rPr>
        <w:tab/>
      </w:r>
      <w:r w:rsidRPr="00F765B8">
        <w:rPr>
          <w:rFonts w:ascii="Verdana" w:hAnsi="Verdana"/>
          <w:sz w:val="20"/>
          <w:szCs w:val="20"/>
        </w:rPr>
        <w:t xml:space="preserve">Załącznik nr </w:t>
      </w:r>
      <w:r w:rsidR="00012286" w:rsidRPr="00F765B8">
        <w:rPr>
          <w:rFonts w:ascii="Verdana" w:hAnsi="Verdana"/>
          <w:sz w:val="20"/>
          <w:szCs w:val="20"/>
        </w:rPr>
        <w:t>1</w:t>
      </w:r>
    </w:p>
    <w:p w14:paraId="0DFD7F7C" w14:textId="77777777" w:rsidR="008D2AB8" w:rsidRPr="00F765B8" w:rsidRDefault="008D2AB8" w:rsidP="00F765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11061DB" w14:textId="77777777" w:rsidR="008D2AB8" w:rsidRPr="00F765B8" w:rsidRDefault="008D2AB8" w:rsidP="00F765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765B8">
        <w:rPr>
          <w:rFonts w:ascii="Verdana" w:hAnsi="Verdana"/>
          <w:b/>
          <w:sz w:val="20"/>
          <w:szCs w:val="20"/>
        </w:rPr>
        <w:t>FORMULARZ OFERTY</w:t>
      </w:r>
    </w:p>
    <w:p w14:paraId="7C86F608" w14:textId="77777777" w:rsidR="008D2AB8" w:rsidRPr="00F765B8" w:rsidRDefault="008D2AB8" w:rsidP="00F765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998B30" w14:textId="77777777" w:rsidR="008D2AB8" w:rsidRPr="00F765B8" w:rsidRDefault="008D2AB8" w:rsidP="00F765B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765B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D7D9B0F" w14:textId="2E4F69D4" w:rsidR="008D2AB8" w:rsidRPr="00F765B8" w:rsidRDefault="008D2AB8" w:rsidP="00F765B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765B8">
        <w:rPr>
          <w:rFonts w:ascii="Verdana" w:hAnsi="Verdana"/>
          <w:sz w:val="20"/>
          <w:szCs w:val="20"/>
        </w:rPr>
        <w:t>FORMA PROWADZONEJ DZIAŁALNOŚCI: ..........................................................</w:t>
      </w:r>
    </w:p>
    <w:p w14:paraId="56B27A7F" w14:textId="77777777" w:rsidR="008D2AB8" w:rsidRPr="00F765B8" w:rsidRDefault="008D2AB8" w:rsidP="00F765B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765B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8123148" w14:textId="77777777" w:rsidR="008D2AB8" w:rsidRPr="00F765B8" w:rsidRDefault="008D2AB8" w:rsidP="00F765B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765B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CF95427" w14:textId="77777777" w:rsidR="008D2AB8" w:rsidRPr="00F765B8" w:rsidRDefault="008D2AB8" w:rsidP="00F765B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765B8">
        <w:rPr>
          <w:rFonts w:ascii="Verdana" w:hAnsi="Verdana"/>
          <w:sz w:val="20"/>
          <w:szCs w:val="20"/>
          <w:lang w:val="de-DE"/>
        </w:rPr>
        <w:t>TEL.</w:t>
      </w:r>
      <w:r w:rsidRPr="00F765B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41E0A19" w14:textId="77777777" w:rsidR="008D2AB8" w:rsidRPr="00F765B8" w:rsidRDefault="008D2AB8" w:rsidP="00F765B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765B8">
        <w:rPr>
          <w:rFonts w:ascii="Verdana" w:hAnsi="Verdana"/>
          <w:sz w:val="20"/>
          <w:szCs w:val="20"/>
          <w:lang w:val="de-DE"/>
        </w:rPr>
        <w:t xml:space="preserve">FAX </w:t>
      </w:r>
      <w:r w:rsidRPr="00F765B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F764830" w14:textId="77777777" w:rsidR="008D2AB8" w:rsidRPr="00F765B8" w:rsidRDefault="008D2AB8" w:rsidP="00F765B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765B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7BC0A85" w14:textId="77777777" w:rsidR="008D2AB8" w:rsidRPr="00F765B8" w:rsidRDefault="008D2AB8" w:rsidP="00F765B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765B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765B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3EC42D2" w14:textId="77777777" w:rsidR="008D2AB8" w:rsidRPr="00F765B8" w:rsidRDefault="008D2AB8" w:rsidP="00F765B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765B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AA94849" w14:textId="77777777" w:rsidR="00F765B8" w:rsidRDefault="00F765B8" w:rsidP="00F765B8">
      <w:pPr>
        <w:rPr>
          <w:rFonts w:ascii="Verdana" w:hAnsi="Verdana"/>
          <w:sz w:val="20"/>
          <w:szCs w:val="20"/>
        </w:rPr>
      </w:pPr>
    </w:p>
    <w:p w14:paraId="39CC361A" w14:textId="41E49EB4" w:rsidR="008D2AB8" w:rsidRPr="00F765B8" w:rsidRDefault="008D2AB8" w:rsidP="00F765B8">
      <w:pPr>
        <w:rPr>
          <w:rFonts w:ascii="Verdana" w:hAnsi="Verdana"/>
          <w:sz w:val="20"/>
          <w:szCs w:val="20"/>
        </w:rPr>
      </w:pPr>
      <w:r w:rsidRPr="00F765B8">
        <w:rPr>
          <w:rFonts w:ascii="Verdana" w:hAnsi="Verdana"/>
          <w:sz w:val="20"/>
          <w:szCs w:val="20"/>
        </w:rPr>
        <w:t>Do: Nazwa i siedziba Zamawiającego:</w:t>
      </w:r>
    </w:p>
    <w:p w14:paraId="7CC9E820" w14:textId="49F247ED" w:rsidR="005B54C5" w:rsidRPr="00F765B8" w:rsidRDefault="005B54C5" w:rsidP="00F765B8">
      <w:pPr>
        <w:ind w:right="-110"/>
        <w:rPr>
          <w:rFonts w:ascii="Verdana" w:hAnsi="Verdana"/>
          <w:b/>
          <w:sz w:val="20"/>
          <w:szCs w:val="20"/>
        </w:rPr>
      </w:pPr>
      <w:r w:rsidRPr="00F765B8">
        <w:rPr>
          <w:rFonts w:ascii="Verdana" w:hAnsi="Verdana"/>
          <w:b/>
          <w:sz w:val="20"/>
          <w:szCs w:val="20"/>
        </w:rPr>
        <w:t xml:space="preserve">Akademia Górniczo </w:t>
      </w:r>
      <w:r w:rsidR="00F765B8">
        <w:rPr>
          <w:rFonts w:ascii="Verdana" w:hAnsi="Verdana"/>
          <w:b/>
          <w:sz w:val="20"/>
          <w:szCs w:val="20"/>
        </w:rPr>
        <w:t>–</w:t>
      </w:r>
      <w:r w:rsidRPr="00F765B8">
        <w:rPr>
          <w:rFonts w:ascii="Verdana" w:hAnsi="Verdana"/>
          <w:b/>
          <w:sz w:val="20"/>
          <w:szCs w:val="20"/>
        </w:rPr>
        <w:t xml:space="preserve"> Hutnicza</w:t>
      </w:r>
      <w:r w:rsidR="00F765B8">
        <w:rPr>
          <w:rFonts w:ascii="Verdana" w:hAnsi="Verdana"/>
          <w:b/>
          <w:sz w:val="20"/>
          <w:szCs w:val="20"/>
        </w:rPr>
        <w:t xml:space="preserve"> </w:t>
      </w:r>
      <w:r w:rsidRPr="00F765B8">
        <w:rPr>
          <w:rFonts w:ascii="Verdana" w:hAnsi="Verdana"/>
          <w:b/>
          <w:sz w:val="20"/>
          <w:szCs w:val="20"/>
        </w:rPr>
        <w:t>im. Stanisława Staszica w Krakowie</w:t>
      </w:r>
    </w:p>
    <w:p w14:paraId="6A4445AE" w14:textId="68DB21B0" w:rsidR="008D2AB8" w:rsidRPr="00F765B8" w:rsidRDefault="005B54C5" w:rsidP="00F765B8">
      <w:pPr>
        <w:ind w:right="-110"/>
        <w:rPr>
          <w:rFonts w:ascii="Verdana" w:hAnsi="Verdana"/>
          <w:b/>
          <w:sz w:val="20"/>
          <w:szCs w:val="20"/>
        </w:rPr>
      </w:pPr>
      <w:r w:rsidRPr="00F765B8">
        <w:rPr>
          <w:rFonts w:ascii="Verdana" w:hAnsi="Verdana"/>
          <w:b/>
          <w:sz w:val="20"/>
          <w:szCs w:val="20"/>
        </w:rPr>
        <w:t>Dział Zamówień Publicznych</w:t>
      </w:r>
      <w:r w:rsidR="008D2AB8" w:rsidRPr="00F765B8">
        <w:rPr>
          <w:rFonts w:ascii="Verdana" w:hAnsi="Verdana"/>
          <w:b/>
          <w:sz w:val="20"/>
          <w:szCs w:val="20"/>
        </w:rPr>
        <w:t xml:space="preserve">  </w:t>
      </w:r>
    </w:p>
    <w:p w14:paraId="143364A2" w14:textId="5395A107" w:rsidR="008D2AB8" w:rsidRPr="00F765B8" w:rsidRDefault="005B54C5" w:rsidP="00F765B8">
      <w:pPr>
        <w:ind w:right="-110"/>
        <w:rPr>
          <w:rFonts w:ascii="Verdana" w:hAnsi="Verdana"/>
          <w:b/>
          <w:sz w:val="20"/>
          <w:szCs w:val="20"/>
        </w:rPr>
      </w:pPr>
      <w:r w:rsidRPr="00F765B8">
        <w:rPr>
          <w:rFonts w:ascii="Verdana" w:hAnsi="Verdana"/>
          <w:b/>
          <w:sz w:val="20"/>
          <w:szCs w:val="20"/>
        </w:rPr>
        <w:t>Al. Mickiewicza</w:t>
      </w:r>
      <w:r w:rsidR="008D2AB8" w:rsidRPr="00F765B8">
        <w:rPr>
          <w:rFonts w:ascii="Verdana" w:hAnsi="Verdana"/>
          <w:b/>
          <w:sz w:val="20"/>
          <w:szCs w:val="20"/>
        </w:rPr>
        <w:t xml:space="preserve"> </w:t>
      </w:r>
      <w:r w:rsidRPr="00F765B8">
        <w:rPr>
          <w:rFonts w:ascii="Verdana" w:hAnsi="Verdana"/>
          <w:b/>
          <w:sz w:val="20"/>
          <w:szCs w:val="20"/>
        </w:rPr>
        <w:t>30</w:t>
      </w:r>
      <w:r w:rsidR="00F765B8">
        <w:rPr>
          <w:rFonts w:ascii="Verdana" w:hAnsi="Verdana"/>
          <w:b/>
          <w:sz w:val="20"/>
          <w:szCs w:val="20"/>
        </w:rPr>
        <w:t xml:space="preserve">, </w:t>
      </w:r>
      <w:r w:rsidRPr="00F765B8">
        <w:rPr>
          <w:rFonts w:ascii="Verdana" w:hAnsi="Verdana"/>
          <w:b/>
          <w:sz w:val="20"/>
          <w:szCs w:val="20"/>
        </w:rPr>
        <w:t>30-059</w:t>
      </w:r>
      <w:r w:rsidR="008D2AB8" w:rsidRPr="00F765B8">
        <w:rPr>
          <w:rFonts w:ascii="Verdana" w:hAnsi="Verdana"/>
          <w:b/>
          <w:sz w:val="20"/>
          <w:szCs w:val="20"/>
        </w:rPr>
        <w:t xml:space="preserve"> </w:t>
      </w:r>
      <w:r w:rsidRPr="00F765B8">
        <w:rPr>
          <w:rFonts w:ascii="Verdana" w:hAnsi="Verdana"/>
          <w:b/>
          <w:sz w:val="20"/>
          <w:szCs w:val="20"/>
        </w:rPr>
        <w:t>Kraków</w:t>
      </w:r>
      <w:r w:rsidR="008D2AB8" w:rsidRPr="00F765B8">
        <w:rPr>
          <w:rFonts w:ascii="Verdana" w:hAnsi="Verdana"/>
          <w:b/>
          <w:sz w:val="20"/>
          <w:szCs w:val="20"/>
        </w:rPr>
        <w:t xml:space="preserve">  </w:t>
      </w:r>
    </w:p>
    <w:p w14:paraId="12A86628" w14:textId="77777777" w:rsidR="008D2AB8" w:rsidRPr="00F765B8" w:rsidRDefault="008D2AB8" w:rsidP="00F765B8">
      <w:pPr>
        <w:ind w:firstLine="3969"/>
        <w:rPr>
          <w:rFonts w:ascii="Verdana" w:hAnsi="Verdana"/>
          <w:b/>
          <w:sz w:val="20"/>
          <w:szCs w:val="20"/>
        </w:rPr>
      </w:pPr>
    </w:p>
    <w:p w14:paraId="6163D50F" w14:textId="64ED4AF6" w:rsidR="008D2AB8" w:rsidRPr="00F765B8" w:rsidRDefault="008D2AB8" w:rsidP="00F765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765B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5B54C5" w:rsidRPr="00F765B8">
        <w:rPr>
          <w:rFonts w:ascii="Verdana" w:hAnsi="Verdana"/>
          <w:b/>
          <w:sz w:val="20"/>
          <w:szCs w:val="20"/>
        </w:rPr>
        <w:t>Remont klatek schodowych i części korytarza I piętra wraz z wymianą oświetlenia w pawilonie A-1 AGH w Krakowie - KC-DE-zp.25.178.2026</w:t>
      </w:r>
      <w:r w:rsidRPr="00F765B8">
        <w:rPr>
          <w:rFonts w:ascii="Verdana" w:hAnsi="Verdana"/>
          <w:b/>
          <w:sz w:val="20"/>
          <w:szCs w:val="20"/>
        </w:rPr>
        <w:t xml:space="preserve">, </w:t>
      </w:r>
      <w:r w:rsidRPr="00F765B8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4DF19A0F" w14:textId="77777777" w:rsidR="008D2AB8" w:rsidRPr="00F765B8" w:rsidRDefault="008D2AB8" w:rsidP="00F765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5F908D4" w14:textId="77777777" w:rsidR="00F765B8" w:rsidRPr="00F765B8" w:rsidRDefault="00F765B8" w:rsidP="00F765B8">
      <w:pPr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b/>
          <w:sz w:val="20"/>
          <w:szCs w:val="20"/>
          <w:lang w:eastAsia="zh-CN"/>
        </w:rPr>
        <w:t>Cena brutto: .........................................................................PLN</w:t>
      </w:r>
    </w:p>
    <w:p w14:paraId="6DD4A2F3" w14:textId="77777777" w:rsidR="00F765B8" w:rsidRPr="00F765B8" w:rsidRDefault="00F765B8" w:rsidP="00F765B8">
      <w:pPr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t>Słownie brutto :................................................................................................</w:t>
      </w:r>
    </w:p>
    <w:p w14:paraId="117C40E3" w14:textId="77777777" w:rsidR="00F765B8" w:rsidRPr="00F765B8" w:rsidRDefault="00F765B8" w:rsidP="00F765B8">
      <w:pPr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  <w:r w:rsidRPr="00F765B8">
        <w:rPr>
          <w:rFonts w:ascii="Verdana" w:hAnsi="Verdana"/>
          <w:b/>
          <w:sz w:val="20"/>
          <w:szCs w:val="20"/>
          <w:lang w:eastAsia="zh-CN"/>
        </w:rPr>
        <w:t>Powyższa cena zawiera podatek VAT w wysokości .......... % tj.…………….PLN</w:t>
      </w:r>
    </w:p>
    <w:p w14:paraId="66D1FAA3" w14:textId="77777777" w:rsidR="00F765B8" w:rsidRPr="00F765B8" w:rsidRDefault="00F765B8" w:rsidP="00F765B8">
      <w:pPr>
        <w:suppressAutoHyphens/>
        <w:ind w:right="-45"/>
        <w:jc w:val="both"/>
        <w:rPr>
          <w:rFonts w:ascii="Verdana" w:hAnsi="Verdana"/>
          <w:bCs/>
          <w:sz w:val="20"/>
          <w:szCs w:val="20"/>
          <w:lang w:eastAsia="zh-CN"/>
        </w:rPr>
      </w:pPr>
      <w:r w:rsidRPr="00F765B8">
        <w:rPr>
          <w:rFonts w:ascii="Verdana" w:hAnsi="Verdana"/>
          <w:bCs/>
          <w:sz w:val="20"/>
          <w:szCs w:val="20"/>
          <w:lang w:eastAsia="zh-CN"/>
        </w:rPr>
        <w:t xml:space="preserve"> </w:t>
      </w:r>
    </w:p>
    <w:p w14:paraId="20892592" w14:textId="1A7E564F" w:rsidR="00F765B8" w:rsidRPr="00F765B8" w:rsidRDefault="00F765B8" w:rsidP="00F765B8">
      <w:pPr>
        <w:tabs>
          <w:tab w:val="left" w:pos="1276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  <w:r w:rsidRPr="00F765B8">
        <w:rPr>
          <w:rFonts w:ascii="Verdana" w:hAnsi="Verdana"/>
          <w:b/>
          <w:sz w:val="20"/>
          <w:szCs w:val="20"/>
          <w:lang w:eastAsia="zh-CN"/>
        </w:rPr>
        <w:t xml:space="preserve">Termin realizacji umowy: </w:t>
      </w:r>
      <w:r w:rsidR="00727623" w:rsidRPr="00C02E77">
        <w:rPr>
          <w:rFonts w:ascii="Verdana" w:hAnsi="Verdana"/>
          <w:b/>
          <w:bCs/>
          <w:iCs/>
          <w:sz w:val="20"/>
          <w:szCs w:val="20"/>
          <w:lang w:eastAsia="x-none"/>
        </w:rPr>
        <w:t xml:space="preserve">do 63 </w:t>
      </w:r>
      <w:r w:rsidR="003D7E46">
        <w:rPr>
          <w:rFonts w:ascii="Verdana" w:hAnsi="Verdana"/>
          <w:b/>
          <w:bCs/>
          <w:iCs/>
          <w:sz w:val="20"/>
          <w:szCs w:val="20"/>
          <w:lang w:eastAsia="x-none"/>
        </w:rPr>
        <w:t>dni</w:t>
      </w:r>
      <w:r w:rsidR="00727623" w:rsidRPr="00C02E77">
        <w:rPr>
          <w:rFonts w:ascii="Verdana" w:hAnsi="Verdana"/>
          <w:b/>
          <w:bCs/>
          <w:iCs/>
          <w:sz w:val="20"/>
          <w:szCs w:val="20"/>
          <w:lang w:eastAsia="x-none"/>
        </w:rPr>
        <w:t xml:space="preserve"> od przekazania frontu robót (rozpoczęcie prac nie wcześniej niż 1 lipca)</w:t>
      </w:r>
      <w:r w:rsidR="00727623" w:rsidRPr="004B0A6B">
        <w:rPr>
          <w:rFonts w:ascii="Verdana" w:hAnsi="Verdana"/>
          <w:b/>
          <w:bCs/>
          <w:iCs/>
          <w:color w:val="FF0000"/>
          <w:sz w:val="20"/>
          <w:szCs w:val="20"/>
          <w:lang w:eastAsia="x-none"/>
        </w:rPr>
        <w:t xml:space="preserve"> </w:t>
      </w:r>
      <w:r w:rsidRPr="00F765B8">
        <w:rPr>
          <w:rFonts w:ascii="Verdana" w:hAnsi="Verdana"/>
          <w:b/>
          <w:color w:val="FF0000"/>
          <w:sz w:val="20"/>
          <w:szCs w:val="20"/>
          <w:lang w:eastAsia="zh-CN"/>
        </w:rPr>
        <w:t xml:space="preserve"> </w:t>
      </w:r>
    </w:p>
    <w:p w14:paraId="48730A29" w14:textId="77777777" w:rsidR="00F765B8" w:rsidRPr="00F765B8" w:rsidRDefault="00F765B8" w:rsidP="00F765B8">
      <w:pPr>
        <w:jc w:val="both"/>
        <w:outlineLvl w:val="1"/>
        <w:rPr>
          <w:rFonts w:ascii="Verdana" w:hAnsi="Verdana"/>
          <w:bCs/>
          <w:i/>
          <w:sz w:val="20"/>
          <w:szCs w:val="20"/>
          <w:lang w:eastAsia="zh-CN"/>
        </w:rPr>
      </w:pPr>
      <w:r w:rsidRPr="00F765B8">
        <w:rPr>
          <w:rFonts w:ascii="Verdana" w:hAnsi="Verdana"/>
          <w:b/>
          <w:sz w:val="20"/>
          <w:szCs w:val="20"/>
          <w:u w:val="single"/>
          <w:lang w:eastAsia="zh-CN"/>
        </w:rPr>
        <w:t xml:space="preserve">Okres udzielonej gwarancji wynosi: </w:t>
      </w:r>
      <w:r w:rsidRPr="00F765B8">
        <w:rPr>
          <w:rFonts w:ascii="Verdana" w:hAnsi="Verdana"/>
          <w:b/>
          <w:sz w:val="20"/>
          <w:szCs w:val="20"/>
          <w:lang w:eastAsia="zh-CN"/>
        </w:rPr>
        <w:t>:</w:t>
      </w:r>
      <w:r w:rsidRPr="00F765B8">
        <w:rPr>
          <w:rFonts w:ascii="Verdana" w:hAnsi="Verdana"/>
          <w:sz w:val="20"/>
          <w:szCs w:val="20"/>
          <w:lang w:eastAsia="zh-CN"/>
        </w:rPr>
        <w:t xml:space="preserve"> …………………</w:t>
      </w:r>
      <w:r w:rsidRPr="00F765B8">
        <w:rPr>
          <w:rFonts w:ascii="Verdana" w:hAnsi="Verdana"/>
          <w:b/>
          <w:sz w:val="20"/>
          <w:szCs w:val="20"/>
          <w:lang w:eastAsia="zh-CN"/>
        </w:rPr>
        <w:t>miesięcy</w:t>
      </w:r>
      <w:r w:rsidRPr="00F765B8">
        <w:rPr>
          <w:rFonts w:ascii="Verdana" w:hAnsi="Verdana"/>
          <w:sz w:val="20"/>
          <w:szCs w:val="20"/>
          <w:lang w:eastAsia="zh-CN"/>
        </w:rPr>
        <w:t xml:space="preserve"> </w:t>
      </w:r>
      <w:r w:rsidRPr="00F765B8">
        <w:rPr>
          <w:rFonts w:ascii="Verdana" w:hAnsi="Verdana"/>
          <w:i/>
          <w:color w:val="FF0000"/>
          <w:sz w:val="20"/>
          <w:szCs w:val="20"/>
          <w:lang w:eastAsia="zh-CN"/>
        </w:rPr>
        <w:t>(kryterium oceny ofert</w:t>
      </w:r>
      <w:r w:rsidRPr="00F765B8">
        <w:rPr>
          <w:rFonts w:ascii="Verdana" w:hAnsi="Verdana"/>
          <w:color w:val="FF0000"/>
          <w:sz w:val="20"/>
          <w:szCs w:val="20"/>
          <w:lang w:eastAsia="zh-CN"/>
        </w:rPr>
        <w:t>)</w:t>
      </w:r>
      <w:r w:rsidRPr="00F765B8">
        <w:rPr>
          <w:rFonts w:ascii="Verdana" w:hAnsi="Verdana"/>
          <w:color w:val="FF0000"/>
          <w:sz w:val="20"/>
          <w:szCs w:val="20"/>
        </w:rPr>
        <w:t xml:space="preserve"> </w:t>
      </w:r>
    </w:p>
    <w:p w14:paraId="0059A29C" w14:textId="77777777" w:rsidR="00F765B8" w:rsidRPr="00F765B8" w:rsidRDefault="00F765B8" w:rsidP="00F765B8">
      <w:pPr>
        <w:suppressAutoHyphens/>
        <w:ind w:right="-45"/>
        <w:jc w:val="both"/>
        <w:rPr>
          <w:rFonts w:ascii="Verdana" w:hAnsi="Verdana"/>
          <w:bCs/>
          <w:sz w:val="16"/>
          <w:szCs w:val="16"/>
          <w:lang w:eastAsia="zh-CN"/>
        </w:rPr>
      </w:pPr>
      <w:r w:rsidRPr="00F765B8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*W przypadku nie podania okresu gwarancji, Zamawiający przyjmie minimalny okres gwarancji.  </w:t>
      </w:r>
      <w:r w:rsidRPr="00F765B8">
        <w:rPr>
          <w:rFonts w:ascii="Verdana" w:hAnsi="Verdana"/>
          <w:bCs/>
          <w:sz w:val="16"/>
          <w:szCs w:val="16"/>
          <w:lang w:eastAsia="zh-CN"/>
        </w:rPr>
        <w:t xml:space="preserve"> </w:t>
      </w:r>
    </w:p>
    <w:p w14:paraId="09BFFABD" w14:textId="77777777" w:rsidR="00F765B8" w:rsidRPr="00F765B8" w:rsidRDefault="00F765B8" w:rsidP="00F765B8">
      <w:pPr>
        <w:suppressAutoHyphens/>
        <w:ind w:right="-47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502E3C1" w14:textId="77777777" w:rsidR="00F765B8" w:rsidRPr="00F765B8" w:rsidRDefault="00F765B8" w:rsidP="00F765B8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Pr="00F765B8">
        <w:rPr>
          <w:rFonts w:ascii="Verdana" w:hAnsi="Verdana"/>
          <w:sz w:val="20"/>
          <w:szCs w:val="20"/>
          <w:lang w:eastAsia="zh-CN"/>
        </w:rPr>
        <w:t>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7AE822B7" w14:textId="77777777" w:rsidR="00F765B8" w:rsidRPr="00F765B8" w:rsidRDefault="00F765B8" w:rsidP="00F765B8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</w:p>
    <w:p w14:paraId="3688BF9A" w14:textId="77777777" w:rsidR="00F765B8" w:rsidRPr="00F765B8" w:rsidRDefault="00F765B8" w:rsidP="00F765B8">
      <w:pPr>
        <w:suppressAutoHyphens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372B5595" w14:textId="77777777" w:rsidR="00F765B8" w:rsidRPr="00F765B8" w:rsidRDefault="00F765B8" w:rsidP="00F765B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F765B8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147EF86B" w14:textId="77777777" w:rsidR="00F765B8" w:rsidRPr="00F765B8" w:rsidRDefault="00F765B8" w:rsidP="00F765B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F765B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F765B8">
        <w:rPr>
          <w:rFonts w:ascii="Verdana" w:hAnsi="Verdana"/>
          <w:sz w:val="20"/>
          <w:szCs w:val="20"/>
          <w:lang w:eastAsia="ar-SA"/>
        </w:rPr>
        <w:t>zamawiającego</w:t>
      </w:r>
      <w:r w:rsidRPr="00F765B8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660CD8B1" w14:textId="77777777" w:rsidR="00F765B8" w:rsidRPr="00F765B8" w:rsidRDefault="00F765B8" w:rsidP="00F765B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b/>
          <w:sz w:val="20"/>
          <w:szCs w:val="20"/>
          <w:lang w:eastAsia="zh-CN"/>
        </w:rPr>
        <w:t xml:space="preserve">Oświadczamy, ze jesteśmy mikro/małym/średnim/dużym przedsiębiorstwem </w:t>
      </w:r>
      <w:r w:rsidRPr="00F765B8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F765B8">
        <w:rPr>
          <w:rFonts w:ascii="Verdana" w:hAnsi="Verdana"/>
          <w:b/>
          <w:sz w:val="20"/>
          <w:szCs w:val="20"/>
          <w:lang w:eastAsia="zh-CN"/>
        </w:rPr>
        <w:t>*</w:t>
      </w:r>
    </w:p>
    <w:p w14:paraId="15E1E482" w14:textId="77777777" w:rsidR="00F765B8" w:rsidRPr="00F765B8" w:rsidRDefault="00F765B8" w:rsidP="00F765B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t xml:space="preserve">oświadczamy, że oferta została sporządzona na podstawie: SWZ, dokumentacji przetargowej, </w:t>
      </w:r>
      <w:proofErr w:type="spellStart"/>
      <w:r w:rsidRPr="00F765B8">
        <w:rPr>
          <w:rFonts w:ascii="Verdana" w:hAnsi="Verdana"/>
          <w:sz w:val="20"/>
          <w:szCs w:val="20"/>
          <w:lang w:eastAsia="zh-CN"/>
        </w:rPr>
        <w:t>STWiORB</w:t>
      </w:r>
      <w:proofErr w:type="spellEnd"/>
      <w:r w:rsidRPr="00F765B8">
        <w:rPr>
          <w:rFonts w:ascii="Verdana" w:hAnsi="Verdana"/>
          <w:sz w:val="20"/>
          <w:szCs w:val="20"/>
          <w:lang w:eastAsia="zh-CN"/>
        </w:rPr>
        <w:t xml:space="preserve"> a oferowana cena obejmuje cały zakres robót objętych przedmiotem zamówienia, które wykonamy zgodnie z zasadami sztuki budowlanej.</w:t>
      </w:r>
    </w:p>
    <w:p w14:paraId="1607F96A" w14:textId="77777777" w:rsidR="00F765B8" w:rsidRPr="00F765B8" w:rsidRDefault="00F765B8" w:rsidP="00F765B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</w:t>
      </w:r>
      <w:r w:rsidRPr="00F765B8">
        <w:rPr>
          <w:rFonts w:ascii="Verdana" w:hAnsi="Verdana"/>
          <w:sz w:val="20"/>
          <w:szCs w:val="20"/>
          <w:lang w:eastAsia="ar-SA"/>
        </w:rPr>
        <w:lastRenderedPageBreak/>
        <w:t>wskazane w dokumentacji projektowej oraz w zestawieniu wybranych urządzeń i materiałów.</w:t>
      </w:r>
    </w:p>
    <w:p w14:paraId="4AF81519" w14:textId="77777777" w:rsidR="00F765B8" w:rsidRPr="00F765B8" w:rsidRDefault="00F765B8" w:rsidP="00F765B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F765B8">
        <w:rPr>
          <w:rFonts w:ascii="Verdana" w:hAnsi="Verdana"/>
          <w:bCs/>
          <w:iCs/>
          <w:sz w:val="20"/>
          <w:szCs w:val="20"/>
          <w:lang w:eastAsia="zh-CN"/>
        </w:rPr>
        <w:t xml:space="preserve">w toku realizacji przedmiotu umowy wyrażamy zgodę przeprowadzić procedurę zatwierdzenia </w:t>
      </w:r>
      <w:r w:rsidRPr="00F765B8">
        <w:rPr>
          <w:rFonts w:ascii="Verdana" w:hAnsi="Verdana"/>
          <w:b/>
          <w:bCs/>
          <w:sz w:val="20"/>
          <w:szCs w:val="20"/>
          <w:lang w:eastAsia="zh-CN"/>
        </w:rPr>
        <w:t xml:space="preserve">„KARTY ZATWIERDZENIA / ZAMIANY MATERIAŁÓW I URZĄDZEŃ DO WBUDOWANIA”  </w:t>
      </w:r>
      <w:r w:rsidRPr="00F765B8">
        <w:rPr>
          <w:rFonts w:ascii="Verdana" w:hAnsi="Verdana"/>
          <w:bCs/>
          <w:iCs/>
          <w:sz w:val="20"/>
          <w:szCs w:val="20"/>
          <w:lang w:eastAsia="zh-CN"/>
        </w:rPr>
        <w:t>zgodnie z zapisami SWZ.</w:t>
      </w:r>
    </w:p>
    <w:p w14:paraId="2A4E45C3" w14:textId="77777777" w:rsidR="00F765B8" w:rsidRPr="00F765B8" w:rsidRDefault="00F765B8" w:rsidP="00F765B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F765B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F765B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F765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F765B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F765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17D70FFA" w14:textId="77777777" w:rsidR="00F765B8" w:rsidRPr="00F765B8" w:rsidRDefault="00F765B8" w:rsidP="00F765B8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bCs/>
          <w:iCs/>
          <w:sz w:val="20"/>
          <w:szCs w:val="20"/>
          <w:lang w:eastAsia="zh-CN"/>
        </w:rPr>
        <w:t>a.</w:t>
      </w:r>
      <w:r w:rsidRPr="00F765B8">
        <w:rPr>
          <w:rFonts w:ascii="Verdana" w:hAnsi="Verdana"/>
          <w:bCs/>
          <w:iCs/>
          <w:sz w:val="20"/>
          <w:szCs w:val="20"/>
          <w:lang w:val="x-none" w:eastAsia="zh-CN"/>
        </w:rPr>
        <w:t>parametry  techniczne, użytkowe i eksploatacyjne są co najmniej takie same lub lepsze od parametrów wymienionych w dokumentacji projektowej,</w:t>
      </w:r>
    </w:p>
    <w:p w14:paraId="308C9DE6" w14:textId="77777777" w:rsidR="00F765B8" w:rsidRPr="00F765B8" w:rsidRDefault="00F765B8" w:rsidP="00F765B8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bCs/>
          <w:iCs/>
          <w:sz w:val="20"/>
          <w:szCs w:val="20"/>
          <w:lang w:eastAsia="zh-CN"/>
        </w:rPr>
        <w:t>b.</w:t>
      </w:r>
      <w:r w:rsidRPr="00F765B8">
        <w:rPr>
          <w:rFonts w:ascii="Verdana" w:hAnsi="Verdana"/>
          <w:bCs/>
          <w:iCs/>
          <w:sz w:val="20"/>
          <w:szCs w:val="20"/>
          <w:lang w:val="x-none" w:eastAsia="zh-CN"/>
        </w:rPr>
        <w:t>geometria, faktura, kolorystyka urządzeń i materiałów nie wpływa na przyjęte rozwiązania architektoniczno-konstrukcyjne,</w:t>
      </w:r>
    </w:p>
    <w:p w14:paraId="1D923D40" w14:textId="77777777" w:rsidR="00F765B8" w:rsidRPr="00F765B8" w:rsidRDefault="00F765B8" w:rsidP="00F765B8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val="x-none" w:eastAsia="zh-CN"/>
        </w:rPr>
      </w:pPr>
      <w:r w:rsidRPr="00F765B8">
        <w:rPr>
          <w:rFonts w:ascii="Verdana" w:hAnsi="Verdana"/>
          <w:bCs/>
          <w:iCs/>
          <w:sz w:val="20"/>
          <w:szCs w:val="20"/>
          <w:lang w:eastAsia="zh-CN"/>
        </w:rPr>
        <w:t>c.</w:t>
      </w:r>
      <w:r w:rsidRPr="00F765B8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rozwiązań projektowych,</w:t>
      </w:r>
    </w:p>
    <w:p w14:paraId="0E4478AD" w14:textId="77777777" w:rsidR="00F765B8" w:rsidRPr="00F765B8" w:rsidRDefault="00F765B8" w:rsidP="00F765B8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eastAsia="zh-CN"/>
        </w:rPr>
      </w:pPr>
      <w:r w:rsidRPr="00F765B8">
        <w:rPr>
          <w:rFonts w:ascii="Verdana" w:hAnsi="Verdana"/>
          <w:bCs/>
          <w:iCs/>
          <w:sz w:val="20"/>
          <w:szCs w:val="20"/>
          <w:lang w:eastAsia="zh-CN"/>
        </w:rPr>
        <w:t xml:space="preserve">d. </w:t>
      </w:r>
      <w:r w:rsidRPr="00F765B8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3D62FB4" w14:textId="77777777" w:rsidR="00F765B8" w:rsidRPr="00F765B8" w:rsidRDefault="00F765B8" w:rsidP="00F765B8">
      <w:pPr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bCs/>
          <w:iCs/>
          <w:sz w:val="20"/>
          <w:szCs w:val="20"/>
          <w:lang w:eastAsia="zh-CN"/>
        </w:rPr>
        <w:t>7. Ośw</w:t>
      </w:r>
      <w:r w:rsidRPr="00F765B8"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 w:rsidRPr="00F765B8">
        <w:rPr>
          <w:rFonts w:ascii="Verdana" w:hAnsi="Verdana"/>
          <w:sz w:val="20"/>
          <w:szCs w:val="20"/>
          <w:lang w:eastAsia="zh-CN"/>
        </w:rPr>
        <w:t>*</w:t>
      </w:r>
      <w:r w:rsidRPr="00F765B8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F765B8"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 w:rsidRPr="00F765B8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F765B8"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7AF108B2" w14:textId="77777777" w:rsidR="00F765B8" w:rsidRPr="00F765B8" w:rsidRDefault="00F765B8" w:rsidP="00F765B8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F765B8">
        <w:rPr>
          <w:rFonts w:ascii="Verdana" w:hAnsi="Verdana"/>
          <w:sz w:val="16"/>
          <w:szCs w:val="16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E77BB2" w14:textId="77777777" w:rsidR="00F765B8" w:rsidRPr="00F765B8" w:rsidRDefault="00F765B8" w:rsidP="00F765B8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F765B8">
        <w:rPr>
          <w:rFonts w:ascii="Verdana" w:eastAsia="Calibri" w:hAnsi="Verdana"/>
          <w:sz w:val="16"/>
          <w:szCs w:val="16"/>
          <w:lang w:eastAsia="zh-CN"/>
        </w:rPr>
        <w:t>**</w:t>
      </w:r>
      <w:r w:rsidRPr="00F765B8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F765B8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A8105D9" w14:textId="77777777" w:rsidR="00F765B8" w:rsidRPr="00F765B8" w:rsidRDefault="00F765B8" w:rsidP="00F765B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52CA39C9" w14:textId="77777777" w:rsidR="00F765B8" w:rsidRPr="00F765B8" w:rsidRDefault="00F765B8" w:rsidP="00F765B8">
      <w:pPr>
        <w:numPr>
          <w:ilvl w:val="0"/>
          <w:numId w:val="6"/>
        </w:numPr>
        <w:tabs>
          <w:tab w:val="left" w:pos="0"/>
        </w:tabs>
        <w:suppressAutoHyphens/>
        <w:ind w:right="1"/>
        <w:rPr>
          <w:rFonts w:ascii="Verdana" w:hAnsi="Verdana"/>
          <w:b/>
          <w:sz w:val="20"/>
          <w:szCs w:val="20"/>
          <w:lang w:eastAsia="zh-CN"/>
        </w:rPr>
      </w:pPr>
      <w:r w:rsidRPr="00F765B8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F765B8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F765B8">
        <w:rPr>
          <w:rFonts w:ascii="Verdana" w:hAnsi="Verdana"/>
          <w:b/>
          <w:sz w:val="20"/>
          <w:szCs w:val="20"/>
          <w:lang w:eastAsia="zh-CN"/>
        </w:rPr>
        <w:t xml:space="preserve"> 4 SWZ spełniamy osobiście/ powołujemy się na zasoby podmiotu trzeciego w następującym zakresie</w:t>
      </w:r>
      <w:r w:rsidRPr="00F765B8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F765B8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3317B9B3" w14:textId="77777777" w:rsidR="00F765B8" w:rsidRPr="00F765B8" w:rsidRDefault="00F765B8" w:rsidP="00F765B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765B8" w:rsidRPr="00F765B8" w14:paraId="449AD082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3BCE29" w14:textId="77777777" w:rsidR="00F765B8" w:rsidRPr="00F765B8" w:rsidRDefault="00F765B8" w:rsidP="00F765B8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765B8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160D556" w14:textId="77777777" w:rsidR="00F765B8" w:rsidRPr="00F765B8" w:rsidRDefault="00F765B8" w:rsidP="00F765B8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765B8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7AE500EE" w14:textId="77777777" w:rsidR="00F765B8" w:rsidRPr="00F765B8" w:rsidRDefault="00F765B8" w:rsidP="00F765B8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765B8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1AF9C" w14:textId="77777777" w:rsidR="00F765B8" w:rsidRPr="00F765B8" w:rsidRDefault="00F765B8" w:rsidP="00F765B8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765B8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F765B8" w:rsidRPr="00F765B8" w14:paraId="2E67896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3DE718" w14:textId="77777777" w:rsidR="00F765B8" w:rsidRPr="00F765B8" w:rsidRDefault="00F765B8" w:rsidP="00F765B8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BD72B5C" w14:textId="77777777" w:rsidR="00F765B8" w:rsidRPr="00F765B8" w:rsidRDefault="00F765B8" w:rsidP="00F765B8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71F46" w14:textId="77777777" w:rsidR="00F765B8" w:rsidRPr="00F765B8" w:rsidRDefault="00F765B8" w:rsidP="00F765B8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550F57D6" w14:textId="77777777" w:rsidR="00F765B8" w:rsidRPr="00F765B8" w:rsidRDefault="00F765B8" w:rsidP="00F765B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F765B8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F765B8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F765B8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765B8" w:rsidRPr="00F765B8" w14:paraId="2695A4F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8A98CA6" w14:textId="77777777" w:rsidR="00F765B8" w:rsidRPr="00F765B8" w:rsidRDefault="00F765B8" w:rsidP="00F765B8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765B8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85A954" w14:textId="77777777" w:rsidR="00F765B8" w:rsidRPr="00F765B8" w:rsidRDefault="00F765B8" w:rsidP="00F765B8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765B8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DBA02" w14:textId="77777777" w:rsidR="00F765B8" w:rsidRPr="00F765B8" w:rsidRDefault="00F765B8" w:rsidP="00F765B8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765B8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F765B8" w:rsidRPr="00F765B8" w14:paraId="07D5E967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5E5463B" w14:textId="77777777" w:rsidR="00F765B8" w:rsidRPr="00F765B8" w:rsidRDefault="00F765B8" w:rsidP="00F765B8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765B8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C4245E" w14:textId="77777777" w:rsidR="00F765B8" w:rsidRPr="00F765B8" w:rsidRDefault="00F765B8" w:rsidP="00F765B8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4094F" w14:textId="77777777" w:rsidR="00F765B8" w:rsidRPr="00F765B8" w:rsidRDefault="00F765B8" w:rsidP="00F765B8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F765B8" w:rsidRPr="00F765B8" w14:paraId="5044009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467D5C2" w14:textId="77777777" w:rsidR="00F765B8" w:rsidRPr="00F765B8" w:rsidRDefault="00F765B8" w:rsidP="00F765B8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F765B8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8035F1" w14:textId="77777777" w:rsidR="00F765B8" w:rsidRPr="00F765B8" w:rsidRDefault="00F765B8" w:rsidP="00F765B8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21672" w14:textId="77777777" w:rsidR="00F765B8" w:rsidRPr="00F765B8" w:rsidRDefault="00F765B8" w:rsidP="00F765B8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5BD746EB" w14:textId="77777777" w:rsidR="00F765B8" w:rsidRPr="00F765B8" w:rsidRDefault="00F765B8" w:rsidP="00F765B8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</w:p>
    <w:p w14:paraId="6CC889B3" w14:textId="77777777" w:rsidR="00F765B8" w:rsidRPr="00F765B8" w:rsidRDefault="00F765B8" w:rsidP="00F765B8">
      <w:pPr>
        <w:suppressAutoHyphens/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64577A2E" w14:textId="77777777" w:rsidR="00F765B8" w:rsidRPr="00F765B8" w:rsidRDefault="00F765B8" w:rsidP="00F765B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0AF7351E" w14:textId="77777777" w:rsidR="00F765B8" w:rsidRPr="00F765B8" w:rsidRDefault="00F765B8" w:rsidP="00F765B8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F765B8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F765B8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765B8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765B8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765B8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765B8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765B8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F765B8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48BD83C9" w14:textId="77777777" w:rsidR="00F765B8" w:rsidRPr="00F765B8" w:rsidRDefault="00F765B8" w:rsidP="00F765B8">
      <w:pPr>
        <w:tabs>
          <w:tab w:val="left" w:pos="0"/>
          <w:tab w:val="left" w:pos="420"/>
          <w:tab w:val="left" w:pos="5474"/>
        </w:tabs>
        <w:suppressAutoHyphens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29757F3A" w14:textId="77777777" w:rsidR="00F765B8" w:rsidRPr="00F765B8" w:rsidRDefault="00F765B8" w:rsidP="00F765B8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F765B8">
        <w:rPr>
          <w:rFonts w:ascii="Verdana" w:hAnsi="Verdana"/>
          <w:sz w:val="20"/>
          <w:szCs w:val="20"/>
          <w:lang w:eastAsia="zh-CN"/>
        </w:rPr>
        <w:tab/>
      </w:r>
      <w:r w:rsidRPr="00F765B8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1B9E994E" w14:textId="77777777" w:rsidR="00F765B8" w:rsidRPr="00F765B8" w:rsidRDefault="00F765B8" w:rsidP="00F765B8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2E6C18E2" w14:textId="77777777" w:rsidR="00F765B8" w:rsidRPr="00F765B8" w:rsidRDefault="00F765B8" w:rsidP="00F765B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F765B8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F765B8">
        <w:rPr>
          <w:rFonts w:ascii="Verdana" w:hAnsi="Verdana"/>
          <w:sz w:val="20"/>
          <w:szCs w:val="20"/>
          <w:lang w:eastAsia="zh-CN"/>
        </w:rPr>
        <w:t>) dokumentu(ów)</w:t>
      </w:r>
    </w:p>
    <w:p w14:paraId="04035DE3" w14:textId="77777777" w:rsidR="00F765B8" w:rsidRPr="00F765B8" w:rsidRDefault="00F765B8" w:rsidP="00F765B8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………………………………………………………………….........................… które dołączamy do oferty.</w:t>
      </w:r>
    </w:p>
    <w:p w14:paraId="10358165" w14:textId="77777777" w:rsidR="00F765B8" w:rsidRPr="00F765B8" w:rsidRDefault="00F765B8" w:rsidP="00F765B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lastRenderedPageBreak/>
        <w:t>załącznikami do niniejszej oferty są:</w:t>
      </w:r>
    </w:p>
    <w:p w14:paraId="6FB1AE72" w14:textId="77777777" w:rsidR="00F765B8" w:rsidRPr="00F765B8" w:rsidRDefault="00F765B8" w:rsidP="00F765B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0E7E3272" w14:textId="77777777" w:rsidR="00F765B8" w:rsidRPr="00F765B8" w:rsidRDefault="00F765B8" w:rsidP="00F765B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1A61E99A" w14:textId="77777777" w:rsidR="00F765B8" w:rsidRPr="00F765B8" w:rsidRDefault="00F765B8" w:rsidP="00F765B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765B8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394B7689" w14:textId="77777777" w:rsidR="00F765B8" w:rsidRPr="00F765B8" w:rsidRDefault="00F765B8" w:rsidP="00F765B8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 w:rsidRPr="00F765B8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1F0F4B73" w14:textId="77777777" w:rsidR="00F765B8" w:rsidRPr="00F765B8" w:rsidRDefault="00F765B8" w:rsidP="00F765B8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F765B8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p w14:paraId="28CE40E9" w14:textId="77777777" w:rsidR="00F765B8" w:rsidRPr="00F765B8" w:rsidRDefault="00F765B8" w:rsidP="00F765B8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0B9D0516" w14:textId="77777777" w:rsidR="00F765B8" w:rsidRPr="00F765B8" w:rsidRDefault="00F765B8" w:rsidP="00F765B8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21D8D9B0" w14:textId="77777777" w:rsidR="00F765B8" w:rsidRPr="00F765B8" w:rsidRDefault="00F765B8" w:rsidP="00F765B8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1723ED5C" w14:textId="77777777" w:rsidR="00F765B8" w:rsidRPr="00F765B8" w:rsidRDefault="00F765B8" w:rsidP="00F765B8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5855B3A5" w14:textId="77777777" w:rsidR="00F765B8" w:rsidRPr="00F765B8" w:rsidRDefault="00F765B8" w:rsidP="00F765B8">
      <w:pPr>
        <w:rPr>
          <w:rFonts w:ascii="Verdana" w:hAnsi="Verdana"/>
          <w:sz w:val="20"/>
          <w:szCs w:val="20"/>
        </w:rPr>
      </w:pPr>
    </w:p>
    <w:p w14:paraId="22996E92" w14:textId="77777777" w:rsidR="00FE545C" w:rsidRPr="00F765B8" w:rsidRDefault="00FE545C" w:rsidP="00F765B8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F765B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A8558" w14:textId="77777777" w:rsidR="000A1497" w:rsidRDefault="000A1497">
      <w:r>
        <w:separator/>
      </w:r>
    </w:p>
  </w:endnote>
  <w:endnote w:type="continuationSeparator" w:id="0">
    <w:p w14:paraId="3034A3C6" w14:textId="77777777" w:rsidR="000A1497" w:rsidRDefault="000A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E88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D011F" w14:textId="77777777" w:rsidR="000A1497" w:rsidRDefault="000A1497">
      <w:r>
        <w:separator/>
      </w:r>
    </w:p>
  </w:footnote>
  <w:footnote w:type="continuationSeparator" w:id="0">
    <w:p w14:paraId="5B7DAC50" w14:textId="77777777" w:rsidR="000A1497" w:rsidRDefault="000A1497">
      <w:r>
        <w:continuationSeparator/>
      </w:r>
    </w:p>
  </w:footnote>
  <w:footnote w:id="1">
    <w:p w14:paraId="6AD996E2" w14:textId="77777777" w:rsidR="00F765B8" w:rsidRDefault="00F765B8" w:rsidP="00F765B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87E430E" w14:textId="77777777" w:rsidR="00F765B8" w:rsidRDefault="00F765B8" w:rsidP="00F765B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42315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61697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8383890">
    <w:abstractNumId w:val="3"/>
  </w:num>
  <w:num w:numId="4" w16cid:durableId="1363087716">
    <w:abstractNumId w:val="6"/>
  </w:num>
  <w:num w:numId="5" w16cid:durableId="2043944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7877309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477385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74818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5DB"/>
    <w:rsid w:val="00012286"/>
    <w:rsid w:val="00064024"/>
    <w:rsid w:val="000704FC"/>
    <w:rsid w:val="00071CCC"/>
    <w:rsid w:val="000A1497"/>
    <w:rsid w:val="000A253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7E46"/>
    <w:rsid w:val="004B7300"/>
    <w:rsid w:val="004C6753"/>
    <w:rsid w:val="00595C87"/>
    <w:rsid w:val="005B54C5"/>
    <w:rsid w:val="005D2C65"/>
    <w:rsid w:val="005E6D94"/>
    <w:rsid w:val="0063384F"/>
    <w:rsid w:val="00643C6F"/>
    <w:rsid w:val="00646202"/>
    <w:rsid w:val="0065290F"/>
    <w:rsid w:val="006815F6"/>
    <w:rsid w:val="006F4529"/>
    <w:rsid w:val="00727623"/>
    <w:rsid w:val="007748F0"/>
    <w:rsid w:val="007A4321"/>
    <w:rsid w:val="0083284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65DB"/>
    <w:rsid w:val="00C969A6"/>
    <w:rsid w:val="00CA7D36"/>
    <w:rsid w:val="00D24208"/>
    <w:rsid w:val="00D60C38"/>
    <w:rsid w:val="00D66893"/>
    <w:rsid w:val="00D90ACB"/>
    <w:rsid w:val="00DC1500"/>
    <w:rsid w:val="00E10B3B"/>
    <w:rsid w:val="00E44371"/>
    <w:rsid w:val="00E949B0"/>
    <w:rsid w:val="00EC0BEA"/>
    <w:rsid w:val="00F00591"/>
    <w:rsid w:val="00F51688"/>
    <w:rsid w:val="00F53146"/>
    <w:rsid w:val="00F765B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C6764"/>
  <w15:chartTrackingRefBased/>
  <w15:docId w15:val="{301CED65-16B1-4295-8CFC-7B3393568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882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2026-05-06T08:36:00Z</cp:lastPrinted>
  <dcterms:created xsi:type="dcterms:W3CDTF">2026-05-06T08:36:00Z</dcterms:created>
  <dcterms:modified xsi:type="dcterms:W3CDTF">2026-05-06T08:36:00Z</dcterms:modified>
</cp:coreProperties>
</file>