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8424C" w14:textId="77777777" w:rsidR="00B36EDA" w:rsidRPr="00150F9D" w:rsidRDefault="00366947" w:rsidP="00B36EDA">
      <w:pPr>
        <w:spacing w:after="600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53520193"/>
      <w:r w:rsidRPr="00150F9D">
        <w:rPr>
          <w:rFonts w:asciiTheme="minorHAnsi" w:hAnsiTheme="minorHAnsi" w:cstheme="minorHAnsi"/>
          <w:sz w:val="20"/>
          <w:szCs w:val="20"/>
        </w:rPr>
        <w:t>Niepołomice</w:t>
      </w:r>
      <w:r w:rsidR="00B36EDA" w:rsidRPr="00150F9D">
        <w:rPr>
          <w:rFonts w:asciiTheme="minorHAnsi" w:hAnsiTheme="minorHAnsi" w:cstheme="minorHAnsi"/>
          <w:sz w:val="20"/>
          <w:szCs w:val="20"/>
        </w:rPr>
        <w:t xml:space="preserve"> dnia: </w:t>
      </w:r>
      <w:r w:rsidRPr="00150F9D">
        <w:rPr>
          <w:rFonts w:asciiTheme="minorHAnsi" w:hAnsiTheme="minorHAnsi" w:cstheme="minorHAnsi"/>
          <w:sz w:val="20"/>
          <w:szCs w:val="20"/>
        </w:rPr>
        <w:t>2026-05-05</w:t>
      </w:r>
    </w:p>
    <w:p w14:paraId="6AF41F65" w14:textId="77777777" w:rsidR="00B36EDA" w:rsidRPr="00150F9D" w:rsidRDefault="00366947" w:rsidP="00B36EDA">
      <w:pPr>
        <w:spacing w:line="360" w:lineRule="auto"/>
        <w:ind w:right="3969"/>
        <w:rPr>
          <w:rFonts w:asciiTheme="minorHAnsi" w:hAnsiTheme="minorHAnsi" w:cstheme="minorHAnsi"/>
          <w:b/>
          <w:bCs/>
          <w:sz w:val="20"/>
          <w:szCs w:val="20"/>
        </w:rPr>
      </w:pPr>
      <w:r w:rsidRPr="00150F9D">
        <w:rPr>
          <w:rFonts w:asciiTheme="minorHAnsi" w:hAnsiTheme="minorHAnsi" w:cstheme="minorHAnsi"/>
          <w:b/>
          <w:bCs/>
          <w:sz w:val="20"/>
          <w:szCs w:val="20"/>
        </w:rPr>
        <w:t>GMINA NIEPOŁOMICE</w:t>
      </w:r>
    </w:p>
    <w:p w14:paraId="326551F7" w14:textId="77777777" w:rsidR="00B36EDA" w:rsidRPr="00150F9D" w:rsidRDefault="00366947" w:rsidP="00B36EDA">
      <w:pPr>
        <w:spacing w:line="360" w:lineRule="auto"/>
        <w:ind w:right="3969"/>
        <w:rPr>
          <w:rFonts w:asciiTheme="minorHAnsi" w:hAnsiTheme="minorHAnsi" w:cstheme="minorHAnsi"/>
          <w:sz w:val="20"/>
          <w:szCs w:val="20"/>
        </w:rPr>
      </w:pPr>
      <w:r w:rsidRPr="00150F9D">
        <w:rPr>
          <w:rFonts w:asciiTheme="minorHAnsi" w:hAnsiTheme="minorHAnsi" w:cstheme="minorHAnsi"/>
          <w:sz w:val="20"/>
          <w:szCs w:val="20"/>
        </w:rPr>
        <w:t>Pl. Zwycięstwa</w:t>
      </w:r>
      <w:r w:rsidR="00B36EDA" w:rsidRPr="00150F9D">
        <w:rPr>
          <w:rFonts w:asciiTheme="minorHAnsi" w:hAnsiTheme="minorHAnsi" w:cstheme="minorHAnsi"/>
          <w:sz w:val="20"/>
          <w:szCs w:val="20"/>
        </w:rPr>
        <w:t xml:space="preserve"> </w:t>
      </w:r>
      <w:r w:rsidRPr="00150F9D">
        <w:rPr>
          <w:rFonts w:asciiTheme="minorHAnsi" w:hAnsiTheme="minorHAnsi" w:cstheme="minorHAnsi"/>
          <w:sz w:val="20"/>
          <w:szCs w:val="20"/>
        </w:rPr>
        <w:t>13</w:t>
      </w:r>
    </w:p>
    <w:p w14:paraId="74063656" w14:textId="77777777" w:rsidR="00B36EDA" w:rsidRPr="00150F9D" w:rsidRDefault="00366947" w:rsidP="00B36EDA">
      <w:pPr>
        <w:ind w:right="3969"/>
        <w:rPr>
          <w:rFonts w:asciiTheme="minorHAnsi" w:hAnsiTheme="minorHAnsi" w:cstheme="minorHAnsi"/>
          <w:sz w:val="20"/>
          <w:szCs w:val="20"/>
        </w:rPr>
      </w:pPr>
      <w:r w:rsidRPr="00150F9D">
        <w:rPr>
          <w:rFonts w:asciiTheme="minorHAnsi" w:hAnsiTheme="minorHAnsi" w:cstheme="minorHAnsi"/>
          <w:sz w:val="20"/>
          <w:szCs w:val="20"/>
        </w:rPr>
        <w:t>32-005</w:t>
      </w:r>
      <w:r w:rsidR="00B36EDA" w:rsidRPr="00150F9D">
        <w:rPr>
          <w:rFonts w:asciiTheme="minorHAnsi" w:hAnsiTheme="minorHAnsi" w:cstheme="minorHAnsi"/>
          <w:sz w:val="20"/>
          <w:szCs w:val="20"/>
        </w:rPr>
        <w:t xml:space="preserve"> </w:t>
      </w:r>
      <w:r w:rsidRPr="00150F9D">
        <w:rPr>
          <w:rFonts w:asciiTheme="minorHAnsi" w:hAnsiTheme="minorHAnsi" w:cstheme="minorHAnsi"/>
          <w:sz w:val="20"/>
          <w:szCs w:val="20"/>
        </w:rPr>
        <w:t>Niepołomice</w:t>
      </w:r>
    </w:p>
    <w:p w14:paraId="586829B4" w14:textId="77777777" w:rsidR="00B36EDA" w:rsidRPr="00150F9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theme="minorHAnsi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50F9D" w14:paraId="62FE46CC" w14:textId="77777777" w:rsidTr="00B36EDA">
        <w:tc>
          <w:tcPr>
            <w:tcW w:w="9923" w:type="dxa"/>
            <w:shd w:val="clear" w:color="auto" w:fill="F2F2F2"/>
            <w:hideMark/>
          </w:tcPr>
          <w:p w14:paraId="2F14C844" w14:textId="77777777" w:rsidR="00B36EDA" w:rsidRPr="00150F9D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4B53A56E" w14:textId="77777777" w:rsidR="00B36EDA" w:rsidRPr="00150F9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FEEF825" w14:textId="77777777" w:rsidR="00B36EDA" w:rsidRPr="00150F9D" w:rsidRDefault="00B36EDA" w:rsidP="00B36EDA">
      <w:pPr>
        <w:keepNext/>
        <w:spacing w:after="240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1DB27CD5" w14:textId="77777777" w:rsidR="00B36EDA" w:rsidRPr="00150F9D" w:rsidRDefault="00B36EDA" w:rsidP="00B36EDA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50F9D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Dotyczy </w:t>
      </w:r>
      <w:r w:rsidRPr="00150F9D">
        <w:rPr>
          <w:rFonts w:asciiTheme="minorHAnsi" w:hAnsiTheme="minorHAnsi" w:cstheme="minorHAnsi"/>
          <w:sz w:val="20"/>
          <w:szCs w:val="20"/>
        </w:rPr>
        <w:t>postępowania o udzielenie zamówienia publicznego</w:t>
      </w:r>
      <w:r w:rsidRPr="00150F9D">
        <w:rPr>
          <w:rFonts w:asciiTheme="minorHAnsi" w:eastAsia="Calibri" w:hAnsiTheme="minorHAnsi" w:cstheme="minorHAns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50F9D" w14:paraId="6B180CCA" w14:textId="77777777" w:rsidTr="00B36EDA">
        <w:tc>
          <w:tcPr>
            <w:tcW w:w="2269" w:type="dxa"/>
          </w:tcPr>
          <w:p w14:paraId="636BC59A" w14:textId="77777777" w:rsidR="00B36EDA" w:rsidRPr="00150F9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38889710" w14:textId="77777777" w:rsidR="00B36EDA" w:rsidRPr="00150F9D" w:rsidRDefault="0036694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</w:p>
        </w:tc>
      </w:tr>
      <w:tr w:rsidR="00366947" w:rsidRPr="00150F9D" w14:paraId="2BFA2339" w14:textId="77777777" w:rsidTr="00FE43C9">
        <w:tc>
          <w:tcPr>
            <w:tcW w:w="2269" w:type="dxa"/>
          </w:tcPr>
          <w:p w14:paraId="14AF8245" w14:textId="77777777" w:rsidR="00366947" w:rsidRPr="00150F9D" w:rsidRDefault="00366947" w:rsidP="00FE43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2C253F4C" w14:textId="77777777" w:rsidR="00366947" w:rsidRPr="00150F9D" w:rsidRDefault="00366947" w:rsidP="00FE43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ZP.271.15.2026</w:t>
            </w:r>
          </w:p>
        </w:tc>
      </w:tr>
    </w:tbl>
    <w:p w14:paraId="362608AA" w14:textId="77777777" w:rsidR="00B36EDA" w:rsidRPr="00150F9D" w:rsidRDefault="00B36EDA" w:rsidP="00B36EDA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0"/>
          <w:szCs w:val="20"/>
        </w:rPr>
      </w:pPr>
    </w:p>
    <w:p w14:paraId="6C273C1E" w14:textId="77777777" w:rsidR="00B36EDA" w:rsidRPr="00150F9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50F9D">
        <w:rPr>
          <w:rFonts w:asciiTheme="minorHAnsi" w:hAnsiTheme="minorHAnsi" w:cstheme="minorHAnsi"/>
          <w:sz w:val="20"/>
          <w:szCs w:val="20"/>
        </w:rPr>
        <w:t xml:space="preserve">Zamawiający, </w:t>
      </w:r>
      <w:r w:rsidR="00366947" w:rsidRPr="00150F9D">
        <w:rPr>
          <w:rFonts w:asciiTheme="minorHAnsi" w:hAnsiTheme="minorHAnsi" w:cstheme="minorHAnsi"/>
          <w:b/>
          <w:sz w:val="20"/>
          <w:szCs w:val="20"/>
        </w:rPr>
        <w:t>GMINA NIEPOŁOMICE</w:t>
      </w:r>
      <w:r w:rsidRPr="00150F9D">
        <w:rPr>
          <w:rFonts w:asciiTheme="minorHAnsi" w:hAnsiTheme="minorHAnsi" w:cstheme="minorHAnsi"/>
          <w:sz w:val="20"/>
          <w:szCs w:val="20"/>
        </w:rPr>
        <w:t xml:space="preserve">, działając na podstawie art. 253 ust. 1 pkt. 1 i ust. 2 ustawy z dnia 11 września 2019r. Prawo zamówień publicznych </w:t>
      </w:r>
      <w:r w:rsidR="00366947" w:rsidRPr="00150F9D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366947" w:rsidRPr="00150F9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366947" w:rsidRPr="00150F9D">
        <w:rPr>
          <w:rFonts w:asciiTheme="minorHAnsi" w:hAnsiTheme="minorHAnsi" w:cstheme="minorHAnsi"/>
          <w:sz w:val="20"/>
          <w:szCs w:val="20"/>
        </w:rPr>
        <w:t>. Dz. U. z 2024 r. poz. 1320 ze zm.)</w:t>
      </w:r>
      <w:r w:rsidRPr="00150F9D">
        <w:rPr>
          <w:rFonts w:asciiTheme="minorHAnsi" w:hAnsiTheme="minorHAnsi" w:cstheme="minorHAnsi"/>
          <w:sz w:val="20"/>
          <w:szCs w:val="20"/>
        </w:rPr>
        <w:t xml:space="preserve">, zwanej dalej „ustawą </w:t>
      </w:r>
      <w:proofErr w:type="spellStart"/>
      <w:r w:rsidRPr="00150F9D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150F9D">
        <w:rPr>
          <w:rFonts w:asciiTheme="minorHAnsi" w:hAnsiTheme="minorHAnsi" w:cstheme="minorHAnsi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66947" w:rsidRPr="00150F9D" w14:paraId="751CB096" w14:textId="77777777" w:rsidTr="00FE43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4D59" w14:textId="77777777" w:rsidR="00366947" w:rsidRPr="00150F9D" w:rsidRDefault="00366947" w:rsidP="00FE43C9">
            <w:pPr>
              <w:spacing w:before="120" w:after="24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Część nr </w:t>
            </w: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informatyczna</w:t>
            </w:r>
          </w:p>
          <w:p w14:paraId="2FB63250" w14:textId="77777777" w:rsidR="00366947" w:rsidRPr="00150F9D" w:rsidRDefault="00366947" w:rsidP="00FE43C9">
            <w:pPr>
              <w:spacing w:before="60" w:line="36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AKADEMIA EDUKACJI Klaudia </w:t>
            </w:r>
            <w:proofErr w:type="spellStart"/>
            <w:r w:rsidRPr="00150F9D">
              <w:rPr>
                <w:rFonts w:asciiTheme="minorHAnsi" w:hAnsiTheme="minorHAnsi" w:cstheme="minorHAnsi"/>
                <w:b/>
                <w:sz w:val="20"/>
                <w:szCs w:val="20"/>
              </w:rPr>
              <w:t>Beker</w:t>
            </w:r>
            <w:proofErr w:type="spellEnd"/>
          </w:p>
          <w:p w14:paraId="7BB4FEE0" w14:textId="55096D54" w:rsidR="00366947" w:rsidRPr="00150F9D" w:rsidRDefault="00150F9D" w:rsidP="00FE43C9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Ul. 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Czysta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11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/28</w:t>
            </w:r>
          </w:p>
          <w:p w14:paraId="69A2D314" w14:textId="77777777" w:rsidR="00366947" w:rsidRPr="00150F9D" w:rsidRDefault="00366947" w:rsidP="00FE43C9">
            <w:pPr>
              <w:spacing w:after="12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43-100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Tychy</w:t>
            </w:r>
          </w:p>
          <w:p w14:paraId="2688A246" w14:textId="77777777" w:rsidR="00366947" w:rsidRPr="00150F9D" w:rsidRDefault="00366947" w:rsidP="00FE43C9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za cenę wykonania przedmiotu zamówienia w wysokości </w:t>
            </w:r>
            <w:r w:rsidRPr="00150F9D">
              <w:rPr>
                <w:rFonts w:asciiTheme="minorHAnsi" w:hAnsiTheme="minorHAnsi" w:cstheme="minorHAnsi"/>
                <w:b/>
                <w:sz w:val="20"/>
                <w:szCs w:val="20"/>
              </w:rPr>
              <w:t>20 980.00 zł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brutto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14:paraId="62C62282" w14:textId="77777777" w:rsidR="00366947" w:rsidRPr="00150F9D" w:rsidRDefault="00366947" w:rsidP="00FE43C9">
            <w:pPr>
              <w:spacing w:before="120" w:line="36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  <w:t>Uzasadnienie wyboru</w:t>
            </w:r>
            <w:r w:rsidRPr="00150F9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</w:t>
            </w:r>
          </w:p>
          <w:p w14:paraId="7FDDF264" w14:textId="1724F493" w:rsidR="00150F9D" w:rsidRPr="00150F9D" w:rsidRDefault="00366947" w:rsidP="00150F9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Dokonano wyboru oferty przedstawiającej najlepszy bilans ceny i kryterium poza cenowego</w:t>
            </w:r>
          </w:p>
          <w:p w14:paraId="6626AF37" w14:textId="77777777" w:rsidR="00150F9D" w:rsidRPr="00150F9D" w:rsidRDefault="00150F9D" w:rsidP="00150F9D"/>
        </w:tc>
      </w:tr>
      <w:tr w:rsidR="00366947" w:rsidRPr="00150F9D" w14:paraId="653B4114" w14:textId="77777777" w:rsidTr="00FE43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F6200" w14:textId="77777777" w:rsidR="00366947" w:rsidRPr="00150F9D" w:rsidRDefault="00366947" w:rsidP="00FE43C9">
            <w:pPr>
              <w:spacing w:before="120" w:after="24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 xml:space="preserve"> </w:t>
            </w: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Część nr </w:t>
            </w: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cukiernicza</w:t>
            </w:r>
          </w:p>
          <w:p w14:paraId="2B4F8F6A" w14:textId="77777777" w:rsidR="00366947" w:rsidRPr="00150F9D" w:rsidRDefault="00366947" w:rsidP="00FE43C9">
            <w:pPr>
              <w:spacing w:before="60" w:line="36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sz w:val="20"/>
                <w:szCs w:val="20"/>
              </w:rPr>
              <w:t>INFO-BIZ PROFESJONALNA EDUKACJA SP. Z O.O.</w:t>
            </w:r>
          </w:p>
          <w:p w14:paraId="263DA130" w14:textId="6122DAE2" w:rsidR="00366947" w:rsidRPr="00150F9D" w:rsidRDefault="00150F9D" w:rsidP="00FE43C9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Ul. 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Chełmińska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106A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366947"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/36</w:t>
            </w:r>
          </w:p>
          <w:p w14:paraId="255D7373" w14:textId="77777777" w:rsidR="00366947" w:rsidRPr="00150F9D" w:rsidRDefault="00366947" w:rsidP="00FE43C9">
            <w:pPr>
              <w:spacing w:after="12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86-300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Grudziądz</w:t>
            </w:r>
          </w:p>
          <w:p w14:paraId="0D22C16C" w14:textId="77777777" w:rsidR="00366947" w:rsidRPr="00150F9D" w:rsidRDefault="00366947" w:rsidP="00FE43C9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za cenę wykonania przedmiotu zamówienia w wysokości </w:t>
            </w:r>
            <w:r w:rsidRPr="00150F9D">
              <w:rPr>
                <w:rFonts w:asciiTheme="minorHAnsi" w:hAnsiTheme="minorHAnsi" w:cstheme="minorHAnsi"/>
                <w:b/>
                <w:sz w:val="20"/>
                <w:szCs w:val="20"/>
              </w:rPr>
              <w:t>25 400.00 zł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brutto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14:paraId="0962FA05" w14:textId="77777777" w:rsidR="00366947" w:rsidRPr="00150F9D" w:rsidRDefault="00366947" w:rsidP="00FE43C9">
            <w:pPr>
              <w:spacing w:before="120" w:line="36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  <w:t>Uzasadnienie wyboru</w:t>
            </w:r>
            <w:r w:rsidRPr="00150F9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</w:t>
            </w:r>
          </w:p>
          <w:p w14:paraId="0F4C581B" w14:textId="77777777" w:rsidR="00366947" w:rsidRDefault="00366947" w:rsidP="00FE43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Dokonano wyboru oferty przedstawiającej najlepszy bilans ceny i kryterium poza cenowego</w:t>
            </w:r>
          </w:p>
          <w:p w14:paraId="75A6AF39" w14:textId="77777777" w:rsidR="00150F9D" w:rsidRPr="00150F9D" w:rsidRDefault="00150F9D" w:rsidP="00150F9D"/>
          <w:p w14:paraId="351E449E" w14:textId="77777777" w:rsidR="00150F9D" w:rsidRPr="00150F9D" w:rsidRDefault="00150F9D" w:rsidP="00150F9D"/>
        </w:tc>
      </w:tr>
      <w:tr w:rsidR="00366947" w:rsidRPr="00150F9D" w14:paraId="79C98204" w14:textId="77777777" w:rsidTr="00FE43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9ABF" w14:textId="77777777" w:rsidR="00366947" w:rsidRPr="00150F9D" w:rsidRDefault="00366947" w:rsidP="00FE43C9">
            <w:pPr>
              <w:spacing w:before="120" w:after="24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Część nr </w:t>
            </w: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fryzjerska</w:t>
            </w:r>
          </w:p>
          <w:p w14:paraId="09095C3E" w14:textId="77777777" w:rsidR="00366947" w:rsidRPr="00150F9D" w:rsidRDefault="00366947" w:rsidP="00FE43C9">
            <w:pPr>
              <w:spacing w:before="60" w:line="36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sz w:val="20"/>
                <w:szCs w:val="20"/>
              </w:rPr>
              <w:t>Centrum Szkoleniowe OMEGA Łukasz Dybała</w:t>
            </w:r>
          </w:p>
          <w:p w14:paraId="47247B9B" w14:textId="706A0003" w:rsidR="00366947" w:rsidRPr="00150F9D" w:rsidRDefault="00150F9D" w:rsidP="00FE43C9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Ul. Harcmistrza Stanisława Milana 16</w:t>
            </w:r>
          </w:p>
          <w:p w14:paraId="5DA6D547" w14:textId="480745A6" w:rsidR="00366947" w:rsidRPr="00150F9D" w:rsidRDefault="00366947" w:rsidP="00FE43C9">
            <w:pPr>
              <w:spacing w:after="12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30-</w:t>
            </w:r>
            <w:r w:rsidR="00150F9D">
              <w:rPr>
                <w:rFonts w:asciiTheme="minorHAnsi" w:hAnsiTheme="minorHAnsi" w:cstheme="minorHAnsi"/>
                <w:bCs/>
                <w:sz w:val="20"/>
                <w:szCs w:val="20"/>
              </w:rPr>
              <w:t>610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Kraków</w:t>
            </w:r>
          </w:p>
          <w:p w14:paraId="6450FB2E" w14:textId="77777777" w:rsidR="00366947" w:rsidRPr="00150F9D" w:rsidRDefault="00366947" w:rsidP="00FE43C9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za cenę wykonania przedmiotu zamówienia w wysokości </w:t>
            </w:r>
            <w:r w:rsidRPr="00150F9D">
              <w:rPr>
                <w:rFonts w:asciiTheme="minorHAnsi" w:hAnsiTheme="minorHAnsi" w:cstheme="minorHAnsi"/>
                <w:b/>
                <w:sz w:val="20"/>
                <w:szCs w:val="20"/>
              </w:rPr>
              <w:t>12 000.00 zł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brutto</w:t>
            </w: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14:paraId="11C0ED41" w14:textId="77777777" w:rsidR="00366947" w:rsidRPr="00150F9D" w:rsidRDefault="00366947" w:rsidP="00FE43C9">
            <w:pPr>
              <w:spacing w:before="120" w:line="36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color w:val="000000"/>
                <w:sz w:val="20"/>
                <w:szCs w:val="20"/>
                <w:u w:val="single"/>
              </w:rPr>
              <w:t>Uzasadnienie wyboru</w:t>
            </w:r>
            <w:r w:rsidRPr="00150F9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</w:t>
            </w:r>
          </w:p>
          <w:p w14:paraId="315A8C6A" w14:textId="77777777" w:rsidR="00366947" w:rsidRPr="00150F9D" w:rsidRDefault="00366947" w:rsidP="00FE43C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428DC68B" w14:textId="77777777" w:rsidR="00B36EDA" w:rsidRPr="00150F9D" w:rsidRDefault="00366947" w:rsidP="00B36EDA">
      <w:pPr>
        <w:spacing w:before="360" w:after="120" w:line="276" w:lineRule="auto"/>
        <w:ind w:right="-42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50F9D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="00B36EDA" w:rsidRPr="00150F9D">
        <w:rPr>
          <w:rFonts w:asciiTheme="minorHAnsi" w:hAnsiTheme="minorHAnsi" w:cstheme="minorHAnsi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B36EDA" w:rsidRPr="00150F9D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150F9D" w14:paraId="28608AEA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069C56" w14:textId="77777777" w:rsidR="00B36EDA" w:rsidRPr="00150F9D" w:rsidRDefault="00B36EDA" w:rsidP="00967BF4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A860EB" w14:textId="77777777" w:rsidR="00B36EDA" w:rsidRPr="00150F9D" w:rsidRDefault="00B36EDA" w:rsidP="00967BF4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9ACA67" w14:textId="77777777" w:rsidR="00B36EDA" w:rsidRPr="00150F9D" w:rsidRDefault="00B36EDA" w:rsidP="00967BF4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537949" w14:textId="77777777" w:rsidR="00B36EDA" w:rsidRPr="00150F9D" w:rsidRDefault="00B36EDA" w:rsidP="00967BF4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66947" w:rsidRPr="00150F9D" w14:paraId="561F015C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EF9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informatyczna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E48F8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AKADEMIA EDUKACJI Klaudia </w:t>
            </w:r>
            <w:proofErr w:type="spellStart"/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Beker</w:t>
            </w:r>
            <w:proofErr w:type="spellEnd"/>
          </w:p>
          <w:p w14:paraId="6A6215A4" w14:textId="659B2B2A" w:rsidR="00366947" w:rsidRPr="00150F9D" w:rsidRDefault="00150F9D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Ul. 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>11/28</w:t>
            </w:r>
          </w:p>
          <w:p w14:paraId="4FE517F8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43-100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57018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- 60.00</w:t>
            </w:r>
          </w:p>
          <w:p w14:paraId="713A0AE1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5AC0427D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1CC38CDB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14FF6010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09A0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70,00</w:t>
            </w:r>
          </w:p>
        </w:tc>
      </w:tr>
      <w:tr w:rsidR="00366947" w:rsidRPr="00150F9D" w14:paraId="6D097812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3640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informatyczna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800B3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Akademia Rozwoju ATTIVARE Magdalena </w:t>
            </w:r>
            <w:proofErr w:type="spellStart"/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Małucha</w:t>
            </w:r>
            <w:proofErr w:type="spellEnd"/>
          </w:p>
          <w:p w14:paraId="0D3FCFDC" w14:textId="2D7E9043" w:rsidR="00366947" w:rsidRPr="00150F9D" w:rsidRDefault="00150F9D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Ul. 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>Erazma Jerzmanowskiego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>36/94</w:t>
            </w:r>
          </w:p>
          <w:p w14:paraId="6415F5EC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30-836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8581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- 32.70</w:t>
            </w:r>
          </w:p>
          <w:p w14:paraId="3EA95AA1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0206A344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53B213D6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4 - Udział osoby prowadzącej kurs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  co najmniej 1 konkursie międzynarodowym  - 0.00</w:t>
            </w:r>
          </w:p>
          <w:p w14:paraId="71AFD20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A67B7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  42,70</w:t>
            </w:r>
          </w:p>
        </w:tc>
      </w:tr>
      <w:tr w:rsidR="00366947" w:rsidRPr="00150F9D" w14:paraId="42045EFB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5754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informatyczna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71360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Centrum Szkoleniowe OMEGA Łukasz Dybała</w:t>
            </w:r>
          </w:p>
          <w:p w14:paraId="7112CFED" w14:textId="77777777" w:rsidR="00150F9D" w:rsidRPr="00150F9D" w:rsidRDefault="00150F9D" w:rsidP="00150F9D">
            <w:pPr>
              <w:spacing w:line="360" w:lineRule="auto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0F9D">
              <w:rPr>
                <w:rFonts w:ascii="Calibri" w:hAnsi="Calibri" w:cs="Calibri"/>
                <w:bCs/>
                <w:sz w:val="20"/>
                <w:szCs w:val="20"/>
              </w:rPr>
              <w:t>Ul. Harcmistrza Stanisława Milana 16</w:t>
            </w:r>
          </w:p>
          <w:p w14:paraId="3001E8A0" w14:textId="79BFB367" w:rsidR="00366947" w:rsidRPr="00150F9D" w:rsidRDefault="00150F9D" w:rsidP="00150F9D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="Calibri" w:hAnsi="Calibri" w:cs="Calibri"/>
                <w:bCs/>
                <w:sz w:val="20"/>
                <w:szCs w:val="20"/>
              </w:rPr>
              <w:t>30-610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1213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- 28.61</w:t>
            </w:r>
          </w:p>
          <w:p w14:paraId="1F30357A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1780433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2EA064A9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5A4277A4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BD06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38,61</w:t>
            </w:r>
          </w:p>
        </w:tc>
      </w:tr>
      <w:tr w:rsidR="00366947" w:rsidRPr="00150F9D" w14:paraId="2E373557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34574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informatyczna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C3587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EDUSCHOOL Sp. z o.o.</w:t>
            </w:r>
          </w:p>
          <w:p w14:paraId="6F1E5355" w14:textId="36323105" w:rsidR="00366947" w:rsidRPr="00150F9D" w:rsidRDefault="00150F9D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Ul. 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>Nowy Świat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>49</w:t>
            </w:r>
          </w:p>
          <w:p w14:paraId="796FD52B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00-042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1C509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- 42.67</w:t>
            </w:r>
          </w:p>
          <w:p w14:paraId="2600D232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088C9F89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15D0F64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0C85D645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D6EF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52,67</w:t>
            </w:r>
          </w:p>
        </w:tc>
      </w:tr>
      <w:tr w:rsidR="00366947" w:rsidRPr="00150F9D" w14:paraId="0DD4400F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E53F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informatyczna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27C06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MARIA OCZKO CENTRUM KSZTAŁCENIA DOROSŁYCH</w:t>
            </w:r>
          </w:p>
          <w:p w14:paraId="448CDFBA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ul. Żwirki i Wigury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  <w:p w14:paraId="6B6FABA0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32-650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Kęty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7F6C9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- 39.12</w:t>
            </w:r>
          </w:p>
          <w:p w14:paraId="506358F5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0E5883FA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74CBC08B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47A69393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4AA3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49,12</w:t>
            </w:r>
          </w:p>
        </w:tc>
      </w:tr>
    </w:tbl>
    <w:p w14:paraId="22AA480F" w14:textId="77777777" w:rsidR="00366947" w:rsidRPr="00150F9D" w:rsidRDefault="00366947" w:rsidP="00B36EDA">
      <w:pPr>
        <w:spacing w:before="720" w:after="480" w:line="360" w:lineRule="auto"/>
        <w:ind w:left="3119" w:right="-425" w:firstLine="425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150F9D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366947" w:rsidRPr="00150F9D" w14:paraId="3BE5EFDF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B1B4C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cukiernicza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3271F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INFO-BIZ PROFESJONALNA EDUKACJA SP. Z O.O.</w:t>
            </w:r>
          </w:p>
          <w:p w14:paraId="32B0BB7C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Chełmińska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106A/36</w:t>
            </w:r>
          </w:p>
          <w:p w14:paraId="41155B1D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86-300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43EB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- 56.69</w:t>
            </w:r>
          </w:p>
          <w:p w14:paraId="411B8D26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5902D188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5C2D295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4B98E89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0DDB3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76,69</w:t>
            </w:r>
          </w:p>
        </w:tc>
      </w:tr>
      <w:tr w:rsidR="00366947" w:rsidRPr="00150F9D" w14:paraId="73EAFCF7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66EC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cukiernicza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68CA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Centrum Szkoleniowe OMEGA Łukasz Dybała</w:t>
            </w:r>
          </w:p>
          <w:p w14:paraId="0EA1333F" w14:textId="77777777" w:rsidR="00150F9D" w:rsidRPr="00150F9D" w:rsidRDefault="00150F9D" w:rsidP="00150F9D">
            <w:pPr>
              <w:spacing w:line="360" w:lineRule="auto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0F9D">
              <w:rPr>
                <w:rFonts w:ascii="Calibri" w:hAnsi="Calibri" w:cs="Calibri"/>
                <w:bCs/>
                <w:sz w:val="20"/>
                <w:szCs w:val="20"/>
              </w:rPr>
              <w:t>Ul. Harcmistrza Stanisława Milana 16</w:t>
            </w:r>
          </w:p>
          <w:p w14:paraId="7B07FCC5" w14:textId="5937B780" w:rsidR="00366947" w:rsidRPr="00150F9D" w:rsidRDefault="00150F9D" w:rsidP="00150F9D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="Calibri" w:hAnsi="Calibri" w:cs="Calibri"/>
                <w:bCs/>
                <w:sz w:val="20"/>
                <w:szCs w:val="20"/>
              </w:rPr>
              <w:t>30-610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18A9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- 60.00</w:t>
            </w:r>
          </w:p>
          <w:p w14:paraId="4CB3F86A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2F4DDF70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598198DD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5BD23392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4759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70,00</w:t>
            </w:r>
          </w:p>
        </w:tc>
      </w:tr>
      <w:tr w:rsidR="00366947" w:rsidRPr="00150F9D" w14:paraId="53319892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12BF2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cukiernicza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C812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AKADEMIA EDUKACJI Klaudia </w:t>
            </w:r>
            <w:proofErr w:type="spellStart"/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Beker</w:t>
            </w:r>
            <w:proofErr w:type="spellEnd"/>
          </w:p>
          <w:p w14:paraId="655B1668" w14:textId="12C13570" w:rsidR="00366947" w:rsidRPr="00150F9D" w:rsidRDefault="00150F9D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Ul. 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66947" w:rsidRPr="00150F9D">
              <w:rPr>
                <w:rFonts w:asciiTheme="minorHAnsi" w:hAnsiTheme="minorHAnsi" w:cstheme="minorHAnsi"/>
                <w:sz w:val="20"/>
                <w:szCs w:val="20"/>
              </w:rPr>
              <w:t>11/28</w:t>
            </w:r>
          </w:p>
          <w:p w14:paraId="727772A3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43-100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D5C4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- 48.65</w:t>
            </w:r>
          </w:p>
          <w:p w14:paraId="2296B877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0B2F753D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36B16DF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4FD57207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45EB1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58,65</w:t>
            </w:r>
          </w:p>
        </w:tc>
      </w:tr>
      <w:tr w:rsidR="00366947" w:rsidRPr="00150F9D" w14:paraId="4418E406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5343D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cukiernicza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0C30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Akademia Rozwoju ATTIVARE Magdalena </w:t>
            </w:r>
            <w:proofErr w:type="spellStart"/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Małucha</w:t>
            </w:r>
            <w:proofErr w:type="spellEnd"/>
          </w:p>
          <w:p w14:paraId="0DCA4304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Erazma Jerzmanowskiego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36/94</w:t>
            </w:r>
          </w:p>
          <w:p w14:paraId="23799F10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30-836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7DB8B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- 40.00</w:t>
            </w:r>
          </w:p>
          <w:p w14:paraId="730E15D8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7E690211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1D813718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012B635F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5 - Osoba będąca prowadzić  kurs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FEA35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  50,00</w:t>
            </w:r>
          </w:p>
        </w:tc>
      </w:tr>
      <w:tr w:rsidR="00366947" w:rsidRPr="00150F9D" w14:paraId="0AC1E663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6B36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cukiernicza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5F82A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STREFA ROZWOJU Danuta Rynkiewicz</w:t>
            </w:r>
          </w:p>
          <w:p w14:paraId="0D8E65B6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ul. Emilii Plater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1a/53</w:t>
            </w:r>
          </w:p>
          <w:p w14:paraId="2AE0B3BC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05-500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0B1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- 0.00</w:t>
            </w:r>
          </w:p>
          <w:p w14:paraId="2B232CE1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- 0.00</w:t>
            </w:r>
          </w:p>
          <w:p w14:paraId="7F7D894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0E095FD0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18AD6663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A3CE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0,00</w:t>
            </w:r>
          </w:p>
        </w:tc>
      </w:tr>
      <w:tr w:rsidR="00366947" w:rsidRPr="00150F9D" w14:paraId="3E8071CC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42A44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fryzjerska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638D7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Centrum Szkoleniowe OMEGA Łukasz Dybała</w:t>
            </w:r>
          </w:p>
          <w:p w14:paraId="0512D1D9" w14:textId="77777777" w:rsidR="00150F9D" w:rsidRPr="00150F9D" w:rsidRDefault="00150F9D" w:rsidP="00150F9D">
            <w:pPr>
              <w:spacing w:line="360" w:lineRule="auto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150F9D">
              <w:rPr>
                <w:rFonts w:ascii="Calibri" w:hAnsi="Calibri" w:cs="Calibri"/>
                <w:bCs/>
                <w:sz w:val="20"/>
                <w:szCs w:val="20"/>
              </w:rPr>
              <w:t>Ul. Harcmistrza Stanisława Milana 16</w:t>
            </w:r>
          </w:p>
          <w:p w14:paraId="01F77BC5" w14:textId="3E092DED" w:rsidR="00366947" w:rsidRPr="00150F9D" w:rsidRDefault="00150F9D" w:rsidP="00150F9D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="Calibri" w:hAnsi="Calibri" w:cs="Calibri"/>
                <w:bCs/>
                <w:sz w:val="20"/>
                <w:szCs w:val="20"/>
              </w:rPr>
              <w:t>30-610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3ECF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- 60.00</w:t>
            </w:r>
          </w:p>
          <w:p w14:paraId="44B77723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4D62404C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4D49817E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17F9AF78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4943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70,00</w:t>
            </w:r>
          </w:p>
        </w:tc>
      </w:tr>
      <w:tr w:rsidR="00366947" w:rsidRPr="00150F9D" w14:paraId="7882ECCD" w14:textId="77777777" w:rsidTr="00150F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1A96B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Zakup kursów zawodowych dla nauczycieli uczących w Centrum Kształcenia Zawodowego i Ustawicznego w Niepołomicach - branża fryzjerska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D40D1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Akademia Rozwoju ATTIVARE Magdalena </w:t>
            </w:r>
            <w:proofErr w:type="spellStart"/>
            <w:r w:rsidRPr="00150F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Małucha</w:t>
            </w:r>
            <w:proofErr w:type="spellEnd"/>
          </w:p>
          <w:p w14:paraId="587C6EB0" w14:textId="77777777" w:rsidR="00366947" w:rsidRPr="00150F9D" w:rsidRDefault="00366947" w:rsidP="00FE43C9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Erazma Jerzmanowskiego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36/94</w:t>
            </w:r>
          </w:p>
          <w:p w14:paraId="38AF2AD5" w14:textId="77777777" w:rsidR="00366947" w:rsidRPr="00150F9D" w:rsidRDefault="00366947" w:rsidP="00FE43C9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30-836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AFF80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1 - Cena - 32.40</w:t>
            </w:r>
          </w:p>
          <w:p w14:paraId="47F8AE56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2 - Posiadanie przez instytucję szkoleniową certyfikatu jakości usług  - 10.00</w:t>
            </w:r>
          </w:p>
          <w:p w14:paraId="2A44F51B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3 - Udział osoby prowadzącej kurs w co najmniej 1 konkursie krajowym - 0.00</w:t>
            </w:r>
          </w:p>
          <w:p w14:paraId="327BDACF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4 - Udział osoby prowadzącej kurs w  co najmniej 1 konkursie międzynarodowym  - 0.00</w:t>
            </w:r>
          </w:p>
          <w:p w14:paraId="54861469" w14:textId="77777777" w:rsidR="00366947" w:rsidRPr="00150F9D" w:rsidRDefault="00366947" w:rsidP="00FE43C9">
            <w:pPr>
              <w:spacing w:before="40"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9D87C" w14:textId="77777777" w:rsidR="00366947" w:rsidRPr="00150F9D" w:rsidRDefault="00366947" w:rsidP="00FE43C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50F9D">
              <w:rPr>
                <w:rFonts w:asciiTheme="minorHAnsi" w:hAnsiTheme="minorHAnsi" w:cstheme="minorHAnsi"/>
                <w:sz w:val="20"/>
                <w:szCs w:val="20"/>
              </w:rPr>
              <w:t xml:space="preserve">  42,40</w:t>
            </w:r>
          </w:p>
        </w:tc>
      </w:tr>
    </w:tbl>
    <w:p w14:paraId="5329198A" w14:textId="29E0C18B" w:rsidR="008642B3" w:rsidRPr="00150F9D" w:rsidRDefault="00366947" w:rsidP="00150F9D">
      <w:pPr>
        <w:spacing w:before="720" w:after="480" w:line="360" w:lineRule="auto"/>
        <w:ind w:left="3119" w:right="-425" w:firstLine="425"/>
        <w:jc w:val="right"/>
        <w:rPr>
          <w:rFonts w:asciiTheme="minorHAnsi" w:hAnsiTheme="minorHAnsi" w:cstheme="minorHAnsi"/>
          <w:sz w:val="20"/>
          <w:szCs w:val="20"/>
          <w:vertAlign w:val="superscript"/>
        </w:rPr>
      </w:pPr>
      <w:r w:rsidRPr="00150F9D">
        <w:rPr>
          <w:rFonts w:asciiTheme="minorHAnsi" w:hAnsiTheme="minorHAnsi" w:cstheme="minorHAnsi"/>
          <w:i/>
          <w:sz w:val="20"/>
          <w:szCs w:val="20"/>
        </w:rPr>
        <w:t xml:space="preserve"> </w:t>
      </w:r>
      <w:bookmarkEnd w:id="0"/>
    </w:p>
    <w:sectPr w:rsidR="008642B3" w:rsidRPr="00150F9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0A1A7" w14:textId="77777777" w:rsidR="00E748F3" w:rsidRDefault="00E748F3">
      <w:r>
        <w:separator/>
      </w:r>
    </w:p>
  </w:endnote>
  <w:endnote w:type="continuationSeparator" w:id="0">
    <w:p w14:paraId="32405235" w14:textId="77777777" w:rsidR="00E748F3" w:rsidRDefault="00E7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1EDD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E82FE" w14:textId="4256EF60" w:rsidR="000C1E6F" w:rsidRPr="00150F9D" w:rsidRDefault="000C1E6F" w:rsidP="00150F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8FAE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E2CA3" w14:textId="77777777" w:rsidR="00E748F3" w:rsidRDefault="00E748F3">
      <w:r>
        <w:separator/>
      </w:r>
    </w:p>
  </w:footnote>
  <w:footnote w:type="continuationSeparator" w:id="0">
    <w:p w14:paraId="381F7AA9" w14:textId="77777777" w:rsidR="00E748F3" w:rsidRDefault="00E74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132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618E8" w14:textId="286D25CF" w:rsidR="006E3089" w:rsidRDefault="00150F9D">
    <w:pPr>
      <w:pStyle w:val="Nagwek"/>
    </w:pPr>
    <w:r w:rsidRPr="0037417B">
      <w:rPr>
        <w:noProof/>
      </w:rPr>
      <w:pict w14:anchorId="41C472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6254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8F3"/>
    <w:rsid w:val="00022322"/>
    <w:rsid w:val="00042497"/>
    <w:rsid w:val="000C1E6F"/>
    <w:rsid w:val="000E4E56"/>
    <w:rsid w:val="00150F9D"/>
    <w:rsid w:val="001A1468"/>
    <w:rsid w:val="001B7815"/>
    <w:rsid w:val="00211A34"/>
    <w:rsid w:val="002B1E4F"/>
    <w:rsid w:val="002B6761"/>
    <w:rsid w:val="003445A0"/>
    <w:rsid w:val="0036694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48F3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F6128"/>
  <w15:chartTrackingRefBased/>
  <w15:docId w15:val="{1B84602F-9E8B-45D9-B77C-1D12AC67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1401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2026-05-05T14:05:00Z</cp:lastPrinted>
  <dcterms:created xsi:type="dcterms:W3CDTF">2026-05-05T14:05:00Z</dcterms:created>
  <dcterms:modified xsi:type="dcterms:W3CDTF">2026-05-05T14:05:00Z</dcterms:modified>
</cp:coreProperties>
</file>