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01F6C" w14:textId="77777777" w:rsidR="00BC54E4" w:rsidRPr="00E2378E" w:rsidRDefault="00BC54E4" w:rsidP="00BC54E4">
      <w:pPr>
        <w:pStyle w:val="Nagwek3"/>
        <w:jc w:val="right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b w:val="0"/>
          <w:sz w:val="18"/>
          <w:szCs w:val="18"/>
        </w:rPr>
        <w:tab/>
      </w:r>
      <w:r w:rsidRPr="00E2378E">
        <w:rPr>
          <w:rFonts w:ascii="Verdana" w:hAnsi="Verdana"/>
          <w:sz w:val="18"/>
          <w:szCs w:val="18"/>
        </w:rPr>
        <w:t>Załącznik nr 1</w:t>
      </w:r>
    </w:p>
    <w:p w14:paraId="039232C0" w14:textId="77777777" w:rsidR="00BC54E4" w:rsidRPr="00E2378E" w:rsidRDefault="00BC54E4" w:rsidP="00BC54E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AB1B24A" w14:textId="77777777" w:rsidR="00BC54E4" w:rsidRPr="00E2378E" w:rsidRDefault="00BC54E4" w:rsidP="00BC54E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>FORMULARZ OFERTY</w:t>
      </w:r>
    </w:p>
    <w:p w14:paraId="2E117FC0" w14:textId="77777777" w:rsidR="00BC54E4" w:rsidRPr="00E2378E" w:rsidRDefault="00BC54E4" w:rsidP="00BC54E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9EF177C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464AB05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501906C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80E3C27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526717E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EDCDA00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9A3E2B4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2F3CEFC7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FC77DB5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32E6F7B" w14:textId="77777777" w:rsidR="00E2378E" w:rsidRPr="00E2378E" w:rsidRDefault="00E2378E" w:rsidP="00E2378E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779CA6" w14:textId="77777777" w:rsidR="00E2378E" w:rsidRPr="00E2378E" w:rsidRDefault="00E2378E" w:rsidP="00E2378E">
      <w:pPr>
        <w:spacing w:line="360" w:lineRule="auto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Do: Nazwa i siedziba Zamawiającego:</w:t>
      </w:r>
    </w:p>
    <w:p w14:paraId="62C15369" w14:textId="77777777" w:rsidR="00E2378E" w:rsidRPr="00E2378E" w:rsidRDefault="00E2378E" w:rsidP="00E2378E">
      <w:pPr>
        <w:ind w:right="-110"/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DA9CB72" w14:textId="77777777" w:rsidR="00E2378E" w:rsidRPr="00E2378E" w:rsidRDefault="00E2378E" w:rsidP="00E2378E">
      <w:pPr>
        <w:ind w:right="-110"/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5EEA842" w14:textId="77777777" w:rsidR="00E2378E" w:rsidRPr="00E2378E" w:rsidRDefault="00E2378E" w:rsidP="00E2378E">
      <w:pPr>
        <w:ind w:right="-110"/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 xml:space="preserve">Al. Mickiewicza 30 </w:t>
      </w:r>
    </w:p>
    <w:p w14:paraId="5DC55D07" w14:textId="0FB9CFA2" w:rsidR="00BC54E4" w:rsidRDefault="00E2378E" w:rsidP="00E2378E">
      <w:pPr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 xml:space="preserve">30-059 Kraków,  </w:t>
      </w:r>
    </w:p>
    <w:p w14:paraId="65F710EC" w14:textId="77777777" w:rsidR="00E2378E" w:rsidRPr="00E2378E" w:rsidRDefault="00E2378E" w:rsidP="00E2378E">
      <w:pPr>
        <w:rPr>
          <w:rFonts w:ascii="Verdana" w:hAnsi="Verdana"/>
          <w:b/>
          <w:sz w:val="18"/>
          <w:szCs w:val="18"/>
        </w:rPr>
      </w:pPr>
    </w:p>
    <w:p w14:paraId="232DD33F" w14:textId="52279186" w:rsidR="00BC54E4" w:rsidRPr="00E2378E" w:rsidRDefault="00BC54E4" w:rsidP="00BC54E4">
      <w:pPr>
        <w:jc w:val="both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2378E" w:rsidRPr="00E2378E">
        <w:rPr>
          <w:rFonts w:ascii="Verdana" w:hAnsi="Verdana"/>
          <w:b/>
          <w:sz w:val="18"/>
          <w:szCs w:val="18"/>
        </w:rPr>
        <w:t xml:space="preserve">Przedłużenie wsparcia technicznego dla posiadanych licencji urządzeń </w:t>
      </w:r>
      <w:proofErr w:type="spellStart"/>
      <w:r w:rsidR="00E2378E" w:rsidRPr="00E2378E">
        <w:rPr>
          <w:rFonts w:ascii="Verdana" w:hAnsi="Verdana"/>
          <w:b/>
          <w:sz w:val="18"/>
          <w:szCs w:val="18"/>
        </w:rPr>
        <w:t>FortiGate</w:t>
      </w:r>
      <w:proofErr w:type="spellEnd"/>
      <w:r w:rsidR="00E2378E" w:rsidRPr="00E2378E">
        <w:rPr>
          <w:rFonts w:ascii="Verdana" w:hAnsi="Verdana"/>
          <w:b/>
          <w:sz w:val="18"/>
          <w:szCs w:val="18"/>
        </w:rPr>
        <w:t xml:space="preserve"> na 12 miesięcy dla WI  KC-DE zp.25.176.2026</w:t>
      </w:r>
      <w:r w:rsidRPr="00E2378E">
        <w:rPr>
          <w:rFonts w:ascii="Verdana" w:hAnsi="Verdana"/>
          <w:b/>
          <w:sz w:val="18"/>
          <w:szCs w:val="18"/>
        </w:rPr>
        <w:t xml:space="preserve"> </w:t>
      </w:r>
      <w:r w:rsidRPr="00E2378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276"/>
        <w:gridCol w:w="709"/>
        <w:gridCol w:w="1559"/>
        <w:gridCol w:w="1031"/>
        <w:gridCol w:w="851"/>
        <w:gridCol w:w="2001"/>
      </w:tblGrid>
      <w:tr w:rsidR="00BC54E4" w:rsidRPr="00E2378E" w14:paraId="195302AC" w14:textId="77777777" w:rsidTr="00E2378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0DCB4A" w14:textId="77777777" w:rsidR="00BC54E4" w:rsidRPr="00E2378E" w:rsidRDefault="00BC54E4" w:rsidP="001E009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3CA097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Nazwa elementu/</w:t>
            </w:r>
          </w:p>
          <w:p w14:paraId="5CE97800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Rodzaju Licencji</w:t>
            </w:r>
          </w:p>
          <w:p w14:paraId="03AD8C38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8E941" w14:textId="6A0606F4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Nazwa </w:t>
            </w:r>
            <w:r w:rsidR="002F6D84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i </w:t>
            </w:r>
            <w:r w:rsidRPr="00E2378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F6D84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kod produktu</w:t>
            </w:r>
            <w:r w:rsidRPr="00E2378E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494333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5AA3B42C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43E21C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E2378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463C1E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97D0C9D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59A1FA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32A7BD7A" w14:textId="77777777" w:rsidR="00BC54E4" w:rsidRPr="00E2378E" w:rsidRDefault="00BC54E4" w:rsidP="001E009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23 [%]</w:t>
            </w:r>
          </w:p>
          <w:p w14:paraId="681CBA00" w14:textId="77777777" w:rsidR="00BC54E4" w:rsidRPr="00E2378E" w:rsidRDefault="00BC54E4" w:rsidP="001E009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18732F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2079C1B" w14:textId="77777777" w:rsidR="00BC54E4" w:rsidRPr="00E2378E" w:rsidRDefault="00BC54E4" w:rsidP="001E009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[PLN]</w:t>
            </w:r>
          </w:p>
          <w:p w14:paraId="48FC7CF8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C54E4" w:rsidRPr="00E2378E" w14:paraId="53C4ED7F" w14:textId="77777777" w:rsidTr="00E2378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A4C64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714BE1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78CF61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9183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B2F6D4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B3EB3F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54B915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54D5BBC" w14:textId="77777777" w:rsidR="00BC54E4" w:rsidRPr="00E2378E" w:rsidRDefault="00BC54E4" w:rsidP="001E009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BC54E4" w:rsidRPr="00E2378E" w14:paraId="0E75E747" w14:textId="77777777" w:rsidTr="00E2378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815CD" w14:textId="77777777" w:rsidR="00BC54E4" w:rsidRPr="00E2378E" w:rsidRDefault="00BC54E4" w:rsidP="001E0098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2C32" w14:textId="77777777" w:rsidR="00BC54E4" w:rsidRPr="00E2378E" w:rsidRDefault="00BC54E4" w:rsidP="001E0098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E2378E">
              <w:rPr>
                <w:rFonts w:ascii="Verdana" w:hAnsi="Verdana"/>
                <w:bCs/>
                <w:color w:val="000000"/>
                <w:sz w:val="16"/>
                <w:szCs w:val="16"/>
              </w:rPr>
              <w:t>Przedłużenie  wsparcia technicznego dla posiadanych licencji na okres 12 miesięcy dla dwóch</w:t>
            </w:r>
            <w:r w:rsidRPr="00E2378E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urządzeń </w:t>
            </w:r>
            <w:proofErr w:type="spellStart"/>
            <w:r w:rsidRPr="00E2378E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FortiGate</w:t>
            </w:r>
            <w:proofErr w:type="spellEnd"/>
            <w:r w:rsidRPr="00E2378E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600E </w:t>
            </w:r>
            <w:r w:rsidRPr="00E2378E">
              <w:rPr>
                <w:rFonts w:ascii="Verdana" w:hAnsi="Verdana"/>
                <w:bCs/>
                <w:color w:val="000000"/>
                <w:sz w:val="16"/>
                <w:szCs w:val="16"/>
              </w:rPr>
              <w:t>na poziomi</w:t>
            </w:r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 xml:space="preserve">e </w:t>
            </w:r>
            <w:proofErr w:type="spellStart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>FortiCare</w:t>
            </w:r>
            <w:proofErr w:type="spellEnd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 xml:space="preserve">  </w:t>
            </w:r>
            <w:proofErr w:type="spellStart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>Unified</w:t>
            </w:r>
            <w:proofErr w:type="spellEnd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>Thread</w:t>
            </w:r>
            <w:proofErr w:type="spellEnd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>Protection</w:t>
            </w:r>
            <w:proofErr w:type="spellEnd"/>
            <w:r w:rsidRPr="00E2378E">
              <w:rPr>
                <w:rFonts w:ascii="Verdana" w:hAnsi="Verdana"/>
                <w:color w:val="000000"/>
                <w:sz w:val="16"/>
                <w:szCs w:val="16"/>
              </w:rPr>
              <w:t xml:space="preserve"> (</w:t>
            </w:r>
            <w:r w:rsidRPr="00E2378E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FC-10-F6H0E-950-02-12)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4206" w14:textId="77777777" w:rsidR="00BC54E4" w:rsidRPr="00E2378E" w:rsidRDefault="00BC54E4" w:rsidP="001E0098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9B13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F8E6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76F6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C61F5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06BC63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C54E4" w:rsidRPr="00E2378E" w14:paraId="6ED49C22" w14:textId="77777777" w:rsidTr="001E00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B30193" w14:textId="7C062DC9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 xml:space="preserve">    </w:t>
            </w:r>
          </w:p>
          <w:p w14:paraId="76503F10" w14:textId="77777777" w:rsidR="00BC54E4" w:rsidRPr="00E2378E" w:rsidRDefault="00BC54E4" w:rsidP="001E0098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40C5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1BE6D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C334FD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C54E4" w:rsidRPr="00E2378E" w14:paraId="077BCFBA" w14:textId="77777777" w:rsidTr="001E009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76B677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E42E5A4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</w:p>
          <w:p w14:paraId="6770D2DD" w14:textId="77777777" w:rsidR="00BC54E4" w:rsidRPr="00E2378E" w:rsidRDefault="00BC54E4" w:rsidP="001E0098">
            <w:pPr>
              <w:rPr>
                <w:rFonts w:ascii="Verdana" w:hAnsi="Verdana"/>
                <w:sz w:val="16"/>
                <w:szCs w:val="16"/>
              </w:rPr>
            </w:pPr>
            <w:r w:rsidRPr="00E2378E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14:paraId="6E566616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5939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6A3AA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01A74C" w14:textId="77777777" w:rsidR="00BC54E4" w:rsidRPr="00E2378E" w:rsidRDefault="00BC54E4" w:rsidP="001E0098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3DCC021" w14:textId="77777777" w:rsidR="00BC54E4" w:rsidRPr="00E2378E" w:rsidRDefault="00BC54E4" w:rsidP="00BC54E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39C3AF0" w14:textId="0C860D45" w:rsidR="00BC54E4" w:rsidRPr="00E2378E" w:rsidRDefault="00BC54E4" w:rsidP="00E237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Słownie brutto :............................................................................................................</w:t>
      </w:r>
    </w:p>
    <w:p w14:paraId="1B8DB9D2" w14:textId="77777777" w:rsidR="00BC54E4" w:rsidRDefault="00BC54E4" w:rsidP="00E2378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Powyższa cena zawiera  podatek VAT w wysokości 23% tj.…………………….PLN</w:t>
      </w:r>
    </w:p>
    <w:p w14:paraId="062D2235" w14:textId="77777777" w:rsidR="00E2378E" w:rsidRPr="00E2378E" w:rsidRDefault="00E2378E" w:rsidP="00E2378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45EF07FC" w14:textId="1990000B" w:rsidR="00E2378E" w:rsidRPr="00541840" w:rsidRDefault="00E2378E" w:rsidP="00E2378E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>:  ……dni od daty podpisania umowy*</w:t>
      </w:r>
      <w:r>
        <w:rPr>
          <w:rFonts w:ascii="Verdana" w:hAnsi="Verdana"/>
          <w:sz w:val="18"/>
          <w:szCs w:val="18"/>
        </w:rPr>
        <w:t>)</w:t>
      </w:r>
      <w:r w:rsidRPr="00E2378E">
        <w:rPr>
          <w:rFonts w:ascii="Verdana" w:hAnsi="Verdana"/>
          <w:b/>
          <w:bCs/>
          <w:sz w:val="18"/>
          <w:szCs w:val="18"/>
        </w:rPr>
        <w:t>/</w:t>
      </w:r>
      <w:r w:rsidRPr="00E2378E">
        <w:rPr>
          <w:rFonts w:ascii="Verdana" w:hAnsi="Verdana"/>
          <w:b/>
          <w:bCs/>
          <w:i/>
          <w:iCs/>
          <w:sz w:val="18"/>
          <w:szCs w:val="18"/>
          <w:highlight w:val="yellow"/>
        </w:rPr>
        <w:t>kryterium oceny ofert/.</w:t>
      </w:r>
    </w:p>
    <w:p w14:paraId="3A784298" w14:textId="77777777" w:rsidR="00E2378E" w:rsidRDefault="00E2378E" w:rsidP="00E2378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</w:t>
      </w:r>
    </w:p>
    <w:p w14:paraId="1F7F3A9A" w14:textId="77777777" w:rsidR="00E2378E" w:rsidRDefault="00E2378E" w:rsidP="00E2378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2C97881" w14:textId="72BF9306" w:rsidR="00BC54E4" w:rsidRDefault="00BC54E4" w:rsidP="00E2378E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E2378E">
        <w:rPr>
          <w:rFonts w:ascii="Verdana" w:hAnsi="Verdana"/>
          <w:b/>
          <w:sz w:val="18"/>
          <w:szCs w:val="18"/>
        </w:rPr>
        <w:t>Okres obowiązywania umowy:</w:t>
      </w:r>
      <w:r w:rsidRPr="00E2378E">
        <w:rPr>
          <w:rFonts w:ascii="Verdana" w:hAnsi="Verdana"/>
          <w:sz w:val="18"/>
          <w:szCs w:val="18"/>
        </w:rPr>
        <w:t xml:space="preserve"> </w:t>
      </w:r>
      <w:r w:rsidRPr="00E2378E">
        <w:rPr>
          <w:rFonts w:ascii="Verdana" w:hAnsi="Verdana"/>
          <w:b/>
          <w:bCs/>
          <w:sz w:val="18"/>
          <w:szCs w:val="18"/>
        </w:rPr>
        <w:t>12 miesięcy</w:t>
      </w:r>
    </w:p>
    <w:p w14:paraId="36A4872A" w14:textId="77777777" w:rsidR="00E2378E" w:rsidRPr="00E2378E" w:rsidRDefault="00E2378E" w:rsidP="00E237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620D338" w14:textId="77777777" w:rsidR="00BC54E4" w:rsidRPr="00E2378E" w:rsidRDefault="00BC54E4" w:rsidP="00BC54E4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E2378E">
        <w:rPr>
          <w:rFonts w:ascii="Verdana" w:hAnsi="Verdana"/>
          <w:b/>
          <w:sz w:val="18"/>
          <w:szCs w:val="18"/>
        </w:rPr>
        <w:t xml:space="preserve"> TAK/NIE</w:t>
      </w:r>
    </w:p>
    <w:p w14:paraId="7BFBD147" w14:textId="77777777" w:rsidR="00E2378E" w:rsidRDefault="00E2378E" w:rsidP="00E2378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lastRenderedPageBreak/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55A5FE0" w14:textId="77777777" w:rsidR="00E2378E" w:rsidRPr="00541840" w:rsidRDefault="00E2378E" w:rsidP="00E2378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</w:p>
    <w:p w14:paraId="7F908CE8" w14:textId="77777777" w:rsidR="00BC54E4" w:rsidRPr="00E2378E" w:rsidRDefault="00BC54E4" w:rsidP="00BC54E4">
      <w:pPr>
        <w:rPr>
          <w:rFonts w:ascii="Verdana" w:hAnsi="Verdana"/>
          <w:b/>
          <w:sz w:val="18"/>
          <w:szCs w:val="18"/>
          <w:u w:val="single"/>
        </w:rPr>
      </w:pPr>
      <w:r w:rsidRPr="00E2378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77A9D7C" w14:textId="77777777" w:rsidR="00BC54E4" w:rsidRPr="00E2378E" w:rsidRDefault="00BC54E4" w:rsidP="00BC54E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E2378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upływu terminu wskazane w SWZ.</w:t>
      </w:r>
    </w:p>
    <w:p w14:paraId="65F88BF7" w14:textId="77777777" w:rsidR="00BC54E4" w:rsidRPr="00E2378E" w:rsidRDefault="00BC54E4" w:rsidP="00BC54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E2378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E2378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2378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B1E6E7B" w14:textId="77777777" w:rsidR="00BC54E4" w:rsidRPr="00E2378E" w:rsidRDefault="00BC54E4" w:rsidP="00BC54E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811FCE" w14:textId="77777777" w:rsidR="00BC54E4" w:rsidRPr="00E2378E" w:rsidRDefault="00BC54E4" w:rsidP="00BC54E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2378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ADE160" w14:textId="77777777" w:rsidR="00BC54E4" w:rsidRPr="00E2378E" w:rsidRDefault="00BC54E4" w:rsidP="00BC54E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2378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BFAE9" w14:textId="77777777" w:rsidR="00BC54E4" w:rsidRPr="00E2378E" w:rsidRDefault="00BC54E4" w:rsidP="00BC54E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2378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54E4" w:rsidRPr="00E2378E" w14:paraId="2C535655" w14:textId="77777777" w:rsidTr="001E00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5B116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2378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756F6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2378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53FD729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2378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E17C9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2378E">
              <w:rPr>
                <w:rFonts w:ascii="Verdana" w:hAnsi="Verdana"/>
                <w:sz w:val="18"/>
                <w:szCs w:val="18"/>
              </w:rPr>
              <w:t>Nazwa podwykonawcy</w:t>
            </w:r>
            <w:r w:rsidRPr="00E2378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C54E4" w:rsidRPr="00E2378E" w14:paraId="3B550C7C" w14:textId="77777777" w:rsidTr="001E0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3CC54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27700" w14:textId="77777777" w:rsidR="00BC54E4" w:rsidRPr="00E2378E" w:rsidRDefault="00BC54E4" w:rsidP="001E009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C1597" w14:textId="77777777" w:rsidR="00BC54E4" w:rsidRPr="00E2378E" w:rsidRDefault="00BC54E4" w:rsidP="001E009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C54E4" w:rsidRPr="00E2378E" w14:paraId="0CA9C131" w14:textId="77777777" w:rsidTr="001E00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CC797" w14:textId="77777777" w:rsidR="00BC54E4" w:rsidRPr="00E2378E" w:rsidRDefault="00BC54E4" w:rsidP="001E009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1BDD3" w14:textId="77777777" w:rsidR="00BC54E4" w:rsidRPr="00E2378E" w:rsidRDefault="00BC54E4" w:rsidP="001E009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CEB" w14:textId="77777777" w:rsidR="00BC54E4" w:rsidRPr="00E2378E" w:rsidRDefault="00BC54E4" w:rsidP="001E009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392FBE1" w14:textId="77777777" w:rsidR="00E2378E" w:rsidRPr="00541840" w:rsidRDefault="00E2378E" w:rsidP="00E237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8D596EB" w14:textId="77777777" w:rsidR="00E2378E" w:rsidRPr="00541840" w:rsidRDefault="00E2378E" w:rsidP="00E2378E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750B8757" w14:textId="77777777" w:rsidR="00E2378E" w:rsidRPr="00541840" w:rsidRDefault="00E2378E" w:rsidP="00E2378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565409DE" w14:textId="77777777" w:rsidR="00E2378E" w:rsidRPr="00541840" w:rsidRDefault="00E2378E" w:rsidP="00E2378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710B6DD3" w14:textId="77777777" w:rsidR="00E2378E" w:rsidRPr="00541840" w:rsidRDefault="00E2378E" w:rsidP="00E237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81323C" w14:textId="77777777" w:rsidR="00E2378E" w:rsidRPr="00541840" w:rsidRDefault="00E2378E" w:rsidP="00E237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1D7107EF" w14:textId="77777777" w:rsidR="00E2378E" w:rsidRPr="00541840" w:rsidRDefault="00E2378E" w:rsidP="00E2378E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44A1107" w14:textId="77777777" w:rsidR="00E2378E" w:rsidRPr="00541840" w:rsidRDefault="00E2378E" w:rsidP="00E237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87BEBAB" w14:textId="77777777" w:rsidR="00E2378E" w:rsidRPr="00541840" w:rsidRDefault="00E2378E" w:rsidP="00E237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50CECD1" w14:textId="77777777" w:rsidR="00E2378E" w:rsidRPr="00541840" w:rsidRDefault="00E2378E" w:rsidP="00E237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E5E4C5" w14:textId="77777777" w:rsidR="00E2378E" w:rsidRPr="00541840" w:rsidRDefault="00E2378E" w:rsidP="00E237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>
        <w:rPr>
          <w:rFonts w:ascii="Verdana" w:hAnsi="Verdana"/>
          <w:sz w:val="18"/>
          <w:szCs w:val="18"/>
        </w:rPr>
        <w:t>..</w:t>
      </w:r>
    </w:p>
    <w:p w14:paraId="5D86210C" w14:textId="77777777" w:rsidR="00E2378E" w:rsidRPr="00541840" w:rsidRDefault="00E2378E" w:rsidP="00E237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DAEAE22" w14:textId="77777777" w:rsidR="00E2378E" w:rsidRPr="00541840" w:rsidRDefault="00E2378E" w:rsidP="00E237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15B5A52" w14:textId="77777777" w:rsidR="00E2378E" w:rsidRPr="00541840" w:rsidRDefault="00E2378E" w:rsidP="00E2378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8A4BAF5" w14:textId="77777777" w:rsidR="00E2378E" w:rsidRPr="00541840" w:rsidRDefault="00E2378E" w:rsidP="00E2378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9CEFD4D" w14:textId="77777777" w:rsidR="00E2378E" w:rsidRPr="00541840" w:rsidRDefault="00E2378E" w:rsidP="00E2378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7055450" w14:textId="4422D334" w:rsidR="00BC54E4" w:rsidRPr="00E2378E" w:rsidRDefault="00E2378E" w:rsidP="00E2378E">
      <w:pPr>
        <w:tabs>
          <w:tab w:val="left" w:pos="540"/>
          <w:tab w:val="left" w:pos="780"/>
        </w:tabs>
        <w:suppressAutoHyphens/>
        <w:spacing w:after="200" w:line="276" w:lineRule="auto"/>
        <w:ind w:left="720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02806399" w14:textId="77777777" w:rsidR="00BC54E4" w:rsidRPr="00E2378E" w:rsidRDefault="00BC54E4" w:rsidP="00BC54E4">
      <w:pPr>
        <w:rPr>
          <w:rFonts w:ascii="Verdana" w:hAnsi="Verdana"/>
          <w:sz w:val="18"/>
          <w:szCs w:val="18"/>
        </w:rPr>
      </w:pPr>
    </w:p>
    <w:p w14:paraId="6DBB0E70" w14:textId="77777777" w:rsidR="00BC54E4" w:rsidRPr="00E2378E" w:rsidRDefault="00BC54E4" w:rsidP="00BC54E4">
      <w:pPr>
        <w:rPr>
          <w:rFonts w:ascii="Verdana" w:hAnsi="Verdana"/>
          <w:sz w:val="18"/>
          <w:szCs w:val="18"/>
        </w:rPr>
      </w:pPr>
    </w:p>
    <w:p w14:paraId="200F994D" w14:textId="77777777" w:rsidR="00FE545C" w:rsidRPr="00E2378E" w:rsidRDefault="00FE545C" w:rsidP="00BC54E4">
      <w:pPr>
        <w:rPr>
          <w:rFonts w:ascii="Verdana" w:hAnsi="Verdana"/>
          <w:sz w:val="18"/>
          <w:szCs w:val="18"/>
        </w:rPr>
      </w:pPr>
    </w:p>
    <w:sectPr w:rsidR="00FE545C" w:rsidRPr="00E237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B09AD" w14:textId="77777777" w:rsidR="009D4639" w:rsidRDefault="009D4639">
      <w:r>
        <w:separator/>
      </w:r>
    </w:p>
  </w:endnote>
  <w:endnote w:type="continuationSeparator" w:id="0">
    <w:p w14:paraId="4F6019E7" w14:textId="77777777" w:rsidR="009D4639" w:rsidRDefault="009D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E387" w14:textId="77777777" w:rsidR="00E9248B" w:rsidRDefault="00E92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48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4C85A" w14:textId="77777777" w:rsidR="00E9248B" w:rsidRDefault="00E92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4D444" w14:textId="77777777" w:rsidR="009D4639" w:rsidRDefault="009D4639">
      <w:r>
        <w:separator/>
      </w:r>
    </w:p>
  </w:footnote>
  <w:footnote w:type="continuationSeparator" w:id="0">
    <w:p w14:paraId="54155DD9" w14:textId="77777777" w:rsidR="009D4639" w:rsidRDefault="009D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FF7B3" w14:textId="77777777" w:rsidR="00E9248B" w:rsidRDefault="00E92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0B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9E34" w14:textId="77777777" w:rsidR="00E9248B" w:rsidRDefault="00E92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95885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61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809877">
    <w:abstractNumId w:val="0"/>
  </w:num>
  <w:num w:numId="4" w16cid:durableId="262999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3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547E"/>
    <w:rsid w:val="001801DD"/>
    <w:rsid w:val="001D4612"/>
    <w:rsid w:val="00207E98"/>
    <w:rsid w:val="002723B0"/>
    <w:rsid w:val="002F6D84"/>
    <w:rsid w:val="00315A4A"/>
    <w:rsid w:val="004000B4"/>
    <w:rsid w:val="004B7300"/>
    <w:rsid w:val="004C6753"/>
    <w:rsid w:val="00595C87"/>
    <w:rsid w:val="005D2C65"/>
    <w:rsid w:val="005E6D94"/>
    <w:rsid w:val="0063384F"/>
    <w:rsid w:val="00643C6F"/>
    <w:rsid w:val="00646202"/>
    <w:rsid w:val="006463FC"/>
    <w:rsid w:val="0065290F"/>
    <w:rsid w:val="006815F6"/>
    <w:rsid w:val="007748F0"/>
    <w:rsid w:val="007A4321"/>
    <w:rsid w:val="00833933"/>
    <w:rsid w:val="00853083"/>
    <w:rsid w:val="00880D91"/>
    <w:rsid w:val="008B2F0C"/>
    <w:rsid w:val="008B4928"/>
    <w:rsid w:val="008D2AB8"/>
    <w:rsid w:val="008F1C66"/>
    <w:rsid w:val="00970FE4"/>
    <w:rsid w:val="009D4639"/>
    <w:rsid w:val="00A0022B"/>
    <w:rsid w:val="00A346FE"/>
    <w:rsid w:val="00A47B4D"/>
    <w:rsid w:val="00A83018"/>
    <w:rsid w:val="00A9421D"/>
    <w:rsid w:val="00B17483"/>
    <w:rsid w:val="00B774DC"/>
    <w:rsid w:val="00BC54E4"/>
    <w:rsid w:val="00C969A6"/>
    <w:rsid w:val="00CA7D36"/>
    <w:rsid w:val="00CC6E0D"/>
    <w:rsid w:val="00D24208"/>
    <w:rsid w:val="00D60C38"/>
    <w:rsid w:val="00D66893"/>
    <w:rsid w:val="00D90ACB"/>
    <w:rsid w:val="00DC1500"/>
    <w:rsid w:val="00E2378E"/>
    <w:rsid w:val="00E44371"/>
    <w:rsid w:val="00E9248B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0F4CB"/>
  <w15:chartTrackingRefBased/>
  <w15:docId w15:val="{909DF299-6CF8-46AD-BB8F-15977F1B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4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4</cp:revision>
  <cp:lastPrinted>2025-03-28T09:22:00Z</cp:lastPrinted>
  <dcterms:created xsi:type="dcterms:W3CDTF">2026-04-29T11:30:00Z</dcterms:created>
  <dcterms:modified xsi:type="dcterms:W3CDTF">2026-04-30T11:53:00Z</dcterms:modified>
</cp:coreProperties>
</file>