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7D70E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b w:val="0"/>
          <w:sz w:val="18"/>
          <w:szCs w:val="18"/>
        </w:rPr>
        <w:tab/>
      </w:r>
      <w:r w:rsidRPr="007D70E1">
        <w:rPr>
          <w:rFonts w:ascii="Verdana" w:hAnsi="Verdana"/>
          <w:sz w:val="18"/>
          <w:szCs w:val="18"/>
        </w:rPr>
        <w:t xml:space="preserve">Załącznik nr </w:t>
      </w:r>
      <w:r w:rsidR="00012286" w:rsidRPr="007D70E1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D70E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D70E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D70E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D70E1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  <w:lang w:val="de-DE"/>
        </w:rPr>
        <w:t>TEL.</w:t>
      </w:r>
      <w:r w:rsidRPr="007D70E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  <w:lang w:val="de-DE"/>
        </w:rPr>
        <w:t xml:space="preserve">FAX </w:t>
      </w:r>
      <w:r w:rsidRPr="007D70E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D70E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D70E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D70E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D70E1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D70E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D70E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D70E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D70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D70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D70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Dział Zamówień Publicznych</w:t>
      </w:r>
      <w:r w:rsidR="008D2AB8" w:rsidRPr="007D70E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D70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Al. Mickiewicza</w:t>
      </w:r>
      <w:r w:rsidR="008D2AB8" w:rsidRPr="007D70E1">
        <w:rPr>
          <w:rFonts w:ascii="Verdana" w:hAnsi="Verdana"/>
          <w:b/>
          <w:sz w:val="18"/>
          <w:szCs w:val="18"/>
        </w:rPr>
        <w:t xml:space="preserve"> </w:t>
      </w:r>
      <w:r w:rsidRPr="007D70E1">
        <w:rPr>
          <w:rFonts w:ascii="Verdana" w:hAnsi="Verdana"/>
          <w:b/>
          <w:sz w:val="18"/>
          <w:szCs w:val="18"/>
        </w:rPr>
        <w:t>30</w:t>
      </w:r>
      <w:r w:rsidR="008D2AB8" w:rsidRPr="007D70E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D70E1" w:rsidRDefault="00D14AA4" w:rsidP="008D2AB8">
      <w:pPr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30-059</w:t>
      </w:r>
      <w:r w:rsidR="008D2AB8" w:rsidRPr="007D70E1">
        <w:rPr>
          <w:rFonts w:ascii="Verdana" w:hAnsi="Verdana"/>
          <w:b/>
          <w:sz w:val="18"/>
          <w:szCs w:val="18"/>
        </w:rPr>
        <w:t xml:space="preserve"> </w:t>
      </w:r>
      <w:r w:rsidRPr="007D70E1">
        <w:rPr>
          <w:rFonts w:ascii="Verdana" w:hAnsi="Verdana"/>
          <w:b/>
          <w:sz w:val="18"/>
          <w:szCs w:val="18"/>
        </w:rPr>
        <w:t>Kraków</w:t>
      </w:r>
      <w:r w:rsidR="008D2AB8" w:rsidRPr="007D70E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D70E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204A650" w:rsidR="008D2AB8" w:rsidRPr="007D70E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8034A" w:rsidRPr="007D70E1">
        <w:rPr>
          <w:rFonts w:ascii="Verdana" w:hAnsi="Verdana"/>
          <w:b/>
          <w:sz w:val="18"/>
          <w:szCs w:val="18"/>
        </w:rPr>
        <w:t xml:space="preserve">dostawa </w:t>
      </w:r>
      <w:r w:rsidR="005517CB" w:rsidRPr="007D70E1">
        <w:rPr>
          <w:rFonts w:ascii="Verdana" w:hAnsi="Verdana"/>
          <w:b/>
          <w:sz w:val="18"/>
          <w:szCs w:val="18"/>
        </w:rPr>
        <w:t>komputerów przenośnych i tabletów</w:t>
      </w:r>
      <w:r w:rsidR="00E8034A" w:rsidRPr="007D70E1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E8034A" w:rsidRPr="007D70E1">
        <w:rPr>
          <w:rFonts w:ascii="Verdana" w:hAnsi="Verdana"/>
          <w:b/>
          <w:sz w:val="18"/>
          <w:szCs w:val="18"/>
        </w:rPr>
        <w:t>WIMiR</w:t>
      </w:r>
      <w:proofErr w:type="spellEnd"/>
      <w:r w:rsidR="00E8034A" w:rsidRPr="007D70E1">
        <w:rPr>
          <w:rFonts w:ascii="Verdana" w:hAnsi="Verdana"/>
          <w:b/>
          <w:sz w:val="18"/>
          <w:szCs w:val="18"/>
        </w:rPr>
        <w:t xml:space="preserve"> w ramach projektu KOMPAS AGH - KC-DE-zp.25.173.2026</w:t>
      </w:r>
      <w:r w:rsidRPr="007D70E1">
        <w:rPr>
          <w:rFonts w:ascii="Verdana" w:hAnsi="Verdana"/>
          <w:b/>
          <w:sz w:val="18"/>
          <w:szCs w:val="18"/>
        </w:rPr>
        <w:t xml:space="preserve">, </w:t>
      </w:r>
      <w:r w:rsidRPr="007D70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D70E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7D70E1" w14:paraId="4EDB8719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E589F8" w14:textId="6944971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EAD24D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18929A55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3777DC" w14:textId="3EDC2D7A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E099E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11C3ABF2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A82993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4FAAE5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B5BD966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AFFF77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03E830CE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7DA507A1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229F8D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2E4FCC00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651E56E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7D70E1" w14:paraId="205710C1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AB7A0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C36465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EF466B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6D3489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5586A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9DC2E3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4A32E9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901A8A" w14:textId="77777777" w:rsidR="00A430C2" w:rsidRPr="007D70E1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7D70E1" w14:paraId="62166BEE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2A6FD0" w14:textId="77777777" w:rsidR="00A430C2" w:rsidRPr="007D70E1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6524" w14:textId="68FA7913" w:rsidR="00A430C2" w:rsidRPr="007D70E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 xml:space="preserve">Komputer 1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1B7B" w14:textId="0A110CAE" w:rsidR="00A430C2" w:rsidRPr="007D70E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</w:t>
            </w:r>
            <w:r w:rsidR="009504D6"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….</w:t>
            </w:r>
          </w:p>
          <w:p w14:paraId="0A04E31C" w14:textId="2F4C9FEB" w:rsidR="00A430C2" w:rsidRPr="007D70E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  <w:r w:rsidR="009504D6"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5228" w14:textId="79FC5F35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B015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F0AA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99E32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16C87F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7D70E1" w14:paraId="0447CCD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7615B" w14:textId="77777777" w:rsidR="00A430C2" w:rsidRPr="007D70E1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A179" w14:textId="237C47AC" w:rsidR="00A430C2" w:rsidRPr="007D70E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Komputer 2 </w:t>
            </w:r>
          </w:p>
          <w:p w14:paraId="24A56864" w14:textId="77777777" w:rsidR="00A430C2" w:rsidRPr="007D70E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37A0" w14:textId="77C25B0D" w:rsidR="00A430C2" w:rsidRPr="007D70E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</w:t>
            </w:r>
            <w:r w:rsidR="009504D6"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….</w:t>
            </w:r>
          </w:p>
          <w:p w14:paraId="78A2781A" w14:textId="79F52D66" w:rsidR="00A430C2" w:rsidRPr="007D70E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  <w:r w:rsidR="009504D6"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………….</w:t>
            </w:r>
          </w:p>
          <w:p w14:paraId="3417B465" w14:textId="77777777" w:rsidR="00A430C2" w:rsidRPr="007D70E1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  <w:p w14:paraId="0BE66AFE" w14:textId="77777777" w:rsidR="00B72D2F" w:rsidRPr="007D70E1" w:rsidRDefault="00B72D2F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5B55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832E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3123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5D2BF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A2CAB8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8034A" w:rsidRPr="007D70E1" w14:paraId="1D5D4B8D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A9203C" w14:textId="6B24FA1C" w:rsidR="00E8034A" w:rsidRPr="007D70E1" w:rsidRDefault="00E8034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8B7E" w14:textId="403DC6EC" w:rsidR="00E8034A" w:rsidRPr="007D70E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Tablet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F72D" w14:textId="77777777" w:rsidR="00E8034A" w:rsidRPr="007D70E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………………….</w:t>
            </w:r>
          </w:p>
          <w:p w14:paraId="5A824421" w14:textId="77777777" w:rsidR="00E8034A" w:rsidRPr="007D70E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………………….</w:t>
            </w:r>
          </w:p>
          <w:p w14:paraId="6462379D" w14:textId="77777777" w:rsidR="00E8034A" w:rsidRPr="007D70E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6FE2" w14:textId="7670BF1E" w:rsidR="00E8034A" w:rsidRPr="007D70E1" w:rsidRDefault="00B72D2F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EF84" w14:textId="77777777" w:rsidR="00E8034A" w:rsidRPr="007D70E1" w:rsidRDefault="00E8034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808F" w14:textId="77777777" w:rsidR="00E8034A" w:rsidRPr="007D70E1" w:rsidRDefault="00E8034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19AD1D" w14:textId="77777777" w:rsidR="00E8034A" w:rsidRPr="007D70E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31018" w14:textId="77777777" w:rsidR="00E8034A" w:rsidRPr="007D70E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8034A" w:rsidRPr="007D70E1" w14:paraId="648205CA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99958C" w14:textId="049BFB50" w:rsidR="00E8034A" w:rsidRPr="007D70E1" w:rsidRDefault="00E8034A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0D61" w14:textId="429B7D0C" w:rsidR="00E8034A" w:rsidRPr="007D70E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Tablet 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7B1B" w14:textId="77777777" w:rsidR="00E8034A" w:rsidRPr="007D70E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………………….</w:t>
            </w:r>
          </w:p>
          <w:p w14:paraId="0C8BA1D7" w14:textId="77777777" w:rsidR="00E8034A" w:rsidRPr="007D70E1" w:rsidRDefault="00E8034A" w:rsidP="00E8034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7D70E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………………….</w:t>
            </w:r>
          </w:p>
          <w:p w14:paraId="1F0CFCD6" w14:textId="77777777" w:rsidR="00E8034A" w:rsidRPr="007D70E1" w:rsidRDefault="00E8034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52DE" w14:textId="27E51FA9" w:rsidR="00E8034A" w:rsidRPr="007D70E1" w:rsidRDefault="00B72D2F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E02C" w14:textId="77777777" w:rsidR="00E8034A" w:rsidRPr="007D70E1" w:rsidRDefault="00E8034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C36F" w14:textId="77777777" w:rsidR="00E8034A" w:rsidRPr="007D70E1" w:rsidRDefault="00E8034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D57627" w14:textId="77777777" w:rsidR="00E8034A" w:rsidRPr="007D70E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22A788" w14:textId="77777777" w:rsidR="00E8034A" w:rsidRPr="007D70E1" w:rsidRDefault="00E8034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7D70E1" w14:paraId="66971F8D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89047A" w14:textId="0D8EFCC9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07DB003" w14:textId="77777777" w:rsidR="00A430C2" w:rsidRPr="007D70E1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40D627F3" w14:textId="77777777" w:rsidR="00A430C2" w:rsidRPr="007D70E1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6C57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94485A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A8A38D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7D70E1" w14:paraId="0A8E85A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A2616D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46808071" w14:textId="77777777" w:rsidR="00A430C2" w:rsidRPr="007D70E1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7D70E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53D4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8D19F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4E7FEE" w14:textId="77777777" w:rsidR="00A430C2" w:rsidRPr="007D70E1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2CD374F3" w14:textId="77777777" w:rsidR="00F21C3F" w:rsidRPr="007D70E1" w:rsidRDefault="00F21C3F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C99B76" w14:textId="7743B8C4" w:rsidR="008D2AB8" w:rsidRPr="007D70E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>Termin realizacji umowy:</w:t>
      </w:r>
      <w:r w:rsidR="005667D2" w:rsidRPr="007D70E1">
        <w:rPr>
          <w:rFonts w:ascii="Verdana" w:hAnsi="Verdana"/>
          <w:b/>
          <w:sz w:val="18"/>
          <w:szCs w:val="18"/>
        </w:rPr>
        <w:t xml:space="preserve"> </w:t>
      </w:r>
      <w:r w:rsidR="00FA1C40" w:rsidRPr="007D70E1">
        <w:rPr>
          <w:rFonts w:ascii="Verdana" w:hAnsi="Verdana"/>
          <w:b/>
          <w:sz w:val="18"/>
          <w:szCs w:val="18"/>
        </w:rPr>
        <w:t xml:space="preserve">do </w:t>
      </w:r>
      <w:r w:rsidR="006D066C" w:rsidRPr="007D70E1">
        <w:rPr>
          <w:rFonts w:ascii="Verdana" w:hAnsi="Verdana"/>
          <w:b/>
          <w:sz w:val="18"/>
          <w:szCs w:val="18"/>
        </w:rPr>
        <w:t>14</w:t>
      </w:r>
      <w:r w:rsidR="000B4946" w:rsidRPr="007D70E1">
        <w:rPr>
          <w:rFonts w:ascii="Verdana" w:hAnsi="Verdana"/>
          <w:b/>
          <w:sz w:val="18"/>
          <w:szCs w:val="18"/>
        </w:rPr>
        <w:t xml:space="preserve"> </w:t>
      </w:r>
      <w:r w:rsidR="005667D2" w:rsidRPr="007D70E1">
        <w:rPr>
          <w:rFonts w:ascii="Verdana" w:hAnsi="Verdana"/>
          <w:b/>
          <w:sz w:val="18"/>
          <w:szCs w:val="18"/>
        </w:rPr>
        <w:t xml:space="preserve">dni od daty </w:t>
      </w:r>
      <w:r w:rsidR="004B4E0C" w:rsidRPr="007D70E1">
        <w:rPr>
          <w:rFonts w:ascii="Verdana" w:hAnsi="Verdana"/>
          <w:b/>
          <w:sz w:val="18"/>
          <w:szCs w:val="18"/>
        </w:rPr>
        <w:t>podpisania umowy.</w:t>
      </w:r>
    </w:p>
    <w:p w14:paraId="615DD47C" w14:textId="2DBA9D83" w:rsidR="008D2AB8" w:rsidRPr="007D70E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 xml:space="preserve">Okres </w:t>
      </w:r>
      <w:r w:rsidR="003251E2" w:rsidRPr="007D70E1">
        <w:rPr>
          <w:rFonts w:ascii="Verdana" w:hAnsi="Verdana"/>
          <w:b/>
          <w:sz w:val="18"/>
          <w:szCs w:val="18"/>
        </w:rPr>
        <w:t>gwarancji</w:t>
      </w:r>
      <w:r w:rsidR="00E15C45" w:rsidRPr="007D70E1">
        <w:rPr>
          <w:rFonts w:ascii="Verdana" w:hAnsi="Verdana"/>
          <w:b/>
          <w:sz w:val="18"/>
          <w:szCs w:val="18"/>
        </w:rPr>
        <w:t xml:space="preserve"> na całość zamówienia</w:t>
      </w:r>
      <w:r w:rsidRPr="007D70E1">
        <w:rPr>
          <w:rFonts w:ascii="Verdana" w:hAnsi="Verdana"/>
          <w:b/>
          <w:sz w:val="18"/>
          <w:szCs w:val="18"/>
        </w:rPr>
        <w:t xml:space="preserve"> wynosi:</w:t>
      </w:r>
      <w:r w:rsidRPr="007D70E1">
        <w:rPr>
          <w:rFonts w:ascii="Verdana" w:hAnsi="Verdana"/>
          <w:sz w:val="18"/>
          <w:szCs w:val="18"/>
        </w:rPr>
        <w:t xml:space="preserve"> </w:t>
      </w:r>
      <w:r w:rsidRPr="007D70E1">
        <w:rPr>
          <w:rFonts w:ascii="Verdana" w:hAnsi="Verdana"/>
          <w:b/>
          <w:bCs/>
          <w:sz w:val="18"/>
          <w:szCs w:val="18"/>
        </w:rPr>
        <w:t>………</w:t>
      </w:r>
      <w:r w:rsidR="005667D2" w:rsidRPr="007D70E1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D70E1">
        <w:rPr>
          <w:rFonts w:ascii="Verdana" w:hAnsi="Verdana"/>
          <w:sz w:val="18"/>
          <w:szCs w:val="18"/>
        </w:rPr>
        <w:t xml:space="preserve"> </w:t>
      </w:r>
      <w:r w:rsidRPr="007D70E1">
        <w:rPr>
          <w:rFonts w:ascii="Verdana" w:hAnsi="Verdana"/>
          <w:sz w:val="18"/>
          <w:szCs w:val="18"/>
          <w:highlight w:val="yellow"/>
        </w:rPr>
        <w:t>(</w:t>
      </w:r>
      <w:r w:rsidRPr="007D70E1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7D70E1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D70E1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D70E1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D70E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D70E1">
        <w:rPr>
          <w:rFonts w:ascii="Verdana" w:hAnsi="Verdana"/>
          <w:sz w:val="18"/>
          <w:szCs w:val="18"/>
        </w:rPr>
        <w:t>6 marca 2018 r</w:t>
      </w:r>
      <w:r w:rsidRPr="007D70E1">
        <w:rPr>
          <w:rFonts w:ascii="Verdana" w:hAnsi="Verdana"/>
          <w:sz w:val="18"/>
          <w:szCs w:val="18"/>
        </w:rPr>
        <w:t>.</w:t>
      </w:r>
      <w:r w:rsidR="00A0022B" w:rsidRPr="007D70E1">
        <w:rPr>
          <w:rFonts w:ascii="Verdana" w:hAnsi="Verdana"/>
          <w:sz w:val="18"/>
          <w:szCs w:val="18"/>
        </w:rPr>
        <w:t xml:space="preserve"> Prawo przedsiębiorców, </w:t>
      </w:r>
      <w:r w:rsidRPr="007D70E1">
        <w:rPr>
          <w:rFonts w:ascii="Verdana" w:hAnsi="Verdana"/>
          <w:sz w:val="18"/>
          <w:szCs w:val="18"/>
        </w:rPr>
        <w:t>należymy do małych lub średnich przedsiębiorców:</w:t>
      </w:r>
      <w:r w:rsidRPr="007D70E1">
        <w:rPr>
          <w:rFonts w:ascii="Verdana" w:hAnsi="Verdana"/>
          <w:b/>
          <w:sz w:val="18"/>
          <w:szCs w:val="18"/>
        </w:rPr>
        <w:t xml:space="preserve"> TAK/NIE</w:t>
      </w:r>
    </w:p>
    <w:p w14:paraId="3D47E5CB" w14:textId="77777777" w:rsidR="0058741A" w:rsidRPr="007D70E1" w:rsidRDefault="0058741A" w:rsidP="00D24B7D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33097DA2" w14:textId="79F68410" w:rsidR="00D443B4" w:rsidRPr="007D70E1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D70E1">
        <w:rPr>
          <w:rFonts w:ascii="Verdana" w:hAnsi="Verdana"/>
          <w:b/>
          <w:sz w:val="18"/>
          <w:szCs w:val="18"/>
        </w:rPr>
        <w:t xml:space="preserve">Termin płatności: </w:t>
      </w:r>
      <w:r w:rsidRPr="007D70E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F14F482" w14:textId="77777777" w:rsidR="00D443B4" w:rsidRPr="007D70E1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D70E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D70E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D70E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D70E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7D70E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D70E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D70E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D70E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D70E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7D70E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D70E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D70E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D70E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D70E1">
        <w:rPr>
          <w:rFonts w:ascii="Verdana" w:hAnsi="Verdana"/>
          <w:i/>
          <w:sz w:val="18"/>
          <w:szCs w:val="18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D70E1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D70E1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D70E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70E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D70E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70E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D70E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70E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D70E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D70E1">
              <w:rPr>
                <w:rFonts w:ascii="Verdana" w:hAnsi="Verdana"/>
                <w:sz w:val="18"/>
                <w:szCs w:val="18"/>
              </w:rPr>
              <w:t>Nazwa podwykonawcy</w:t>
            </w:r>
            <w:r w:rsidRPr="007D70E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D70E1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D70E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D70E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D70E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D70E1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D70E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D70E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D70E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D70E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D70E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D70E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  <w:r w:rsidRPr="007D70E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D70E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D70E1">
        <w:rPr>
          <w:rFonts w:ascii="Verdana" w:hAnsi="Verdana"/>
          <w:sz w:val="18"/>
          <w:szCs w:val="18"/>
        </w:rPr>
        <w:tab/>
      </w:r>
      <w:r w:rsidRPr="007D70E1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D70E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D70E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D70E1">
        <w:rPr>
          <w:rFonts w:ascii="Verdana" w:hAnsi="Verdana"/>
          <w:sz w:val="18"/>
          <w:szCs w:val="18"/>
        </w:rPr>
        <w:tab/>
      </w:r>
      <w:r w:rsidRPr="007D70E1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D70E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D70E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D70E1">
        <w:rPr>
          <w:rFonts w:ascii="Verdana" w:hAnsi="Verdana"/>
          <w:sz w:val="18"/>
          <w:szCs w:val="18"/>
        </w:rPr>
        <w:t>ych</w:t>
      </w:r>
      <w:proofErr w:type="spellEnd"/>
      <w:r w:rsidRPr="007D70E1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D70E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D70E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D70E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D70E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D70E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D70E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D70E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D70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D70E1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D70E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70CF7CE1" w14:textId="77777777" w:rsidR="00493A6A" w:rsidRPr="007D70E1" w:rsidRDefault="00493A6A" w:rsidP="00493A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7D70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7D70E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D70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7D70E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D70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7D70E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7D70E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D70E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49FC79D" w14:textId="54D0244C" w:rsidR="00FE545C" w:rsidRPr="007D70E1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D70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ECAAA" w14:textId="77777777" w:rsidR="008C7C5C" w:rsidRDefault="008C7C5C">
      <w:r>
        <w:separator/>
      </w:r>
    </w:p>
  </w:endnote>
  <w:endnote w:type="continuationSeparator" w:id="0">
    <w:p w14:paraId="1D22A36F" w14:textId="77777777" w:rsidR="008C7C5C" w:rsidRDefault="008C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C702" w14:textId="77777777" w:rsidR="00DE2CCD" w:rsidRDefault="00DE2C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AF683" w14:textId="77777777" w:rsidR="00DE2CCD" w:rsidRDefault="00DE2C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D0FB" w14:textId="77777777" w:rsidR="008C7C5C" w:rsidRDefault="008C7C5C">
      <w:r>
        <w:separator/>
      </w:r>
    </w:p>
  </w:footnote>
  <w:footnote w:type="continuationSeparator" w:id="0">
    <w:p w14:paraId="3B91C570" w14:textId="77777777" w:rsidR="008C7C5C" w:rsidRDefault="008C7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4E2D" w14:textId="77777777" w:rsidR="00DE2CCD" w:rsidRDefault="00DE2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9000B69" w14:textId="77777777" w:rsidR="00DE2CCD" w:rsidRDefault="00DE2CCD">
    <w:pPr>
      <w:pStyle w:val="Nagwek"/>
      <w:rPr>
        <w:sz w:val="22"/>
      </w:rPr>
    </w:pPr>
  </w:p>
  <w:p w14:paraId="562FCCB2" w14:textId="69684BCB" w:rsidR="008D5473" w:rsidRDefault="007D70E1" w:rsidP="008D5473">
    <w:pPr>
      <w:pStyle w:val="Nagwek"/>
      <w:jc w:val="center"/>
      <w:rPr>
        <w:sz w:val="22"/>
      </w:rPr>
    </w:pPr>
    <w:r>
      <w:rPr>
        <w:noProof/>
      </w:rPr>
      <w:pict w14:anchorId="7D1758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10.5pt;height:61.5pt;visibility:visible;mso-wrap-style:square">
          <v:imagedata r:id="rId1" o:title="Obraz zawierający tekst, Czcionka, biały, zrzut ekranu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85B19" w14:textId="77777777" w:rsidR="00DE2CCD" w:rsidRDefault="00DE2C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5"/>
  </w:num>
  <w:num w:numId="5" w16cid:durableId="1409040260">
    <w:abstractNumId w:val="2"/>
  </w:num>
  <w:num w:numId="6" w16cid:durableId="1445537388">
    <w:abstractNumId w:val="3"/>
  </w:num>
  <w:num w:numId="7" w16cid:durableId="417022760">
    <w:abstractNumId w:val="4"/>
  </w:num>
  <w:num w:numId="8" w16cid:durableId="928463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2CBE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5DCD"/>
    <w:rsid w:val="001801DD"/>
    <w:rsid w:val="001871ED"/>
    <w:rsid w:val="001D4612"/>
    <w:rsid w:val="001D5C48"/>
    <w:rsid w:val="00207E98"/>
    <w:rsid w:val="002333D7"/>
    <w:rsid w:val="00257E86"/>
    <w:rsid w:val="002723B0"/>
    <w:rsid w:val="002C151E"/>
    <w:rsid w:val="002E333B"/>
    <w:rsid w:val="00315A4A"/>
    <w:rsid w:val="003251E2"/>
    <w:rsid w:val="00332124"/>
    <w:rsid w:val="00343A39"/>
    <w:rsid w:val="00372753"/>
    <w:rsid w:val="003B53A3"/>
    <w:rsid w:val="003C78AA"/>
    <w:rsid w:val="00442F9D"/>
    <w:rsid w:val="00455FC3"/>
    <w:rsid w:val="00462C62"/>
    <w:rsid w:val="00481FB1"/>
    <w:rsid w:val="00493A6A"/>
    <w:rsid w:val="004B4E0C"/>
    <w:rsid w:val="004B7300"/>
    <w:rsid w:val="004C6753"/>
    <w:rsid w:val="005517CB"/>
    <w:rsid w:val="00560D46"/>
    <w:rsid w:val="005667D2"/>
    <w:rsid w:val="00584734"/>
    <w:rsid w:val="0058741A"/>
    <w:rsid w:val="00595C87"/>
    <w:rsid w:val="005D2C65"/>
    <w:rsid w:val="005E6D94"/>
    <w:rsid w:val="006045CF"/>
    <w:rsid w:val="00605840"/>
    <w:rsid w:val="00613239"/>
    <w:rsid w:val="0063384F"/>
    <w:rsid w:val="0064046B"/>
    <w:rsid w:val="00643C6F"/>
    <w:rsid w:val="00646202"/>
    <w:rsid w:val="0065290F"/>
    <w:rsid w:val="00663905"/>
    <w:rsid w:val="00667058"/>
    <w:rsid w:val="006815F6"/>
    <w:rsid w:val="00686C06"/>
    <w:rsid w:val="006B668E"/>
    <w:rsid w:val="006D066C"/>
    <w:rsid w:val="006E37A2"/>
    <w:rsid w:val="006E4A4C"/>
    <w:rsid w:val="00724265"/>
    <w:rsid w:val="00725F6B"/>
    <w:rsid w:val="00741A0E"/>
    <w:rsid w:val="00767B80"/>
    <w:rsid w:val="007748F0"/>
    <w:rsid w:val="00775716"/>
    <w:rsid w:val="007A0D83"/>
    <w:rsid w:val="007A4321"/>
    <w:rsid w:val="007D70E1"/>
    <w:rsid w:val="00811D39"/>
    <w:rsid w:val="00824731"/>
    <w:rsid w:val="00833933"/>
    <w:rsid w:val="0083703E"/>
    <w:rsid w:val="00853083"/>
    <w:rsid w:val="00867607"/>
    <w:rsid w:val="008B2F0C"/>
    <w:rsid w:val="008B4928"/>
    <w:rsid w:val="008C7C5C"/>
    <w:rsid w:val="008D2AB8"/>
    <w:rsid w:val="008D5473"/>
    <w:rsid w:val="008F1C66"/>
    <w:rsid w:val="008F52B4"/>
    <w:rsid w:val="009206BB"/>
    <w:rsid w:val="00921E26"/>
    <w:rsid w:val="009439C1"/>
    <w:rsid w:val="009504D6"/>
    <w:rsid w:val="00950F94"/>
    <w:rsid w:val="00951897"/>
    <w:rsid w:val="00970FE4"/>
    <w:rsid w:val="009B6D75"/>
    <w:rsid w:val="009C7E5B"/>
    <w:rsid w:val="00A0022B"/>
    <w:rsid w:val="00A346FE"/>
    <w:rsid w:val="00A430C2"/>
    <w:rsid w:val="00A47B4D"/>
    <w:rsid w:val="00A83018"/>
    <w:rsid w:val="00AF4095"/>
    <w:rsid w:val="00AF704D"/>
    <w:rsid w:val="00B13E4F"/>
    <w:rsid w:val="00B72D2F"/>
    <w:rsid w:val="00B774DC"/>
    <w:rsid w:val="00B93375"/>
    <w:rsid w:val="00BA0BF7"/>
    <w:rsid w:val="00BC2679"/>
    <w:rsid w:val="00C05770"/>
    <w:rsid w:val="00C72428"/>
    <w:rsid w:val="00C969A6"/>
    <w:rsid w:val="00CA7D36"/>
    <w:rsid w:val="00CE3EB1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90ACB"/>
    <w:rsid w:val="00DC1500"/>
    <w:rsid w:val="00DD529F"/>
    <w:rsid w:val="00DE2CCD"/>
    <w:rsid w:val="00DF7E08"/>
    <w:rsid w:val="00E11DBF"/>
    <w:rsid w:val="00E15C45"/>
    <w:rsid w:val="00E361C1"/>
    <w:rsid w:val="00E44371"/>
    <w:rsid w:val="00E5470B"/>
    <w:rsid w:val="00E75B9E"/>
    <w:rsid w:val="00E8034A"/>
    <w:rsid w:val="00E949B0"/>
    <w:rsid w:val="00EB7B6F"/>
    <w:rsid w:val="00EC0BEA"/>
    <w:rsid w:val="00EC41E9"/>
    <w:rsid w:val="00EE48AA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2026-04-30T13:06:00Z</cp:lastPrinted>
  <dcterms:created xsi:type="dcterms:W3CDTF">2026-04-30T13:06:00Z</dcterms:created>
  <dcterms:modified xsi:type="dcterms:W3CDTF">2026-04-30T13:06:00Z</dcterms:modified>
</cp:coreProperties>
</file>