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3C12D" w14:textId="77777777" w:rsidR="00D665F5" w:rsidRPr="001A3676" w:rsidRDefault="000D0DE7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A3676">
        <w:rPr>
          <w:sz w:val="24"/>
          <w:szCs w:val="24"/>
        </w:rPr>
        <w:t>Kraków</w:t>
      </w:r>
      <w:r w:rsidR="00D665F5" w:rsidRPr="001A3676">
        <w:rPr>
          <w:sz w:val="24"/>
          <w:szCs w:val="24"/>
        </w:rPr>
        <w:t xml:space="preserve"> dnia: </w:t>
      </w:r>
      <w:r w:rsidRPr="001A3676">
        <w:rPr>
          <w:sz w:val="24"/>
          <w:szCs w:val="24"/>
        </w:rPr>
        <w:t>2026-05-05</w:t>
      </w:r>
    </w:p>
    <w:p w14:paraId="1A56BAF5" w14:textId="77777777" w:rsidR="00D665F5" w:rsidRPr="001A3676" w:rsidRDefault="00D665F5" w:rsidP="00D665F5">
      <w:pPr>
        <w:spacing w:after="240"/>
        <w:jc w:val="right"/>
        <w:rPr>
          <w:sz w:val="24"/>
          <w:szCs w:val="24"/>
        </w:rPr>
      </w:pPr>
    </w:p>
    <w:p w14:paraId="0C4F1A28" w14:textId="77777777" w:rsidR="000D0DE7" w:rsidRPr="001A3676" w:rsidRDefault="000D0DE7" w:rsidP="00577BC6">
      <w:pPr>
        <w:spacing w:after="40"/>
        <w:rPr>
          <w:b/>
          <w:bCs/>
          <w:sz w:val="24"/>
          <w:szCs w:val="24"/>
        </w:rPr>
      </w:pPr>
      <w:r w:rsidRPr="001A3676">
        <w:rPr>
          <w:b/>
          <w:bCs/>
          <w:sz w:val="24"/>
          <w:szCs w:val="24"/>
        </w:rPr>
        <w:t>Szpital Miejski Specjalistyczny</w:t>
      </w:r>
    </w:p>
    <w:p w14:paraId="51AB1924" w14:textId="77777777" w:rsidR="000D0DE7" w:rsidRPr="001A3676" w:rsidRDefault="000D0DE7" w:rsidP="00577BC6">
      <w:pPr>
        <w:spacing w:after="40"/>
        <w:rPr>
          <w:b/>
          <w:bCs/>
          <w:sz w:val="24"/>
          <w:szCs w:val="24"/>
        </w:rPr>
      </w:pPr>
      <w:r w:rsidRPr="001A3676">
        <w:rPr>
          <w:b/>
          <w:bCs/>
          <w:sz w:val="24"/>
          <w:szCs w:val="24"/>
        </w:rPr>
        <w:t>im. Gabriela Narutowicza w Krakowie</w:t>
      </w:r>
    </w:p>
    <w:p w14:paraId="4065524C" w14:textId="77777777" w:rsidR="00D665F5" w:rsidRPr="001A3676" w:rsidRDefault="000D0DE7" w:rsidP="00D665F5">
      <w:pPr>
        <w:rPr>
          <w:sz w:val="24"/>
          <w:szCs w:val="24"/>
        </w:rPr>
      </w:pPr>
      <w:r w:rsidRPr="001A3676">
        <w:rPr>
          <w:sz w:val="24"/>
          <w:szCs w:val="24"/>
        </w:rPr>
        <w:t>ul. Prądnicka</w:t>
      </w:r>
      <w:r w:rsidR="00D665F5" w:rsidRPr="001A3676">
        <w:rPr>
          <w:sz w:val="24"/>
          <w:szCs w:val="24"/>
        </w:rPr>
        <w:t xml:space="preserve"> </w:t>
      </w:r>
      <w:r w:rsidRPr="001A3676">
        <w:rPr>
          <w:sz w:val="24"/>
          <w:szCs w:val="24"/>
        </w:rPr>
        <w:t>35-37</w:t>
      </w:r>
    </w:p>
    <w:p w14:paraId="4914560B" w14:textId="1B50DF5F" w:rsidR="00D665F5" w:rsidRPr="001A3676" w:rsidRDefault="000D0DE7" w:rsidP="001A3676">
      <w:pPr>
        <w:rPr>
          <w:sz w:val="24"/>
          <w:szCs w:val="24"/>
        </w:rPr>
      </w:pPr>
      <w:r w:rsidRPr="001A3676">
        <w:rPr>
          <w:sz w:val="24"/>
          <w:szCs w:val="24"/>
        </w:rPr>
        <w:t>31-202</w:t>
      </w:r>
      <w:r w:rsidR="00D665F5" w:rsidRPr="001A3676">
        <w:rPr>
          <w:sz w:val="24"/>
          <w:szCs w:val="24"/>
        </w:rPr>
        <w:t xml:space="preserve"> </w:t>
      </w:r>
      <w:r w:rsidRPr="001A3676">
        <w:rPr>
          <w:sz w:val="24"/>
          <w:szCs w:val="24"/>
        </w:rPr>
        <w:t>Kraków</w:t>
      </w:r>
    </w:p>
    <w:p w14:paraId="2C35CDB9" w14:textId="77777777" w:rsidR="00D665F5" w:rsidRPr="001A367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721F100" w14:textId="77777777" w:rsidR="00A80738" w:rsidRPr="001A367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A3676">
        <w:rPr>
          <w:sz w:val="24"/>
          <w:szCs w:val="24"/>
        </w:rPr>
        <w:t>Znak sprawy:</w:t>
      </w:r>
      <w:r w:rsidRPr="001A3676">
        <w:rPr>
          <w:b/>
          <w:sz w:val="24"/>
          <w:szCs w:val="24"/>
        </w:rPr>
        <w:t xml:space="preserve"> </w:t>
      </w:r>
      <w:r w:rsidR="000D0DE7" w:rsidRPr="001A3676">
        <w:rPr>
          <w:b/>
          <w:sz w:val="24"/>
          <w:szCs w:val="24"/>
        </w:rPr>
        <w:t>ZP/18/2026</w:t>
      </w:r>
      <w:r w:rsidR="00A80738" w:rsidRPr="001A3676">
        <w:rPr>
          <w:sz w:val="24"/>
          <w:szCs w:val="24"/>
        </w:rPr>
        <w:tab/>
        <w:t xml:space="preserve"> </w:t>
      </w:r>
    </w:p>
    <w:p w14:paraId="5C2748B7" w14:textId="77777777" w:rsidR="00A80738" w:rsidRPr="001A367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1D8BC4" w14:textId="77777777" w:rsidR="00A80738" w:rsidRPr="001A367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87BEA4" w14:textId="77777777" w:rsidR="00A80738" w:rsidRPr="001A367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A9444A" w14:textId="77777777" w:rsidR="00A80738" w:rsidRPr="001A36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A3676">
        <w:rPr>
          <w:b/>
          <w:spacing w:val="20"/>
          <w:sz w:val="28"/>
        </w:rPr>
        <w:t>INFORMACJA Z OTWARCIA OFERT</w:t>
      </w:r>
    </w:p>
    <w:p w14:paraId="3CAD92E4" w14:textId="77777777" w:rsidR="00A80738" w:rsidRPr="001A36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9E8FDA8" w14:textId="491526B4" w:rsidR="00C659E2" w:rsidRPr="001A367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A3676">
        <w:rPr>
          <w:bCs/>
          <w:sz w:val="24"/>
          <w:szCs w:val="24"/>
        </w:rPr>
        <w:t xml:space="preserve">Dotyczy </w:t>
      </w:r>
      <w:r w:rsidRPr="001A3676">
        <w:rPr>
          <w:sz w:val="24"/>
          <w:szCs w:val="24"/>
        </w:rPr>
        <w:t xml:space="preserve">postępowania o udzielenie zamówienia publicznego prowadzonego w trybie </w:t>
      </w:r>
      <w:r w:rsidR="000D0DE7" w:rsidRPr="001A3676">
        <w:rPr>
          <w:sz w:val="24"/>
          <w:szCs w:val="24"/>
        </w:rPr>
        <w:t>podstawowy</w:t>
      </w:r>
      <w:r w:rsidR="001A3676">
        <w:rPr>
          <w:sz w:val="24"/>
          <w:szCs w:val="24"/>
        </w:rPr>
        <w:t>m</w:t>
      </w:r>
      <w:r w:rsidR="000D0DE7" w:rsidRPr="001A3676">
        <w:rPr>
          <w:sz w:val="24"/>
          <w:szCs w:val="24"/>
        </w:rPr>
        <w:t xml:space="preserve"> bez negocjacji - art. 275 pkt. 1 ustawy Pzp</w:t>
      </w:r>
      <w:r w:rsidRPr="001A3676">
        <w:rPr>
          <w:sz w:val="24"/>
          <w:szCs w:val="24"/>
        </w:rPr>
        <w:t xml:space="preserve"> na:</w:t>
      </w:r>
    </w:p>
    <w:p w14:paraId="2A580527" w14:textId="77777777" w:rsidR="00A80738" w:rsidRPr="001A3676" w:rsidRDefault="000D0DE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A3676">
        <w:rPr>
          <w:b/>
          <w:szCs w:val="24"/>
        </w:rPr>
        <w:t>Przeglądy techniczne oraz opieka serwisowa aparatury medycznej</w:t>
      </w:r>
    </w:p>
    <w:p w14:paraId="0DCA6AF5" w14:textId="77777777" w:rsidR="00D665F5" w:rsidRPr="001A367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A3676">
        <w:rPr>
          <w:sz w:val="24"/>
          <w:szCs w:val="24"/>
        </w:rPr>
        <w:t>Zamawiający, działając na podstawie art. 22</w:t>
      </w:r>
      <w:r w:rsidR="00FC7F5E" w:rsidRPr="001A3676">
        <w:rPr>
          <w:sz w:val="24"/>
          <w:szCs w:val="24"/>
        </w:rPr>
        <w:t>2</w:t>
      </w:r>
      <w:r w:rsidRPr="001A3676">
        <w:rPr>
          <w:sz w:val="24"/>
          <w:szCs w:val="24"/>
        </w:rPr>
        <w:t xml:space="preserve"> ust. 5 </w:t>
      </w:r>
      <w:r w:rsidRPr="001A3676">
        <w:rPr>
          <w:bCs/>
          <w:sz w:val="24"/>
          <w:szCs w:val="24"/>
        </w:rPr>
        <w:t>ustawy z dnia 11 września 2019 r. Prawo zamówień publicznych</w:t>
      </w:r>
      <w:r w:rsidRPr="001A3676">
        <w:rPr>
          <w:sz w:val="24"/>
          <w:szCs w:val="24"/>
        </w:rPr>
        <w:t xml:space="preserve"> </w:t>
      </w:r>
      <w:r w:rsidR="000D0DE7" w:rsidRPr="001A3676">
        <w:rPr>
          <w:sz w:val="24"/>
          <w:szCs w:val="24"/>
        </w:rPr>
        <w:t>(t.j. Dz. U. z 2024 r. poz. 1320 z późn. zm.)</w:t>
      </w:r>
      <w:r w:rsidR="00490DC0" w:rsidRPr="001A3676">
        <w:rPr>
          <w:sz w:val="24"/>
          <w:szCs w:val="24"/>
        </w:rPr>
        <w:t xml:space="preserve"> </w:t>
      </w:r>
      <w:r w:rsidRPr="001A3676">
        <w:rPr>
          <w:sz w:val="24"/>
          <w:szCs w:val="24"/>
        </w:rPr>
        <w:t>udostępnia</w:t>
      </w:r>
      <w:r w:rsidR="00F95C33" w:rsidRPr="001A3676">
        <w:rPr>
          <w:sz w:val="24"/>
          <w:szCs w:val="24"/>
        </w:rPr>
        <w:t xml:space="preserve"> </w:t>
      </w:r>
      <w:r w:rsidR="004C7E9B" w:rsidRPr="001A3676">
        <w:rPr>
          <w:sz w:val="24"/>
          <w:szCs w:val="24"/>
        </w:rPr>
        <w:t>informacj</w:t>
      </w:r>
      <w:r w:rsidR="00577BC6" w:rsidRPr="001A3676">
        <w:rPr>
          <w:sz w:val="24"/>
          <w:szCs w:val="24"/>
        </w:rPr>
        <w:t>ę</w:t>
      </w:r>
      <w:r w:rsidR="00035488" w:rsidRPr="001A3676">
        <w:rPr>
          <w:sz w:val="24"/>
          <w:szCs w:val="24"/>
        </w:rPr>
        <w:t xml:space="preserve"> z otwarcia ofert</w:t>
      </w:r>
      <w:r w:rsidR="00577BC6" w:rsidRPr="001A3676">
        <w:rPr>
          <w:sz w:val="24"/>
          <w:szCs w:val="24"/>
        </w:rPr>
        <w:t>.</w:t>
      </w:r>
    </w:p>
    <w:p w14:paraId="2975FEEA" w14:textId="3C8F4A5E" w:rsidR="00A80738" w:rsidRPr="001A367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A3676">
        <w:rPr>
          <w:sz w:val="24"/>
          <w:szCs w:val="24"/>
        </w:rPr>
        <w:t>Podczas otwarcia ofert, mającego miejsce</w:t>
      </w:r>
      <w:r w:rsidR="00FF4AB1" w:rsidRPr="001A3676">
        <w:rPr>
          <w:sz w:val="24"/>
          <w:szCs w:val="24"/>
        </w:rPr>
        <w:t xml:space="preserve"> w dniu </w:t>
      </w:r>
      <w:r w:rsidR="001A3676">
        <w:rPr>
          <w:sz w:val="24"/>
          <w:szCs w:val="24"/>
        </w:rPr>
        <w:t>05.05.2026</w:t>
      </w:r>
      <w:r w:rsidR="00FF4AB1" w:rsidRPr="001A3676">
        <w:rPr>
          <w:sz w:val="24"/>
          <w:szCs w:val="24"/>
        </w:rPr>
        <w:t xml:space="preserve"> o godz.</w:t>
      </w:r>
      <w:r w:rsidR="001A3676">
        <w:rPr>
          <w:sz w:val="24"/>
          <w:szCs w:val="24"/>
        </w:rPr>
        <w:t xml:space="preserve"> 12.00</w:t>
      </w:r>
      <w:r w:rsidR="00FF4AB1" w:rsidRPr="001A3676">
        <w:rPr>
          <w:sz w:val="24"/>
          <w:szCs w:val="24"/>
        </w:rPr>
        <w:t xml:space="preserve"> </w:t>
      </w:r>
      <w:r w:rsidRPr="001A367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A3676" w14:paraId="621081DC" w14:textId="77777777" w:rsidTr="00C82837">
        <w:tc>
          <w:tcPr>
            <w:tcW w:w="993" w:type="dxa"/>
            <w:vAlign w:val="center"/>
          </w:tcPr>
          <w:p w14:paraId="2EC11C8B" w14:textId="77777777" w:rsidR="006B27ED" w:rsidRPr="001A3676" w:rsidRDefault="006B27ED" w:rsidP="00C82837">
            <w:pPr>
              <w:spacing w:before="120" w:after="120"/>
              <w:jc w:val="center"/>
            </w:pPr>
            <w:r w:rsidRPr="001A3676">
              <w:t>Nr oferty</w:t>
            </w:r>
          </w:p>
        </w:tc>
        <w:tc>
          <w:tcPr>
            <w:tcW w:w="1134" w:type="dxa"/>
            <w:vAlign w:val="center"/>
          </w:tcPr>
          <w:p w14:paraId="4170C98D" w14:textId="77777777" w:rsidR="006B27ED" w:rsidRPr="001A3676" w:rsidRDefault="006B27ED" w:rsidP="00C82837">
            <w:pPr>
              <w:spacing w:before="120" w:after="120"/>
              <w:jc w:val="center"/>
            </w:pPr>
            <w:r w:rsidRPr="001A3676">
              <w:t>Nr</w:t>
            </w:r>
            <w:r w:rsidR="00C82837" w:rsidRPr="001A3676">
              <w:t xml:space="preserve"> </w:t>
            </w:r>
            <w:r w:rsidRPr="001A3676">
              <w:t>zadania</w:t>
            </w:r>
          </w:p>
        </w:tc>
        <w:tc>
          <w:tcPr>
            <w:tcW w:w="4110" w:type="dxa"/>
            <w:vAlign w:val="center"/>
          </w:tcPr>
          <w:p w14:paraId="1EF103E3" w14:textId="77777777" w:rsidR="006B27ED" w:rsidRPr="001A3676" w:rsidRDefault="006B27ED" w:rsidP="00BB547B">
            <w:pPr>
              <w:spacing w:before="120" w:after="120"/>
              <w:jc w:val="center"/>
            </w:pPr>
            <w:r w:rsidRPr="001A3676">
              <w:t>Nazwa i adres wykonawcy</w:t>
            </w:r>
          </w:p>
        </w:tc>
        <w:tc>
          <w:tcPr>
            <w:tcW w:w="2835" w:type="dxa"/>
            <w:vAlign w:val="center"/>
          </w:tcPr>
          <w:p w14:paraId="1F2ED0E4" w14:textId="77777777" w:rsidR="006B27ED" w:rsidRPr="001A3676" w:rsidRDefault="006B27ED" w:rsidP="00C82837">
            <w:pPr>
              <w:spacing w:before="120" w:after="120"/>
              <w:jc w:val="center"/>
            </w:pPr>
            <w:r w:rsidRPr="001A3676">
              <w:t>Cena oferty</w:t>
            </w:r>
          </w:p>
        </w:tc>
      </w:tr>
      <w:tr w:rsidR="000D0DE7" w:rsidRPr="001A3676" w14:paraId="234E98BC" w14:textId="77777777" w:rsidTr="003C59B5">
        <w:tc>
          <w:tcPr>
            <w:tcW w:w="993" w:type="dxa"/>
            <w:vAlign w:val="center"/>
          </w:tcPr>
          <w:p w14:paraId="2E52B64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</w:t>
            </w:r>
          </w:p>
        </w:tc>
        <w:tc>
          <w:tcPr>
            <w:tcW w:w="1134" w:type="dxa"/>
            <w:vAlign w:val="center"/>
          </w:tcPr>
          <w:p w14:paraId="3626B394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44</w:t>
            </w:r>
          </w:p>
        </w:tc>
        <w:tc>
          <w:tcPr>
            <w:tcW w:w="4110" w:type="dxa"/>
          </w:tcPr>
          <w:p w14:paraId="05C4180D" w14:textId="77777777" w:rsidR="000D0DE7" w:rsidRPr="001A3676" w:rsidRDefault="000D0DE7" w:rsidP="003C59B5">
            <w:pPr>
              <w:spacing w:before="80"/>
            </w:pPr>
            <w:r w:rsidRPr="001A3676">
              <w:t>Tadeusz Basta Naprawa Aparatury Medycznej "SERVMED"</w:t>
            </w:r>
          </w:p>
          <w:p w14:paraId="4EDB51AF" w14:textId="77777777" w:rsidR="000D0DE7" w:rsidRPr="001A3676" w:rsidRDefault="000D0DE7" w:rsidP="003C59B5">
            <w:r w:rsidRPr="001A3676">
              <w:t>os. 2 Pułku Lotniczego</w:t>
            </w:r>
            <w:r w:rsidRPr="001A3676">
              <w:t xml:space="preserve"> </w:t>
            </w:r>
            <w:r w:rsidRPr="001A3676">
              <w:t>5/5</w:t>
            </w:r>
            <w:r w:rsidRPr="001A3676">
              <w:t xml:space="preserve"> </w:t>
            </w:r>
          </w:p>
          <w:p w14:paraId="4ED991CC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31-867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0BBB162E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4 600.00 zł</w:t>
            </w:r>
          </w:p>
        </w:tc>
      </w:tr>
      <w:tr w:rsidR="000D0DE7" w:rsidRPr="001A3676" w14:paraId="3FD046BB" w14:textId="77777777" w:rsidTr="003C59B5">
        <w:tc>
          <w:tcPr>
            <w:tcW w:w="993" w:type="dxa"/>
            <w:vAlign w:val="center"/>
          </w:tcPr>
          <w:p w14:paraId="19463CB7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</w:t>
            </w:r>
          </w:p>
        </w:tc>
        <w:tc>
          <w:tcPr>
            <w:tcW w:w="1134" w:type="dxa"/>
            <w:vAlign w:val="center"/>
          </w:tcPr>
          <w:p w14:paraId="3693F8D8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45</w:t>
            </w:r>
          </w:p>
        </w:tc>
        <w:tc>
          <w:tcPr>
            <w:tcW w:w="4110" w:type="dxa"/>
          </w:tcPr>
          <w:p w14:paraId="65BE516E" w14:textId="77777777" w:rsidR="000D0DE7" w:rsidRPr="001A3676" w:rsidRDefault="000D0DE7" w:rsidP="003C59B5">
            <w:pPr>
              <w:spacing w:before="80"/>
            </w:pPr>
            <w:r w:rsidRPr="001A3676">
              <w:t>Tadeusz Basta Naprawa Aparatury Medycznej "SERVMED"</w:t>
            </w:r>
          </w:p>
          <w:p w14:paraId="5146D66E" w14:textId="77777777" w:rsidR="000D0DE7" w:rsidRPr="001A3676" w:rsidRDefault="000D0DE7" w:rsidP="003C59B5">
            <w:r w:rsidRPr="001A3676">
              <w:t>os. 2 Pułku Lotniczego</w:t>
            </w:r>
            <w:r w:rsidRPr="001A3676">
              <w:t xml:space="preserve"> </w:t>
            </w:r>
            <w:r w:rsidRPr="001A3676">
              <w:t>5/5</w:t>
            </w:r>
            <w:r w:rsidRPr="001A3676">
              <w:t xml:space="preserve"> </w:t>
            </w:r>
          </w:p>
          <w:p w14:paraId="259D2243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31-867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18383830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2 050.00 zł</w:t>
            </w:r>
          </w:p>
        </w:tc>
      </w:tr>
      <w:tr w:rsidR="000D0DE7" w:rsidRPr="001A3676" w14:paraId="30D6DF87" w14:textId="77777777" w:rsidTr="003C59B5">
        <w:tc>
          <w:tcPr>
            <w:tcW w:w="993" w:type="dxa"/>
            <w:vAlign w:val="center"/>
          </w:tcPr>
          <w:p w14:paraId="34363DBD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</w:t>
            </w:r>
          </w:p>
        </w:tc>
        <w:tc>
          <w:tcPr>
            <w:tcW w:w="1134" w:type="dxa"/>
            <w:vAlign w:val="center"/>
          </w:tcPr>
          <w:p w14:paraId="1FEB5248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47</w:t>
            </w:r>
          </w:p>
        </w:tc>
        <w:tc>
          <w:tcPr>
            <w:tcW w:w="4110" w:type="dxa"/>
          </w:tcPr>
          <w:p w14:paraId="21C046BC" w14:textId="77777777" w:rsidR="000D0DE7" w:rsidRPr="001A3676" w:rsidRDefault="000D0DE7" w:rsidP="003C59B5">
            <w:pPr>
              <w:spacing w:before="80"/>
            </w:pPr>
            <w:r w:rsidRPr="001A3676">
              <w:t>Tadeusz Basta Naprawa Aparatury Medycznej "SERVMED"</w:t>
            </w:r>
          </w:p>
          <w:p w14:paraId="68666513" w14:textId="77777777" w:rsidR="000D0DE7" w:rsidRPr="001A3676" w:rsidRDefault="000D0DE7" w:rsidP="003C59B5">
            <w:r w:rsidRPr="001A3676">
              <w:t>os. 2 Pułku Lotniczego</w:t>
            </w:r>
            <w:r w:rsidRPr="001A3676">
              <w:t xml:space="preserve"> </w:t>
            </w:r>
            <w:r w:rsidRPr="001A3676">
              <w:t>5/5</w:t>
            </w:r>
            <w:r w:rsidRPr="001A3676">
              <w:t xml:space="preserve"> </w:t>
            </w:r>
          </w:p>
          <w:p w14:paraId="3B406E62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31-867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31D76F55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300.00 zł</w:t>
            </w:r>
          </w:p>
        </w:tc>
      </w:tr>
      <w:tr w:rsidR="000D0DE7" w:rsidRPr="001A3676" w14:paraId="215D43F6" w14:textId="77777777" w:rsidTr="003C59B5">
        <w:tc>
          <w:tcPr>
            <w:tcW w:w="993" w:type="dxa"/>
            <w:vAlign w:val="center"/>
          </w:tcPr>
          <w:p w14:paraId="3E4A1B1B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</w:t>
            </w:r>
          </w:p>
        </w:tc>
        <w:tc>
          <w:tcPr>
            <w:tcW w:w="1134" w:type="dxa"/>
            <w:vAlign w:val="center"/>
          </w:tcPr>
          <w:p w14:paraId="3BFEA537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54</w:t>
            </w:r>
          </w:p>
        </w:tc>
        <w:tc>
          <w:tcPr>
            <w:tcW w:w="4110" w:type="dxa"/>
          </w:tcPr>
          <w:p w14:paraId="3314F09E" w14:textId="77777777" w:rsidR="000D0DE7" w:rsidRPr="001A3676" w:rsidRDefault="000D0DE7" w:rsidP="003C59B5">
            <w:pPr>
              <w:spacing w:before="80"/>
            </w:pPr>
            <w:r w:rsidRPr="001A3676">
              <w:t>Tadeusz Basta Naprawa Aparatury Medycznej "SERVMED"</w:t>
            </w:r>
          </w:p>
          <w:p w14:paraId="455FBBBC" w14:textId="77777777" w:rsidR="000D0DE7" w:rsidRPr="001A3676" w:rsidRDefault="000D0DE7" w:rsidP="003C59B5">
            <w:r w:rsidRPr="001A3676">
              <w:t>os. 2 Pułku Lotniczego</w:t>
            </w:r>
            <w:r w:rsidRPr="001A3676">
              <w:t xml:space="preserve"> </w:t>
            </w:r>
            <w:r w:rsidRPr="001A3676">
              <w:t>5/5</w:t>
            </w:r>
            <w:r w:rsidRPr="001A3676">
              <w:t xml:space="preserve"> </w:t>
            </w:r>
          </w:p>
          <w:p w14:paraId="04B1E914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31-867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38474635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1 300.00 zł</w:t>
            </w:r>
          </w:p>
        </w:tc>
      </w:tr>
      <w:tr w:rsidR="000D0DE7" w:rsidRPr="001A3676" w14:paraId="4315363A" w14:textId="77777777" w:rsidTr="003C59B5">
        <w:tc>
          <w:tcPr>
            <w:tcW w:w="993" w:type="dxa"/>
            <w:vAlign w:val="center"/>
          </w:tcPr>
          <w:p w14:paraId="1204ECA4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</w:t>
            </w:r>
          </w:p>
        </w:tc>
        <w:tc>
          <w:tcPr>
            <w:tcW w:w="1134" w:type="dxa"/>
            <w:vAlign w:val="center"/>
          </w:tcPr>
          <w:p w14:paraId="61F712DD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36</w:t>
            </w:r>
          </w:p>
        </w:tc>
        <w:tc>
          <w:tcPr>
            <w:tcW w:w="4110" w:type="dxa"/>
          </w:tcPr>
          <w:p w14:paraId="5E9B8678" w14:textId="77777777" w:rsidR="000D0DE7" w:rsidRPr="001A3676" w:rsidRDefault="000D0DE7" w:rsidP="003C59B5">
            <w:pPr>
              <w:spacing w:before="80"/>
            </w:pPr>
            <w:proofErr w:type="spellStart"/>
            <w:r w:rsidRPr="001A3676">
              <w:t>Dutchmed</w:t>
            </w:r>
            <w:proofErr w:type="spellEnd"/>
            <w:r w:rsidRPr="001A3676">
              <w:t xml:space="preserve"> PL. Sp. z o.o.</w:t>
            </w:r>
          </w:p>
          <w:p w14:paraId="0F828FCD" w14:textId="77777777" w:rsidR="000D0DE7" w:rsidRPr="001A3676" w:rsidRDefault="000D0DE7" w:rsidP="003C59B5">
            <w:r w:rsidRPr="001A3676">
              <w:t>ul. Szajnochy</w:t>
            </w:r>
            <w:r w:rsidRPr="001A3676">
              <w:t xml:space="preserve"> </w:t>
            </w:r>
            <w:r w:rsidRPr="001A3676">
              <w:t>14</w:t>
            </w:r>
            <w:r w:rsidRPr="001A3676">
              <w:t xml:space="preserve"> </w:t>
            </w:r>
          </w:p>
          <w:p w14:paraId="1ED355A9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85-738</w:t>
            </w:r>
            <w:r w:rsidRPr="001A3676">
              <w:t xml:space="preserve"> </w:t>
            </w:r>
            <w:r w:rsidRPr="001A3676">
              <w:t>Bydgoszcz</w:t>
            </w:r>
          </w:p>
        </w:tc>
        <w:tc>
          <w:tcPr>
            <w:tcW w:w="2835" w:type="dxa"/>
            <w:vAlign w:val="center"/>
          </w:tcPr>
          <w:p w14:paraId="2C89F1FD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25 332.48 zł</w:t>
            </w:r>
          </w:p>
        </w:tc>
      </w:tr>
      <w:tr w:rsidR="000D0DE7" w:rsidRPr="001A3676" w14:paraId="42EDEE61" w14:textId="77777777" w:rsidTr="003C59B5">
        <w:tc>
          <w:tcPr>
            <w:tcW w:w="993" w:type="dxa"/>
            <w:vAlign w:val="center"/>
          </w:tcPr>
          <w:p w14:paraId="1FCE1535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lastRenderedPageBreak/>
              <w:t>2</w:t>
            </w:r>
          </w:p>
        </w:tc>
        <w:tc>
          <w:tcPr>
            <w:tcW w:w="1134" w:type="dxa"/>
            <w:vAlign w:val="center"/>
          </w:tcPr>
          <w:p w14:paraId="40104654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67</w:t>
            </w:r>
          </w:p>
        </w:tc>
        <w:tc>
          <w:tcPr>
            <w:tcW w:w="4110" w:type="dxa"/>
          </w:tcPr>
          <w:p w14:paraId="4B66E792" w14:textId="77777777" w:rsidR="000D0DE7" w:rsidRPr="001A3676" w:rsidRDefault="000D0DE7" w:rsidP="003C59B5">
            <w:pPr>
              <w:spacing w:before="80"/>
            </w:pPr>
            <w:proofErr w:type="spellStart"/>
            <w:r w:rsidRPr="001A3676">
              <w:t>Dutchmed</w:t>
            </w:r>
            <w:proofErr w:type="spellEnd"/>
            <w:r w:rsidRPr="001A3676">
              <w:t xml:space="preserve"> PL. Sp. z o.o.</w:t>
            </w:r>
          </w:p>
          <w:p w14:paraId="45CEAAD3" w14:textId="77777777" w:rsidR="000D0DE7" w:rsidRPr="001A3676" w:rsidRDefault="000D0DE7" w:rsidP="003C59B5">
            <w:r w:rsidRPr="001A3676">
              <w:t>ul. Szajnochy</w:t>
            </w:r>
            <w:r w:rsidRPr="001A3676">
              <w:t xml:space="preserve"> </w:t>
            </w:r>
            <w:r w:rsidRPr="001A3676">
              <w:t>14</w:t>
            </w:r>
            <w:r w:rsidRPr="001A3676">
              <w:t xml:space="preserve"> </w:t>
            </w:r>
          </w:p>
          <w:p w14:paraId="247C31E0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85-738</w:t>
            </w:r>
            <w:r w:rsidRPr="001A3676">
              <w:t xml:space="preserve"> </w:t>
            </w:r>
            <w:r w:rsidRPr="001A3676">
              <w:t>Bydgoszcz</w:t>
            </w:r>
          </w:p>
        </w:tc>
        <w:tc>
          <w:tcPr>
            <w:tcW w:w="2835" w:type="dxa"/>
            <w:vAlign w:val="center"/>
          </w:tcPr>
          <w:p w14:paraId="4B92345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15 195.60 zł</w:t>
            </w:r>
          </w:p>
        </w:tc>
      </w:tr>
      <w:tr w:rsidR="000D0DE7" w:rsidRPr="001A3676" w14:paraId="15AED988" w14:textId="77777777" w:rsidTr="003C59B5">
        <w:tc>
          <w:tcPr>
            <w:tcW w:w="993" w:type="dxa"/>
            <w:vAlign w:val="center"/>
          </w:tcPr>
          <w:p w14:paraId="3CDEC8BE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3</w:t>
            </w:r>
          </w:p>
        </w:tc>
        <w:tc>
          <w:tcPr>
            <w:tcW w:w="1134" w:type="dxa"/>
            <w:vAlign w:val="center"/>
          </w:tcPr>
          <w:p w14:paraId="49C8022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56</w:t>
            </w:r>
          </w:p>
        </w:tc>
        <w:tc>
          <w:tcPr>
            <w:tcW w:w="4110" w:type="dxa"/>
          </w:tcPr>
          <w:p w14:paraId="1906956A" w14:textId="77777777" w:rsidR="000D0DE7" w:rsidRPr="001A3676" w:rsidRDefault="000D0DE7" w:rsidP="003C59B5">
            <w:pPr>
              <w:spacing w:before="80"/>
            </w:pPr>
            <w:r w:rsidRPr="001A3676">
              <w:t>Sterimed sp. z o.o.</w:t>
            </w:r>
          </w:p>
          <w:p w14:paraId="2C9ECCCA" w14:textId="77777777" w:rsidR="000D0DE7" w:rsidRPr="001A3676" w:rsidRDefault="000D0DE7" w:rsidP="003C59B5">
            <w:r w:rsidRPr="001A3676">
              <w:t>ul. Sokólska</w:t>
            </w:r>
            <w:r w:rsidRPr="001A3676">
              <w:t xml:space="preserve"> </w:t>
            </w:r>
            <w:r w:rsidRPr="001A3676">
              <w:t>70</w:t>
            </w:r>
            <w:r w:rsidRPr="001A3676">
              <w:t xml:space="preserve"> </w:t>
            </w:r>
          </w:p>
          <w:p w14:paraId="63232D95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05-304</w:t>
            </w:r>
            <w:r w:rsidRPr="001A3676">
              <w:t xml:space="preserve"> </w:t>
            </w:r>
            <w:r w:rsidRPr="001A3676">
              <w:t>Stanisławów</w:t>
            </w:r>
          </w:p>
        </w:tc>
        <w:tc>
          <w:tcPr>
            <w:tcW w:w="2835" w:type="dxa"/>
            <w:vAlign w:val="center"/>
          </w:tcPr>
          <w:p w14:paraId="5798A2EA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13 068.00 zł</w:t>
            </w:r>
          </w:p>
        </w:tc>
      </w:tr>
      <w:tr w:rsidR="000D0DE7" w:rsidRPr="001A3676" w14:paraId="310C905A" w14:textId="77777777" w:rsidTr="003C59B5">
        <w:tc>
          <w:tcPr>
            <w:tcW w:w="993" w:type="dxa"/>
            <w:vAlign w:val="center"/>
          </w:tcPr>
          <w:p w14:paraId="6FDBE6CF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3</w:t>
            </w:r>
          </w:p>
        </w:tc>
        <w:tc>
          <w:tcPr>
            <w:tcW w:w="1134" w:type="dxa"/>
            <w:vAlign w:val="center"/>
          </w:tcPr>
          <w:p w14:paraId="62327A13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57</w:t>
            </w:r>
          </w:p>
        </w:tc>
        <w:tc>
          <w:tcPr>
            <w:tcW w:w="4110" w:type="dxa"/>
          </w:tcPr>
          <w:p w14:paraId="458213E0" w14:textId="77777777" w:rsidR="000D0DE7" w:rsidRPr="001A3676" w:rsidRDefault="000D0DE7" w:rsidP="003C59B5">
            <w:pPr>
              <w:spacing w:before="80"/>
            </w:pPr>
            <w:r w:rsidRPr="001A3676">
              <w:t>Sterimed sp. z o.o.</w:t>
            </w:r>
          </w:p>
          <w:p w14:paraId="2A416493" w14:textId="77777777" w:rsidR="000D0DE7" w:rsidRPr="001A3676" w:rsidRDefault="000D0DE7" w:rsidP="003C59B5">
            <w:r w:rsidRPr="001A3676">
              <w:t>ul. Sokólska</w:t>
            </w:r>
            <w:r w:rsidRPr="001A3676">
              <w:t xml:space="preserve"> </w:t>
            </w:r>
            <w:r w:rsidRPr="001A3676">
              <w:t>70</w:t>
            </w:r>
            <w:r w:rsidRPr="001A3676">
              <w:t xml:space="preserve"> </w:t>
            </w:r>
          </w:p>
          <w:p w14:paraId="29BC19F8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05-304</w:t>
            </w:r>
            <w:r w:rsidRPr="001A3676">
              <w:t xml:space="preserve"> </w:t>
            </w:r>
            <w:r w:rsidRPr="001A3676">
              <w:t>Stanisławów</w:t>
            </w:r>
          </w:p>
        </w:tc>
        <w:tc>
          <w:tcPr>
            <w:tcW w:w="2835" w:type="dxa"/>
            <w:vAlign w:val="center"/>
          </w:tcPr>
          <w:p w14:paraId="303D0C45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2 376.00 zł</w:t>
            </w:r>
          </w:p>
        </w:tc>
      </w:tr>
      <w:tr w:rsidR="000D0DE7" w:rsidRPr="001A3676" w14:paraId="584466E6" w14:textId="77777777" w:rsidTr="003C59B5">
        <w:tc>
          <w:tcPr>
            <w:tcW w:w="993" w:type="dxa"/>
            <w:vAlign w:val="center"/>
          </w:tcPr>
          <w:p w14:paraId="4A0AAC0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4</w:t>
            </w:r>
          </w:p>
        </w:tc>
        <w:tc>
          <w:tcPr>
            <w:tcW w:w="1134" w:type="dxa"/>
            <w:vAlign w:val="center"/>
          </w:tcPr>
          <w:p w14:paraId="16757E0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30</w:t>
            </w:r>
          </w:p>
        </w:tc>
        <w:tc>
          <w:tcPr>
            <w:tcW w:w="4110" w:type="dxa"/>
          </w:tcPr>
          <w:p w14:paraId="346FA576" w14:textId="77777777" w:rsidR="000D0DE7" w:rsidRPr="001A3676" w:rsidRDefault="000D0DE7" w:rsidP="003C59B5">
            <w:pPr>
              <w:spacing w:before="80"/>
            </w:pPr>
            <w:r w:rsidRPr="001A3676">
              <w:t>TMS Sp. z o.o.</w:t>
            </w:r>
          </w:p>
          <w:p w14:paraId="3A2B6314" w14:textId="77777777" w:rsidR="000D0DE7" w:rsidRPr="001A3676" w:rsidRDefault="000D0DE7" w:rsidP="003C59B5">
            <w:r w:rsidRPr="001A3676">
              <w:t>ul. Wiertnicza</w:t>
            </w:r>
            <w:r w:rsidRPr="001A3676">
              <w:t xml:space="preserve"> </w:t>
            </w:r>
            <w:r w:rsidRPr="001A3676">
              <w:t>84</w:t>
            </w:r>
            <w:r w:rsidRPr="001A3676">
              <w:t xml:space="preserve"> </w:t>
            </w:r>
          </w:p>
          <w:p w14:paraId="2D84CD7C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02-952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5ACBD20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7 992.00 zł</w:t>
            </w:r>
          </w:p>
        </w:tc>
      </w:tr>
      <w:tr w:rsidR="000D0DE7" w:rsidRPr="001A3676" w14:paraId="4170D900" w14:textId="77777777" w:rsidTr="003C59B5">
        <w:tc>
          <w:tcPr>
            <w:tcW w:w="993" w:type="dxa"/>
            <w:vAlign w:val="center"/>
          </w:tcPr>
          <w:p w14:paraId="532C6D08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</w:t>
            </w:r>
          </w:p>
        </w:tc>
        <w:tc>
          <w:tcPr>
            <w:tcW w:w="1134" w:type="dxa"/>
            <w:vAlign w:val="center"/>
          </w:tcPr>
          <w:p w14:paraId="6A5F9FD3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76</w:t>
            </w:r>
          </w:p>
        </w:tc>
        <w:tc>
          <w:tcPr>
            <w:tcW w:w="4110" w:type="dxa"/>
          </w:tcPr>
          <w:p w14:paraId="71834C46" w14:textId="77777777" w:rsidR="000D0DE7" w:rsidRPr="001A3676" w:rsidRDefault="000D0DE7" w:rsidP="003C59B5">
            <w:pPr>
              <w:spacing w:before="80"/>
            </w:pPr>
            <w:proofErr w:type="spellStart"/>
            <w:r w:rsidRPr="001A3676">
              <w:t>Gemed</w:t>
            </w:r>
            <w:proofErr w:type="spellEnd"/>
            <w:r w:rsidRPr="001A3676">
              <w:t xml:space="preserve"> Elias Sp. J.</w:t>
            </w:r>
          </w:p>
          <w:p w14:paraId="5512057A" w14:textId="77777777" w:rsidR="000D0DE7" w:rsidRPr="001A3676" w:rsidRDefault="000D0DE7" w:rsidP="003C59B5">
            <w:r w:rsidRPr="001A3676">
              <w:t>ul. Stefana Batorego</w:t>
            </w:r>
            <w:r w:rsidRPr="001A3676">
              <w:t xml:space="preserve"> </w:t>
            </w:r>
            <w:r w:rsidRPr="001A3676">
              <w:t>19</w:t>
            </w:r>
            <w:r w:rsidRPr="001A3676">
              <w:t xml:space="preserve"> </w:t>
            </w:r>
          </w:p>
          <w:p w14:paraId="2F68F077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41-506</w:t>
            </w:r>
            <w:r w:rsidRPr="001A3676">
              <w:t xml:space="preserve"> </w:t>
            </w:r>
            <w:r w:rsidRPr="001A3676">
              <w:t>Chorzów</w:t>
            </w:r>
          </w:p>
        </w:tc>
        <w:tc>
          <w:tcPr>
            <w:tcW w:w="2835" w:type="dxa"/>
            <w:vAlign w:val="center"/>
          </w:tcPr>
          <w:p w14:paraId="67DDC238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1 500.00 zł</w:t>
            </w:r>
          </w:p>
        </w:tc>
      </w:tr>
      <w:tr w:rsidR="000D0DE7" w:rsidRPr="001A3676" w14:paraId="12F046FD" w14:textId="77777777" w:rsidTr="003C59B5">
        <w:tc>
          <w:tcPr>
            <w:tcW w:w="993" w:type="dxa"/>
            <w:vAlign w:val="center"/>
          </w:tcPr>
          <w:p w14:paraId="2141BC1B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6</w:t>
            </w:r>
          </w:p>
        </w:tc>
        <w:tc>
          <w:tcPr>
            <w:tcW w:w="1134" w:type="dxa"/>
            <w:vAlign w:val="center"/>
          </w:tcPr>
          <w:p w14:paraId="71DA08E2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3</w:t>
            </w:r>
          </w:p>
        </w:tc>
        <w:tc>
          <w:tcPr>
            <w:tcW w:w="4110" w:type="dxa"/>
          </w:tcPr>
          <w:p w14:paraId="5493C554" w14:textId="77777777" w:rsidR="000D0DE7" w:rsidRPr="001A3676" w:rsidRDefault="000D0DE7" w:rsidP="003C59B5">
            <w:pPr>
              <w:spacing w:before="80"/>
            </w:pPr>
            <w:proofErr w:type="spellStart"/>
            <w:r w:rsidRPr="001A3676">
              <w:t>Consultronix</w:t>
            </w:r>
            <w:proofErr w:type="spellEnd"/>
            <w:r w:rsidRPr="001A3676">
              <w:t xml:space="preserve"> Sp. z o.o.</w:t>
            </w:r>
          </w:p>
          <w:p w14:paraId="440611D7" w14:textId="77777777" w:rsidR="000D0DE7" w:rsidRPr="001A3676" w:rsidRDefault="000D0DE7" w:rsidP="003C59B5">
            <w:r w:rsidRPr="001A3676">
              <w:t>ul. Przemysłowa</w:t>
            </w:r>
            <w:r w:rsidRPr="001A3676">
              <w:t xml:space="preserve"> </w:t>
            </w:r>
            <w:r w:rsidRPr="001A3676">
              <w:t>17</w:t>
            </w:r>
            <w:r w:rsidRPr="001A3676">
              <w:t xml:space="preserve"> </w:t>
            </w:r>
          </w:p>
          <w:p w14:paraId="37E73548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32-083</w:t>
            </w:r>
            <w:r w:rsidRPr="001A3676">
              <w:t xml:space="preserve"> </w:t>
            </w:r>
            <w:r w:rsidRPr="001A3676">
              <w:t>Balice</w:t>
            </w:r>
          </w:p>
        </w:tc>
        <w:tc>
          <w:tcPr>
            <w:tcW w:w="2835" w:type="dxa"/>
            <w:vAlign w:val="center"/>
          </w:tcPr>
          <w:p w14:paraId="3BF3CC45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46 980.00 zł</w:t>
            </w:r>
          </w:p>
        </w:tc>
      </w:tr>
      <w:tr w:rsidR="000D0DE7" w:rsidRPr="001A3676" w14:paraId="04D807B8" w14:textId="77777777" w:rsidTr="003C59B5">
        <w:tc>
          <w:tcPr>
            <w:tcW w:w="993" w:type="dxa"/>
            <w:vAlign w:val="center"/>
          </w:tcPr>
          <w:p w14:paraId="26E01C2C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7</w:t>
            </w:r>
          </w:p>
        </w:tc>
        <w:tc>
          <w:tcPr>
            <w:tcW w:w="1134" w:type="dxa"/>
            <w:vAlign w:val="center"/>
          </w:tcPr>
          <w:p w14:paraId="7EA589AA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18</w:t>
            </w:r>
          </w:p>
        </w:tc>
        <w:tc>
          <w:tcPr>
            <w:tcW w:w="4110" w:type="dxa"/>
          </w:tcPr>
          <w:p w14:paraId="2F9F3C1D" w14:textId="77777777" w:rsidR="000D0DE7" w:rsidRPr="001A3676" w:rsidRDefault="000D0DE7" w:rsidP="003C59B5">
            <w:pPr>
              <w:spacing w:before="80"/>
            </w:pPr>
            <w:proofErr w:type="spellStart"/>
            <w:r w:rsidRPr="001A3676">
              <w:t>Diagnos</w:t>
            </w:r>
            <w:proofErr w:type="spellEnd"/>
            <w:r w:rsidRPr="001A3676">
              <w:t xml:space="preserve"> Sp. z o.o.</w:t>
            </w:r>
          </w:p>
          <w:p w14:paraId="0AD1FA08" w14:textId="77777777" w:rsidR="000D0DE7" w:rsidRPr="001A3676" w:rsidRDefault="000D0DE7" w:rsidP="003C59B5">
            <w:proofErr w:type="spellStart"/>
            <w:r w:rsidRPr="001A3676">
              <w:t>ul.Łączyny</w:t>
            </w:r>
            <w:proofErr w:type="spellEnd"/>
            <w:r w:rsidRPr="001A3676">
              <w:t xml:space="preserve"> </w:t>
            </w:r>
            <w:r w:rsidRPr="001A3676">
              <w:t>4</w:t>
            </w:r>
            <w:r w:rsidRPr="001A3676">
              <w:t xml:space="preserve"> </w:t>
            </w:r>
          </w:p>
          <w:p w14:paraId="3471C20C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02-820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0B2E2898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4 950.72 zł</w:t>
            </w:r>
          </w:p>
        </w:tc>
      </w:tr>
      <w:tr w:rsidR="000D0DE7" w:rsidRPr="001A3676" w14:paraId="6BE3E621" w14:textId="77777777" w:rsidTr="003C59B5">
        <w:tc>
          <w:tcPr>
            <w:tcW w:w="993" w:type="dxa"/>
            <w:vAlign w:val="center"/>
          </w:tcPr>
          <w:p w14:paraId="6EACCFAB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8</w:t>
            </w:r>
          </w:p>
        </w:tc>
        <w:tc>
          <w:tcPr>
            <w:tcW w:w="1134" w:type="dxa"/>
            <w:vAlign w:val="center"/>
          </w:tcPr>
          <w:p w14:paraId="76A7CB4E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61</w:t>
            </w:r>
          </w:p>
        </w:tc>
        <w:tc>
          <w:tcPr>
            <w:tcW w:w="4110" w:type="dxa"/>
          </w:tcPr>
          <w:p w14:paraId="1E2F56AA" w14:textId="77777777" w:rsidR="000D0DE7" w:rsidRPr="001A3676" w:rsidRDefault="000D0DE7" w:rsidP="003C59B5">
            <w:pPr>
              <w:spacing w:before="80"/>
            </w:pPr>
            <w:r w:rsidRPr="001A3676">
              <w:t>Medtronic Poland sp. z o.o.</w:t>
            </w:r>
          </w:p>
          <w:p w14:paraId="191C7DD2" w14:textId="77777777" w:rsidR="000D0DE7" w:rsidRPr="001A3676" w:rsidRDefault="000D0DE7" w:rsidP="003C59B5">
            <w:proofErr w:type="spellStart"/>
            <w:r w:rsidRPr="001A3676">
              <w:t>ul.Polna</w:t>
            </w:r>
            <w:proofErr w:type="spellEnd"/>
            <w:r w:rsidRPr="001A3676">
              <w:t xml:space="preserve"> </w:t>
            </w:r>
            <w:r w:rsidRPr="001A3676">
              <w:t>11</w:t>
            </w:r>
            <w:r w:rsidRPr="001A3676">
              <w:t xml:space="preserve"> </w:t>
            </w:r>
          </w:p>
          <w:p w14:paraId="75138E65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00-633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0A4A9FDF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5 940.00 zł</w:t>
            </w:r>
          </w:p>
        </w:tc>
      </w:tr>
      <w:tr w:rsidR="000D0DE7" w:rsidRPr="001A3676" w14:paraId="65C98AC8" w14:textId="77777777" w:rsidTr="003C59B5">
        <w:tc>
          <w:tcPr>
            <w:tcW w:w="993" w:type="dxa"/>
            <w:vAlign w:val="center"/>
          </w:tcPr>
          <w:p w14:paraId="2100821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8</w:t>
            </w:r>
          </w:p>
        </w:tc>
        <w:tc>
          <w:tcPr>
            <w:tcW w:w="1134" w:type="dxa"/>
            <w:vAlign w:val="center"/>
          </w:tcPr>
          <w:p w14:paraId="2B8A863E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68</w:t>
            </w:r>
          </w:p>
        </w:tc>
        <w:tc>
          <w:tcPr>
            <w:tcW w:w="4110" w:type="dxa"/>
          </w:tcPr>
          <w:p w14:paraId="7C4CB79C" w14:textId="77777777" w:rsidR="000D0DE7" w:rsidRPr="001A3676" w:rsidRDefault="000D0DE7" w:rsidP="003C59B5">
            <w:pPr>
              <w:spacing w:before="80"/>
            </w:pPr>
            <w:r w:rsidRPr="001A3676">
              <w:t>Medtronic Poland sp. z o.o.</w:t>
            </w:r>
          </w:p>
          <w:p w14:paraId="262CD9A1" w14:textId="77777777" w:rsidR="000D0DE7" w:rsidRPr="001A3676" w:rsidRDefault="000D0DE7" w:rsidP="003C59B5">
            <w:proofErr w:type="spellStart"/>
            <w:r w:rsidRPr="001A3676">
              <w:t>ul.Polna</w:t>
            </w:r>
            <w:proofErr w:type="spellEnd"/>
            <w:r w:rsidRPr="001A3676">
              <w:t xml:space="preserve"> </w:t>
            </w:r>
            <w:r w:rsidRPr="001A3676">
              <w:t>11</w:t>
            </w:r>
            <w:r w:rsidRPr="001A3676">
              <w:t xml:space="preserve"> </w:t>
            </w:r>
          </w:p>
          <w:p w14:paraId="21A5B601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00-633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6D4406E6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11 967.75 zł</w:t>
            </w:r>
          </w:p>
        </w:tc>
      </w:tr>
      <w:tr w:rsidR="000D0DE7" w:rsidRPr="001A3676" w14:paraId="195DE355" w14:textId="77777777" w:rsidTr="003C59B5">
        <w:tc>
          <w:tcPr>
            <w:tcW w:w="993" w:type="dxa"/>
            <w:vAlign w:val="center"/>
          </w:tcPr>
          <w:p w14:paraId="7FDE03C7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9</w:t>
            </w:r>
          </w:p>
        </w:tc>
        <w:tc>
          <w:tcPr>
            <w:tcW w:w="1134" w:type="dxa"/>
            <w:vAlign w:val="center"/>
          </w:tcPr>
          <w:p w14:paraId="0343E36E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63</w:t>
            </w:r>
          </w:p>
        </w:tc>
        <w:tc>
          <w:tcPr>
            <w:tcW w:w="4110" w:type="dxa"/>
          </w:tcPr>
          <w:p w14:paraId="5E78A96F" w14:textId="77777777" w:rsidR="000D0DE7" w:rsidRPr="001A3676" w:rsidRDefault="000D0DE7" w:rsidP="003C59B5">
            <w:pPr>
              <w:spacing w:before="80"/>
            </w:pPr>
            <w:r w:rsidRPr="001A3676">
              <w:t>PLS SERVICES SPÓLKA Z OGRANICZONĄ ODPOWIEDZIALNOŚCIĄ</w:t>
            </w:r>
          </w:p>
          <w:p w14:paraId="5608E330" w14:textId="77777777" w:rsidR="000D0DE7" w:rsidRPr="001A3676" w:rsidRDefault="000D0DE7" w:rsidP="003C59B5">
            <w:proofErr w:type="spellStart"/>
            <w:r w:rsidRPr="001A3676">
              <w:t>ul.Bukszpanowa</w:t>
            </w:r>
            <w:proofErr w:type="spellEnd"/>
            <w:r w:rsidRPr="001A3676">
              <w:t xml:space="preserve"> </w:t>
            </w:r>
            <w:r w:rsidRPr="001A3676">
              <w:t>4/15</w:t>
            </w:r>
            <w:r w:rsidRPr="001A3676">
              <w:t xml:space="preserve"> </w:t>
            </w:r>
          </w:p>
          <w:p w14:paraId="2E008D71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15-585</w:t>
            </w:r>
            <w:r w:rsidRPr="001A3676">
              <w:t xml:space="preserve"> </w:t>
            </w:r>
            <w:r w:rsidRPr="001A3676">
              <w:t>Białystok</w:t>
            </w:r>
          </w:p>
        </w:tc>
        <w:tc>
          <w:tcPr>
            <w:tcW w:w="2835" w:type="dxa"/>
            <w:vAlign w:val="center"/>
          </w:tcPr>
          <w:p w14:paraId="663EFC3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4 870.80 zł</w:t>
            </w:r>
          </w:p>
        </w:tc>
      </w:tr>
      <w:tr w:rsidR="000D0DE7" w:rsidRPr="001A3676" w14:paraId="6DF5FC20" w14:textId="77777777" w:rsidTr="003C59B5">
        <w:tc>
          <w:tcPr>
            <w:tcW w:w="993" w:type="dxa"/>
            <w:vAlign w:val="center"/>
          </w:tcPr>
          <w:p w14:paraId="41E6ED33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9</w:t>
            </w:r>
          </w:p>
        </w:tc>
        <w:tc>
          <w:tcPr>
            <w:tcW w:w="1134" w:type="dxa"/>
            <w:vAlign w:val="center"/>
          </w:tcPr>
          <w:p w14:paraId="532695A4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80</w:t>
            </w:r>
          </w:p>
        </w:tc>
        <w:tc>
          <w:tcPr>
            <w:tcW w:w="4110" w:type="dxa"/>
          </w:tcPr>
          <w:p w14:paraId="0A47A5CC" w14:textId="77777777" w:rsidR="000D0DE7" w:rsidRPr="001A3676" w:rsidRDefault="000D0DE7" w:rsidP="003C59B5">
            <w:pPr>
              <w:spacing w:before="80"/>
            </w:pPr>
            <w:r w:rsidRPr="001A3676">
              <w:t>PLS SERVICES SPÓLKA Z OGRANICZONĄ ODPOWIEDZIALNOŚCIĄ</w:t>
            </w:r>
          </w:p>
          <w:p w14:paraId="79B04831" w14:textId="77777777" w:rsidR="000D0DE7" w:rsidRPr="001A3676" w:rsidRDefault="000D0DE7" w:rsidP="003C59B5">
            <w:proofErr w:type="spellStart"/>
            <w:r w:rsidRPr="001A3676">
              <w:t>ul.Bukszpanowa</w:t>
            </w:r>
            <w:proofErr w:type="spellEnd"/>
            <w:r w:rsidRPr="001A3676">
              <w:t xml:space="preserve"> </w:t>
            </w:r>
            <w:r w:rsidRPr="001A3676">
              <w:t>4/15</w:t>
            </w:r>
            <w:r w:rsidRPr="001A3676">
              <w:t xml:space="preserve"> </w:t>
            </w:r>
          </w:p>
          <w:p w14:paraId="7ACE6BC5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15-585</w:t>
            </w:r>
            <w:r w:rsidRPr="001A3676">
              <w:t xml:space="preserve"> </w:t>
            </w:r>
            <w:r w:rsidRPr="001A3676">
              <w:t>Białystok</w:t>
            </w:r>
          </w:p>
        </w:tc>
        <w:tc>
          <w:tcPr>
            <w:tcW w:w="2835" w:type="dxa"/>
            <w:vAlign w:val="center"/>
          </w:tcPr>
          <w:p w14:paraId="5C095B07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5 761.80 zł</w:t>
            </w:r>
          </w:p>
        </w:tc>
      </w:tr>
      <w:tr w:rsidR="000D0DE7" w:rsidRPr="001A3676" w14:paraId="0C595787" w14:textId="77777777" w:rsidTr="003C59B5">
        <w:tc>
          <w:tcPr>
            <w:tcW w:w="993" w:type="dxa"/>
            <w:vAlign w:val="center"/>
          </w:tcPr>
          <w:p w14:paraId="10D636A3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10</w:t>
            </w:r>
          </w:p>
        </w:tc>
        <w:tc>
          <w:tcPr>
            <w:tcW w:w="1134" w:type="dxa"/>
            <w:vAlign w:val="center"/>
          </w:tcPr>
          <w:p w14:paraId="04FACAFC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56</w:t>
            </w:r>
          </w:p>
        </w:tc>
        <w:tc>
          <w:tcPr>
            <w:tcW w:w="4110" w:type="dxa"/>
          </w:tcPr>
          <w:p w14:paraId="2449C8C4" w14:textId="77777777" w:rsidR="000D0DE7" w:rsidRPr="001A3676" w:rsidRDefault="000D0DE7" w:rsidP="003C59B5">
            <w:pPr>
              <w:spacing w:before="80"/>
            </w:pPr>
            <w:r w:rsidRPr="001A3676">
              <w:t>Media-MED Sp. z o.o.</w:t>
            </w:r>
          </w:p>
          <w:p w14:paraId="3DA7C8EA" w14:textId="77777777" w:rsidR="000D0DE7" w:rsidRPr="001A3676" w:rsidRDefault="000D0DE7" w:rsidP="003C59B5">
            <w:proofErr w:type="spellStart"/>
            <w:r w:rsidRPr="001A3676">
              <w:t>ul.Promienistych</w:t>
            </w:r>
            <w:proofErr w:type="spellEnd"/>
            <w:r w:rsidRPr="001A3676">
              <w:t xml:space="preserve"> </w:t>
            </w:r>
            <w:r w:rsidRPr="001A3676">
              <w:t>7</w:t>
            </w:r>
            <w:r w:rsidRPr="001A3676">
              <w:t xml:space="preserve"> </w:t>
            </w:r>
          </w:p>
          <w:p w14:paraId="68D39E4F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31-481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196D2CB8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21 384.00 zł</w:t>
            </w:r>
          </w:p>
        </w:tc>
      </w:tr>
      <w:tr w:rsidR="000D0DE7" w:rsidRPr="001A3676" w14:paraId="1FA0CF77" w14:textId="77777777" w:rsidTr="003C59B5">
        <w:tc>
          <w:tcPr>
            <w:tcW w:w="993" w:type="dxa"/>
            <w:vAlign w:val="center"/>
          </w:tcPr>
          <w:p w14:paraId="5A7F90DC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11</w:t>
            </w:r>
          </w:p>
        </w:tc>
        <w:tc>
          <w:tcPr>
            <w:tcW w:w="1134" w:type="dxa"/>
            <w:vAlign w:val="center"/>
          </w:tcPr>
          <w:p w14:paraId="6AE53850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75</w:t>
            </w:r>
          </w:p>
        </w:tc>
        <w:tc>
          <w:tcPr>
            <w:tcW w:w="4110" w:type="dxa"/>
          </w:tcPr>
          <w:p w14:paraId="76AE4095" w14:textId="77777777" w:rsidR="000D0DE7" w:rsidRPr="001A3676" w:rsidRDefault="000D0DE7" w:rsidP="003C59B5">
            <w:pPr>
              <w:spacing w:before="80"/>
            </w:pPr>
            <w:r w:rsidRPr="001A3676">
              <w:t>Siemens Healthcare Sp. z o.o.</w:t>
            </w:r>
          </w:p>
          <w:p w14:paraId="15F08726" w14:textId="77777777" w:rsidR="000D0DE7" w:rsidRPr="001A3676" w:rsidRDefault="000D0DE7" w:rsidP="003C59B5">
            <w:proofErr w:type="spellStart"/>
            <w:r w:rsidRPr="001A3676">
              <w:t>ul.Polna</w:t>
            </w:r>
            <w:proofErr w:type="spellEnd"/>
            <w:r w:rsidRPr="001A3676">
              <w:t xml:space="preserve"> </w:t>
            </w:r>
            <w:r w:rsidRPr="001A3676">
              <w:t>11</w:t>
            </w:r>
            <w:r w:rsidRPr="001A3676">
              <w:t xml:space="preserve"> </w:t>
            </w:r>
          </w:p>
          <w:p w14:paraId="477D6963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00-633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3140D7BA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4 795.20 zł</w:t>
            </w:r>
          </w:p>
        </w:tc>
      </w:tr>
      <w:tr w:rsidR="000D0DE7" w:rsidRPr="001A3676" w14:paraId="2DD98CBC" w14:textId="77777777" w:rsidTr="003C59B5">
        <w:tc>
          <w:tcPr>
            <w:tcW w:w="993" w:type="dxa"/>
            <w:vAlign w:val="center"/>
          </w:tcPr>
          <w:p w14:paraId="7743DA59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12</w:t>
            </w:r>
          </w:p>
        </w:tc>
        <w:tc>
          <w:tcPr>
            <w:tcW w:w="1134" w:type="dxa"/>
            <w:vAlign w:val="center"/>
          </w:tcPr>
          <w:p w14:paraId="011C8B89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28</w:t>
            </w:r>
          </w:p>
        </w:tc>
        <w:tc>
          <w:tcPr>
            <w:tcW w:w="4110" w:type="dxa"/>
          </w:tcPr>
          <w:p w14:paraId="3F21BC58" w14:textId="77777777" w:rsidR="000D0DE7" w:rsidRPr="001A3676" w:rsidRDefault="000D0DE7" w:rsidP="003C59B5">
            <w:pPr>
              <w:spacing w:before="80"/>
            </w:pPr>
            <w:r w:rsidRPr="001A3676">
              <w:t>DORMED Spółka Cywilna Daniel i Sebastian Rykowscy</w:t>
            </w:r>
          </w:p>
          <w:p w14:paraId="0C4350F1" w14:textId="77777777" w:rsidR="000D0DE7" w:rsidRPr="001A3676" w:rsidRDefault="000D0DE7" w:rsidP="003C59B5">
            <w:proofErr w:type="spellStart"/>
            <w:r w:rsidRPr="001A3676">
              <w:t>ul.Szczecińska</w:t>
            </w:r>
            <w:proofErr w:type="spellEnd"/>
            <w:r w:rsidRPr="001A3676">
              <w:t xml:space="preserve"> </w:t>
            </w:r>
            <w:r w:rsidRPr="001A3676">
              <w:t>28</w:t>
            </w:r>
            <w:r w:rsidRPr="001A3676">
              <w:t xml:space="preserve"> </w:t>
            </w:r>
          </w:p>
          <w:p w14:paraId="0D84EBBF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91-222</w:t>
            </w:r>
            <w:r w:rsidRPr="001A3676">
              <w:t xml:space="preserve"> </w:t>
            </w:r>
            <w:r w:rsidRPr="001A3676">
              <w:t>Łódź</w:t>
            </w:r>
          </w:p>
        </w:tc>
        <w:tc>
          <w:tcPr>
            <w:tcW w:w="2835" w:type="dxa"/>
            <w:vAlign w:val="center"/>
          </w:tcPr>
          <w:p w14:paraId="3F54A8B9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1 542.81 zł</w:t>
            </w:r>
          </w:p>
        </w:tc>
      </w:tr>
      <w:tr w:rsidR="000D0DE7" w:rsidRPr="001A3676" w14:paraId="34F09514" w14:textId="77777777" w:rsidTr="003C59B5">
        <w:tc>
          <w:tcPr>
            <w:tcW w:w="993" w:type="dxa"/>
            <w:vAlign w:val="center"/>
          </w:tcPr>
          <w:p w14:paraId="0DF8E5BC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13</w:t>
            </w:r>
          </w:p>
        </w:tc>
        <w:tc>
          <w:tcPr>
            <w:tcW w:w="1134" w:type="dxa"/>
            <w:vAlign w:val="center"/>
          </w:tcPr>
          <w:p w14:paraId="2092242E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4</w:t>
            </w:r>
          </w:p>
        </w:tc>
        <w:tc>
          <w:tcPr>
            <w:tcW w:w="4110" w:type="dxa"/>
          </w:tcPr>
          <w:p w14:paraId="2182CC1C" w14:textId="77777777" w:rsidR="000D0DE7" w:rsidRPr="001A3676" w:rsidRDefault="000D0DE7" w:rsidP="003C59B5">
            <w:pPr>
              <w:spacing w:before="80"/>
            </w:pPr>
            <w:r w:rsidRPr="001A3676">
              <w:t>Baxter Polska Sp. z o.o.</w:t>
            </w:r>
          </w:p>
          <w:p w14:paraId="31DD0805" w14:textId="77777777" w:rsidR="000D0DE7" w:rsidRPr="001A3676" w:rsidRDefault="000D0DE7" w:rsidP="003C59B5">
            <w:proofErr w:type="spellStart"/>
            <w:r w:rsidRPr="001A3676">
              <w:t>ul.Kruczkowskiego</w:t>
            </w:r>
            <w:proofErr w:type="spellEnd"/>
            <w:r w:rsidRPr="001A3676">
              <w:t xml:space="preserve"> </w:t>
            </w:r>
            <w:r w:rsidRPr="001A3676">
              <w:t>8</w:t>
            </w:r>
            <w:r w:rsidRPr="001A3676">
              <w:t xml:space="preserve"> </w:t>
            </w:r>
          </w:p>
          <w:p w14:paraId="078963FD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00-380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3CCD8EEB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17 172.00 zł</w:t>
            </w:r>
          </w:p>
        </w:tc>
      </w:tr>
      <w:tr w:rsidR="000D0DE7" w:rsidRPr="001A3676" w14:paraId="41761772" w14:textId="77777777" w:rsidTr="003C59B5">
        <w:tc>
          <w:tcPr>
            <w:tcW w:w="993" w:type="dxa"/>
            <w:vAlign w:val="center"/>
          </w:tcPr>
          <w:p w14:paraId="0C93F397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lastRenderedPageBreak/>
              <w:t>14</w:t>
            </w:r>
          </w:p>
        </w:tc>
        <w:tc>
          <w:tcPr>
            <w:tcW w:w="1134" w:type="dxa"/>
            <w:vAlign w:val="center"/>
          </w:tcPr>
          <w:p w14:paraId="22F49ABC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11</w:t>
            </w:r>
          </w:p>
        </w:tc>
        <w:tc>
          <w:tcPr>
            <w:tcW w:w="4110" w:type="dxa"/>
          </w:tcPr>
          <w:p w14:paraId="1CE0DE96" w14:textId="77777777" w:rsidR="000D0DE7" w:rsidRPr="001A3676" w:rsidRDefault="000D0DE7" w:rsidP="003C59B5">
            <w:pPr>
              <w:spacing w:before="80"/>
            </w:pPr>
            <w:r w:rsidRPr="001A3676">
              <w:t>Inżynieria Kliniczna Sp z o.o.</w:t>
            </w:r>
          </w:p>
          <w:p w14:paraId="79C7F47C" w14:textId="77777777" w:rsidR="000D0DE7" w:rsidRPr="001A3676" w:rsidRDefault="000D0DE7" w:rsidP="003C59B5">
            <w:proofErr w:type="spellStart"/>
            <w:r w:rsidRPr="001A3676">
              <w:t>ul.Duchnicka</w:t>
            </w:r>
            <w:proofErr w:type="spellEnd"/>
            <w:r w:rsidRPr="001A3676">
              <w:t xml:space="preserve"> </w:t>
            </w:r>
            <w:r w:rsidRPr="001A3676">
              <w:t>3</w:t>
            </w:r>
            <w:r w:rsidRPr="001A3676">
              <w:t xml:space="preserve"> </w:t>
            </w:r>
          </w:p>
          <w:p w14:paraId="06FB2AA4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01-796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6C9F9723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23 522.40 zł</w:t>
            </w:r>
          </w:p>
        </w:tc>
      </w:tr>
      <w:tr w:rsidR="000D0DE7" w:rsidRPr="001A3676" w14:paraId="0C46E867" w14:textId="77777777" w:rsidTr="003C59B5">
        <w:tc>
          <w:tcPr>
            <w:tcW w:w="993" w:type="dxa"/>
            <w:vAlign w:val="center"/>
          </w:tcPr>
          <w:p w14:paraId="6A6E4275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14</w:t>
            </w:r>
          </w:p>
        </w:tc>
        <w:tc>
          <w:tcPr>
            <w:tcW w:w="1134" w:type="dxa"/>
            <w:vAlign w:val="center"/>
          </w:tcPr>
          <w:p w14:paraId="22F87EBD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12</w:t>
            </w:r>
          </w:p>
        </w:tc>
        <w:tc>
          <w:tcPr>
            <w:tcW w:w="4110" w:type="dxa"/>
          </w:tcPr>
          <w:p w14:paraId="3222D248" w14:textId="77777777" w:rsidR="000D0DE7" w:rsidRPr="001A3676" w:rsidRDefault="000D0DE7" w:rsidP="003C59B5">
            <w:pPr>
              <w:spacing w:before="80"/>
            </w:pPr>
            <w:r w:rsidRPr="001A3676">
              <w:t>Inżynieria Kliniczna Sp z o.o.</w:t>
            </w:r>
          </w:p>
          <w:p w14:paraId="7CE9E1C7" w14:textId="77777777" w:rsidR="000D0DE7" w:rsidRPr="001A3676" w:rsidRDefault="000D0DE7" w:rsidP="003C59B5">
            <w:proofErr w:type="spellStart"/>
            <w:r w:rsidRPr="001A3676">
              <w:t>ul.Duchnicka</w:t>
            </w:r>
            <w:proofErr w:type="spellEnd"/>
            <w:r w:rsidRPr="001A3676">
              <w:t xml:space="preserve"> </w:t>
            </w:r>
            <w:r w:rsidRPr="001A3676">
              <w:t>3</w:t>
            </w:r>
            <w:r w:rsidRPr="001A3676">
              <w:t xml:space="preserve"> </w:t>
            </w:r>
          </w:p>
          <w:p w14:paraId="33879664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01-796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73A140FC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3 585.60 zł</w:t>
            </w:r>
          </w:p>
        </w:tc>
      </w:tr>
      <w:tr w:rsidR="000D0DE7" w:rsidRPr="001A3676" w14:paraId="56BBAF89" w14:textId="77777777" w:rsidTr="003C59B5">
        <w:tc>
          <w:tcPr>
            <w:tcW w:w="993" w:type="dxa"/>
            <w:vAlign w:val="center"/>
          </w:tcPr>
          <w:p w14:paraId="174E7DC7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14</w:t>
            </w:r>
          </w:p>
        </w:tc>
        <w:tc>
          <w:tcPr>
            <w:tcW w:w="1134" w:type="dxa"/>
            <w:vAlign w:val="center"/>
          </w:tcPr>
          <w:p w14:paraId="393C0446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66</w:t>
            </w:r>
          </w:p>
        </w:tc>
        <w:tc>
          <w:tcPr>
            <w:tcW w:w="4110" w:type="dxa"/>
          </w:tcPr>
          <w:p w14:paraId="4E7CC81F" w14:textId="77777777" w:rsidR="000D0DE7" w:rsidRPr="001A3676" w:rsidRDefault="000D0DE7" w:rsidP="003C59B5">
            <w:pPr>
              <w:spacing w:before="80"/>
            </w:pPr>
            <w:r w:rsidRPr="001A3676">
              <w:t>Inżynieria Kliniczna Sp z o.o.</w:t>
            </w:r>
          </w:p>
          <w:p w14:paraId="24162D2C" w14:textId="77777777" w:rsidR="000D0DE7" w:rsidRPr="001A3676" w:rsidRDefault="000D0DE7" w:rsidP="003C59B5">
            <w:proofErr w:type="spellStart"/>
            <w:r w:rsidRPr="001A3676">
              <w:t>ul.Duchnicka</w:t>
            </w:r>
            <w:proofErr w:type="spellEnd"/>
            <w:r w:rsidRPr="001A3676">
              <w:t xml:space="preserve"> </w:t>
            </w:r>
            <w:r w:rsidRPr="001A3676">
              <w:t>3</w:t>
            </w:r>
            <w:r w:rsidRPr="001A3676">
              <w:t xml:space="preserve"> </w:t>
            </w:r>
          </w:p>
          <w:p w14:paraId="01CFB7A5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01-796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18C4F36F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41 245.20 zł</w:t>
            </w:r>
          </w:p>
        </w:tc>
      </w:tr>
      <w:tr w:rsidR="000D0DE7" w:rsidRPr="001A3676" w14:paraId="0CAA4A28" w14:textId="77777777" w:rsidTr="003C59B5">
        <w:tc>
          <w:tcPr>
            <w:tcW w:w="993" w:type="dxa"/>
            <w:vAlign w:val="center"/>
          </w:tcPr>
          <w:p w14:paraId="7949ECD0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14</w:t>
            </w:r>
          </w:p>
        </w:tc>
        <w:tc>
          <w:tcPr>
            <w:tcW w:w="1134" w:type="dxa"/>
            <w:vAlign w:val="center"/>
          </w:tcPr>
          <w:p w14:paraId="240EE3CC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68</w:t>
            </w:r>
          </w:p>
        </w:tc>
        <w:tc>
          <w:tcPr>
            <w:tcW w:w="4110" w:type="dxa"/>
          </w:tcPr>
          <w:p w14:paraId="6A45C2E0" w14:textId="77777777" w:rsidR="000D0DE7" w:rsidRPr="001A3676" w:rsidRDefault="000D0DE7" w:rsidP="003C59B5">
            <w:pPr>
              <w:spacing w:before="80"/>
            </w:pPr>
            <w:r w:rsidRPr="001A3676">
              <w:t>Inżynieria Kliniczna Sp z o.o.</w:t>
            </w:r>
          </w:p>
          <w:p w14:paraId="11520D4E" w14:textId="77777777" w:rsidR="000D0DE7" w:rsidRPr="001A3676" w:rsidRDefault="000D0DE7" w:rsidP="003C59B5">
            <w:proofErr w:type="spellStart"/>
            <w:r w:rsidRPr="001A3676">
              <w:t>ul.Duchnicka</w:t>
            </w:r>
            <w:proofErr w:type="spellEnd"/>
            <w:r w:rsidRPr="001A3676">
              <w:t xml:space="preserve"> </w:t>
            </w:r>
            <w:r w:rsidRPr="001A3676">
              <w:t>3</w:t>
            </w:r>
            <w:r w:rsidRPr="001A3676">
              <w:t xml:space="preserve"> </w:t>
            </w:r>
          </w:p>
          <w:p w14:paraId="13D51B77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01-796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718B6B8F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14 968.80 zł</w:t>
            </w:r>
          </w:p>
        </w:tc>
      </w:tr>
      <w:tr w:rsidR="000D0DE7" w:rsidRPr="001A3676" w14:paraId="6EA7C85A" w14:textId="77777777" w:rsidTr="003C59B5">
        <w:tc>
          <w:tcPr>
            <w:tcW w:w="993" w:type="dxa"/>
            <w:vAlign w:val="center"/>
          </w:tcPr>
          <w:p w14:paraId="7BEBA816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15</w:t>
            </w:r>
          </w:p>
        </w:tc>
        <w:tc>
          <w:tcPr>
            <w:tcW w:w="1134" w:type="dxa"/>
            <w:vAlign w:val="center"/>
          </w:tcPr>
          <w:p w14:paraId="1A9C3FBE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25</w:t>
            </w:r>
          </w:p>
        </w:tc>
        <w:tc>
          <w:tcPr>
            <w:tcW w:w="4110" w:type="dxa"/>
          </w:tcPr>
          <w:p w14:paraId="7746174A" w14:textId="77777777" w:rsidR="000D0DE7" w:rsidRPr="001A3676" w:rsidRDefault="000D0DE7" w:rsidP="003C59B5">
            <w:pPr>
              <w:spacing w:before="80"/>
            </w:pPr>
            <w:proofErr w:type="spellStart"/>
            <w:r w:rsidRPr="001A3676">
              <w:t>Erbe</w:t>
            </w:r>
            <w:proofErr w:type="spellEnd"/>
            <w:r w:rsidRPr="001A3676">
              <w:t xml:space="preserve"> Polska Sp. z o.o.</w:t>
            </w:r>
          </w:p>
          <w:p w14:paraId="56F865B9" w14:textId="77777777" w:rsidR="000D0DE7" w:rsidRPr="001A3676" w:rsidRDefault="000D0DE7" w:rsidP="003C59B5">
            <w:r w:rsidRPr="001A3676">
              <w:t>Al. Rzeczypospolitej</w:t>
            </w:r>
            <w:r w:rsidRPr="001A3676">
              <w:t xml:space="preserve"> </w:t>
            </w:r>
            <w:r w:rsidRPr="001A3676">
              <w:t>14/2.8</w:t>
            </w:r>
            <w:r w:rsidRPr="001A3676">
              <w:t xml:space="preserve"> </w:t>
            </w:r>
          </w:p>
          <w:p w14:paraId="12633D28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02-972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042DDDEF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8 856.00 zł</w:t>
            </w:r>
          </w:p>
        </w:tc>
      </w:tr>
      <w:tr w:rsidR="000D0DE7" w:rsidRPr="001A3676" w14:paraId="578432DF" w14:textId="77777777" w:rsidTr="003C59B5">
        <w:tc>
          <w:tcPr>
            <w:tcW w:w="993" w:type="dxa"/>
            <w:vAlign w:val="center"/>
          </w:tcPr>
          <w:p w14:paraId="35BE1D2E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16</w:t>
            </w:r>
          </w:p>
        </w:tc>
        <w:tc>
          <w:tcPr>
            <w:tcW w:w="1134" w:type="dxa"/>
            <w:vAlign w:val="center"/>
          </w:tcPr>
          <w:p w14:paraId="59724A8C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52</w:t>
            </w:r>
          </w:p>
        </w:tc>
        <w:tc>
          <w:tcPr>
            <w:tcW w:w="4110" w:type="dxa"/>
          </w:tcPr>
          <w:p w14:paraId="10A2B8BA" w14:textId="77777777" w:rsidR="000D0DE7" w:rsidRPr="001A3676" w:rsidRDefault="000D0DE7" w:rsidP="003C59B5">
            <w:pPr>
              <w:spacing w:before="80"/>
            </w:pPr>
            <w:r w:rsidRPr="001A3676">
              <w:t>Aesculap Chifa Spółka z ograniczoną odpowiedzialnością</w:t>
            </w:r>
          </w:p>
          <w:p w14:paraId="4D955F35" w14:textId="77777777" w:rsidR="000D0DE7" w:rsidRPr="001A3676" w:rsidRDefault="000D0DE7" w:rsidP="003C59B5">
            <w:proofErr w:type="spellStart"/>
            <w:r w:rsidRPr="001A3676">
              <w:t>ul.Tysiąclecia</w:t>
            </w:r>
            <w:proofErr w:type="spellEnd"/>
            <w:r w:rsidRPr="001A3676">
              <w:t xml:space="preserve"> </w:t>
            </w:r>
            <w:r w:rsidRPr="001A3676">
              <w:t>14</w:t>
            </w:r>
            <w:r w:rsidRPr="001A3676">
              <w:t xml:space="preserve"> </w:t>
            </w:r>
          </w:p>
          <w:p w14:paraId="76725176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64-300</w:t>
            </w:r>
            <w:r w:rsidRPr="001A3676">
              <w:t xml:space="preserve"> </w:t>
            </w:r>
            <w:r w:rsidRPr="001A3676">
              <w:t>Nowy Tomyśl</w:t>
            </w:r>
          </w:p>
        </w:tc>
        <w:tc>
          <w:tcPr>
            <w:tcW w:w="2835" w:type="dxa"/>
            <w:vAlign w:val="center"/>
          </w:tcPr>
          <w:p w14:paraId="1AAC1A93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24 777.36 zł</w:t>
            </w:r>
          </w:p>
        </w:tc>
      </w:tr>
      <w:tr w:rsidR="000D0DE7" w:rsidRPr="001A3676" w14:paraId="400D1474" w14:textId="77777777" w:rsidTr="003C59B5">
        <w:tc>
          <w:tcPr>
            <w:tcW w:w="993" w:type="dxa"/>
            <w:vAlign w:val="center"/>
          </w:tcPr>
          <w:p w14:paraId="05A07B1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17</w:t>
            </w:r>
          </w:p>
        </w:tc>
        <w:tc>
          <w:tcPr>
            <w:tcW w:w="1134" w:type="dxa"/>
            <w:vAlign w:val="center"/>
          </w:tcPr>
          <w:p w14:paraId="789DFDC9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26</w:t>
            </w:r>
          </w:p>
        </w:tc>
        <w:tc>
          <w:tcPr>
            <w:tcW w:w="4110" w:type="dxa"/>
          </w:tcPr>
          <w:p w14:paraId="601DF437" w14:textId="77777777" w:rsidR="000D0DE7" w:rsidRPr="001A3676" w:rsidRDefault="000D0DE7" w:rsidP="003C59B5">
            <w:pPr>
              <w:spacing w:before="80"/>
            </w:pPr>
            <w:r w:rsidRPr="001A3676">
              <w:t>EMED Spółka z ograniczoną odpowiedzialnością Spółka komandytowa</w:t>
            </w:r>
          </w:p>
          <w:p w14:paraId="782EC6E8" w14:textId="77777777" w:rsidR="000D0DE7" w:rsidRPr="001A3676" w:rsidRDefault="000D0DE7" w:rsidP="003C59B5">
            <w:proofErr w:type="spellStart"/>
            <w:r w:rsidRPr="001A3676">
              <w:t>ul.Ryżowa</w:t>
            </w:r>
            <w:proofErr w:type="spellEnd"/>
            <w:r w:rsidRPr="001A3676">
              <w:t xml:space="preserve"> </w:t>
            </w:r>
            <w:r w:rsidRPr="001A3676">
              <w:t>69a</w:t>
            </w:r>
            <w:r w:rsidRPr="001A3676">
              <w:t xml:space="preserve"> </w:t>
            </w:r>
          </w:p>
          <w:p w14:paraId="3591A5D2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05-816</w:t>
            </w:r>
            <w:r w:rsidRPr="001A3676">
              <w:t xml:space="preserve"> </w:t>
            </w:r>
            <w:r w:rsidRPr="001A3676">
              <w:t>Opacz Kolonia</w:t>
            </w:r>
          </w:p>
        </w:tc>
        <w:tc>
          <w:tcPr>
            <w:tcW w:w="2835" w:type="dxa"/>
            <w:vAlign w:val="center"/>
          </w:tcPr>
          <w:p w14:paraId="2F9346BA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6 153.84 zł</w:t>
            </w:r>
          </w:p>
        </w:tc>
      </w:tr>
      <w:tr w:rsidR="000D0DE7" w:rsidRPr="001A3676" w14:paraId="04A262C6" w14:textId="77777777" w:rsidTr="003C59B5">
        <w:tc>
          <w:tcPr>
            <w:tcW w:w="993" w:type="dxa"/>
            <w:vAlign w:val="center"/>
          </w:tcPr>
          <w:p w14:paraId="50D67989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18</w:t>
            </w:r>
          </w:p>
        </w:tc>
        <w:tc>
          <w:tcPr>
            <w:tcW w:w="1134" w:type="dxa"/>
            <w:vAlign w:val="center"/>
          </w:tcPr>
          <w:p w14:paraId="4F015CFA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29</w:t>
            </w:r>
          </w:p>
        </w:tc>
        <w:tc>
          <w:tcPr>
            <w:tcW w:w="4110" w:type="dxa"/>
          </w:tcPr>
          <w:p w14:paraId="0258C55B" w14:textId="77777777" w:rsidR="000D0DE7" w:rsidRPr="001A3676" w:rsidRDefault="000D0DE7" w:rsidP="003C59B5">
            <w:pPr>
              <w:spacing w:before="80"/>
            </w:pPr>
            <w:r w:rsidRPr="001A3676">
              <w:t>PHILIPS POLSKA SP. Z O.O.</w:t>
            </w:r>
          </w:p>
          <w:p w14:paraId="2297E211" w14:textId="77777777" w:rsidR="000D0DE7" w:rsidRPr="001A3676" w:rsidRDefault="000D0DE7" w:rsidP="003C59B5">
            <w:r w:rsidRPr="001A3676">
              <w:t>AL. JEROZOLIMSKIE</w:t>
            </w:r>
            <w:r w:rsidRPr="001A3676">
              <w:t xml:space="preserve"> </w:t>
            </w:r>
            <w:r w:rsidRPr="001A3676">
              <w:t>195B</w:t>
            </w:r>
            <w:r w:rsidRPr="001A3676">
              <w:t xml:space="preserve"> </w:t>
            </w:r>
          </w:p>
          <w:p w14:paraId="37C86DE3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02-222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1F2C616D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9 525.60 zł</w:t>
            </w:r>
          </w:p>
        </w:tc>
      </w:tr>
      <w:tr w:rsidR="000D0DE7" w:rsidRPr="001A3676" w14:paraId="2FD37F84" w14:textId="77777777" w:rsidTr="003C59B5">
        <w:tc>
          <w:tcPr>
            <w:tcW w:w="993" w:type="dxa"/>
            <w:vAlign w:val="center"/>
          </w:tcPr>
          <w:p w14:paraId="64B4070A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19</w:t>
            </w:r>
          </w:p>
        </w:tc>
        <w:tc>
          <w:tcPr>
            <w:tcW w:w="1134" w:type="dxa"/>
            <w:vAlign w:val="center"/>
          </w:tcPr>
          <w:p w14:paraId="697F04EA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56</w:t>
            </w:r>
          </w:p>
        </w:tc>
        <w:tc>
          <w:tcPr>
            <w:tcW w:w="4110" w:type="dxa"/>
          </w:tcPr>
          <w:p w14:paraId="48EC6FA1" w14:textId="77777777" w:rsidR="000D0DE7" w:rsidRPr="001A3676" w:rsidRDefault="000D0DE7" w:rsidP="003C59B5">
            <w:pPr>
              <w:spacing w:before="80"/>
            </w:pPr>
            <w:r w:rsidRPr="001A3676">
              <w:t>GENICO Sp. z o. o.</w:t>
            </w:r>
          </w:p>
          <w:p w14:paraId="31835F89" w14:textId="77777777" w:rsidR="000D0DE7" w:rsidRPr="001A3676" w:rsidRDefault="000D0DE7" w:rsidP="003C59B5">
            <w:r w:rsidRPr="001A3676">
              <w:t>Al. Armii Krajowej</w:t>
            </w:r>
            <w:r w:rsidRPr="001A3676">
              <w:t xml:space="preserve"> </w:t>
            </w:r>
            <w:r w:rsidRPr="001A3676">
              <w:t>80</w:t>
            </w:r>
            <w:r w:rsidRPr="001A3676">
              <w:t xml:space="preserve"> </w:t>
            </w:r>
          </w:p>
          <w:p w14:paraId="17F4E1C4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35-307</w:t>
            </w:r>
            <w:r w:rsidRPr="001A3676">
              <w:t xml:space="preserve"> </w:t>
            </w:r>
            <w:r w:rsidRPr="001A3676">
              <w:t>Rzeszów</w:t>
            </w:r>
          </w:p>
        </w:tc>
        <w:tc>
          <w:tcPr>
            <w:tcW w:w="2835" w:type="dxa"/>
            <w:vAlign w:val="center"/>
          </w:tcPr>
          <w:p w14:paraId="2885CB43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7 182.00 zł</w:t>
            </w:r>
          </w:p>
        </w:tc>
      </w:tr>
      <w:tr w:rsidR="000D0DE7" w:rsidRPr="001A3676" w14:paraId="79823AC7" w14:textId="77777777" w:rsidTr="003C59B5">
        <w:tc>
          <w:tcPr>
            <w:tcW w:w="993" w:type="dxa"/>
            <w:vAlign w:val="center"/>
          </w:tcPr>
          <w:p w14:paraId="5FCFAAF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19</w:t>
            </w:r>
          </w:p>
        </w:tc>
        <w:tc>
          <w:tcPr>
            <w:tcW w:w="1134" w:type="dxa"/>
            <w:vAlign w:val="center"/>
          </w:tcPr>
          <w:p w14:paraId="3CDDBE09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57</w:t>
            </w:r>
          </w:p>
        </w:tc>
        <w:tc>
          <w:tcPr>
            <w:tcW w:w="4110" w:type="dxa"/>
          </w:tcPr>
          <w:p w14:paraId="21D03AFC" w14:textId="77777777" w:rsidR="000D0DE7" w:rsidRPr="001A3676" w:rsidRDefault="000D0DE7" w:rsidP="003C59B5">
            <w:pPr>
              <w:spacing w:before="80"/>
            </w:pPr>
            <w:r w:rsidRPr="001A3676">
              <w:t>GENICO Sp. z o. o.</w:t>
            </w:r>
          </w:p>
          <w:p w14:paraId="4C73959C" w14:textId="77777777" w:rsidR="000D0DE7" w:rsidRPr="001A3676" w:rsidRDefault="000D0DE7" w:rsidP="003C59B5">
            <w:r w:rsidRPr="001A3676">
              <w:t>Al. Armii Krajowej</w:t>
            </w:r>
            <w:r w:rsidRPr="001A3676">
              <w:t xml:space="preserve"> </w:t>
            </w:r>
            <w:r w:rsidRPr="001A3676">
              <w:t>80</w:t>
            </w:r>
            <w:r w:rsidRPr="001A3676">
              <w:t xml:space="preserve"> </w:t>
            </w:r>
          </w:p>
          <w:p w14:paraId="093F6721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35-307</w:t>
            </w:r>
            <w:r w:rsidRPr="001A3676">
              <w:t xml:space="preserve"> </w:t>
            </w:r>
            <w:r w:rsidRPr="001A3676">
              <w:t>Rzeszów</w:t>
            </w:r>
          </w:p>
        </w:tc>
        <w:tc>
          <w:tcPr>
            <w:tcW w:w="2835" w:type="dxa"/>
            <w:vAlign w:val="center"/>
          </w:tcPr>
          <w:p w14:paraId="60640E37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1 836.00 zł</w:t>
            </w:r>
          </w:p>
        </w:tc>
      </w:tr>
      <w:tr w:rsidR="000D0DE7" w:rsidRPr="001A3676" w14:paraId="0ABFDC3D" w14:textId="77777777" w:rsidTr="003C59B5">
        <w:tc>
          <w:tcPr>
            <w:tcW w:w="993" w:type="dxa"/>
            <w:vAlign w:val="center"/>
          </w:tcPr>
          <w:p w14:paraId="1415EC97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20</w:t>
            </w:r>
          </w:p>
        </w:tc>
        <w:tc>
          <w:tcPr>
            <w:tcW w:w="1134" w:type="dxa"/>
            <w:vAlign w:val="center"/>
          </w:tcPr>
          <w:p w14:paraId="28221FEB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64</w:t>
            </w:r>
          </w:p>
        </w:tc>
        <w:tc>
          <w:tcPr>
            <w:tcW w:w="4110" w:type="dxa"/>
          </w:tcPr>
          <w:p w14:paraId="402F43A7" w14:textId="77777777" w:rsidR="000D0DE7" w:rsidRPr="001A3676" w:rsidRDefault="000D0DE7" w:rsidP="003C59B5">
            <w:pPr>
              <w:spacing w:before="80"/>
            </w:pPr>
            <w:proofErr w:type="spellStart"/>
            <w:r w:rsidRPr="001A3676">
              <w:t>Paramedica</w:t>
            </w:r>
            <w:proofErr w:type="spellEnd"/>
            <w:r w:rsidRPr="001A3676">
              <w:t xml:space="preserve"> Polska Sp. z o.o. Sp.k.</w:t>
            </w:r>
          </w:p>
          <w:p w14:paraId="704329DE" w14:textId="77777777" w:rsidR="000D0DE7" w:rsidRPr="001A3676" w:rsidRDefault="000D0DE7" w:rsidP="003C59B5">
            <w:r w:rsidRPr="001A3676">
              <w:t>ul. Farbiarska</w:t>
            </w:r>
            <w:r w:rsidRPr="001A3676">
              <w:t xml:space="preserve"> </w:t>
            </w:r>
            <w:r w:rsidRPr="001A3676">
              <w:t>47</w:t>
            </w:r>
            <w:r w:rsidRPr="001A3676">
              <w:t xml:space="preserve"> </w:t>
            </w:r>
          </w:p>
          <w:p w14:paraId="5BAA1F6F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02-862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2884D3D8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8 640.00 zł</w:t>
            </w:r>
          </w:p>
        </w:tc>
      </w:tr>
      <w:tr w:rsidR="000D0DE7" w:rsidRPr="001A3676" w14:paraId="3DE07E51" w14:textId="77777777" w:rsidTr="003C59B5">
        <w:tc>
          <w:tcPr>
            <w:tcW w:w="993" w:type="dxa"/>
            <w:vAlign w:val="center"/>
          </w:tcPr>
          <w:p w14:paraId="7D70D0AC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21</w:t>
            </w:r>
          </w:p>
        </w:tc>
        <w:tc>
          <w:tcPr>
            <w:tcW w:w="1134" w:type="dxa"/>
            <w:vAlign w:val="center"/>
          </w:tcPr>
          <w:p w14:paraId="6C023F62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54</w:t>
            </w:r>
          </w:p>
        </w:tc>
        <w:tc>
          <w:tcPr>
            <w:tcW w:w="4110" w:type="dxa"/>
          </w:tcPr>
          <w:p w14:paraId="2D4677D5" w14:textId="77777777" w:rsidR="000D0DE7" w:rsidRPr="001A3676" w:rsidRDefault="000D0DE7" w:rsidP="003C59B5">
            <w:pPr>
              <w:spacing w:before="80"/>
            </w:pPr>
            <w:r w:rsidRPr="001A3676">
              <w:t>Zakłady Techniki Medycznej Sp. z o.o.</w:t>
            </w:r>
          </w:p>
          <w:p w14:paraId="036FE925" w14:textId="77777777" w:rsidR="000D0DE7" w:rsidRPr="001A3676" w:rsidRDefault="000D0DE7" w:rsidP="003C59B5">
            <w:proofErr w:type="spellStart"/>
            <w:r w:rsidRPr="001A3676">
              <w:t>ul.Szyllinga</w:t>
            </w:r>
            <w:proofErr w:type="spellEnd"/>
            <w:r w:rsidRPr="001A3676">
              <w:t xml:space="preserve"> </w:t>
            </w:r>
            <w:r w:rsidRPr="001A3676">
              <w:t>63</w:t>
            </w:r>
            <w:r w:rsidRPr="001A3676">
              <w:t xml:space="preserve"> </w:t>
            </w:r>
          </w:p>
          <w:p w14:paraId="774FDDD8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30-433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4DFEAA85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1 620.00 zł</w:t>
            </w:r>
          </w:p>
        </w:tc>
      </w:tr>
      <w:tr w:rsidR="000D0DE7" w:rsidRPr="001A3676" w14:paraId="66EF810E" w14:textId="77777777" w:rsidTr="003C59B5">
        <w:tc>
          <w:tcPr>
            <w:tcW w:w="993" w:type="dxa"/>
            <w:vAlign w:val="center"/>
          </w:tcPr>
          <w:p w14:paraId="685AC6A2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21</w:t>
            </w:r>
          </w:p>
        </w:tc>
        <w:tc>
          <w:tcPr>
            <w:tcW w:w="1134" w:type="dxa"/>
            <w:vAlign w:val="center"/>
          </w:tcPr>
          <w:p w14:paraId="7D83338D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64</w:t>
            </w:r>
          </w:p>
        </w:tc>
        <w:tc>
          <w:tcPr>
            <w:tcW w:w="4110" w:type="dxa"/>
          </w:tcPr>
          <w:p w14:paraId="2D5DAE59" w14:textId="77777777" w:rsidR="000D0DE7" w:rsidRPr="001A3676" w:rsidRDefault="000D0DE7" w:rsidP="003C59B5">
            <w:pPr>
              <w:spacing w:before="80"/>
            </w:pPr>
            <w:r w:rsidRPr="001A3676">
              <w:t>Zakłady Techniki Medycznej Sp. z o.o.</w:t>
            </w:r>
          </w:p>
          <w:p w14:paraId="7DF64533" w14:textId="77777777" w:rsidR="000D0DE7" w:rsidRPr="001A3676" w:rsidRDefault="000D0DE7" w:rsidP="003C59B5">
            <w:proofErr w:type="spellStart"/>
            <w:r w:rsidRPr="001A3676">
              <w:t>ul.Szyllinga</w:t>
            </w:r>
            <w:proofErr w:type="spellEnd"/>
            <w:r w:rsidRPr="001A3676">
              <w:t xml:space="preserve"> </w:t>
            </w:r>
            <w:r w:rsidRPr="001A3676">
              <w:t>63</w:t>
            </w:r>
            <w:r w:rsidRPr="001A3676">
              <w:t xml:space="preserve"> </w:t>
            </w:r>
          </w:p>
          <w:p w14:paraId="6BC9B08F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30-433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338741AE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3 780.00 zł</w:t>
            </w:r>
          </w:p>
        </w:tc>
      </w:tr>
      <w:tr w:rsidR="000D0DE7" w:rsidRPr="001A3676" w14:paraId="235D3471" w14:textId="77777777" w:rsidTr="003C59B5">
        <w:tc>
          <w:tcPr>
            <w:tcW w:w="993" w:type="dxa"/>
            <w:vAlign w:val="center"/>
          </w:tcPr>
          <w:p w14:paraId="0D36F5EB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22</w:t>
            </w:r>
          </w:p>
        </w:tc>
        <w:tc>
          <w:tcPr>
            <w:tcW w:w="1134" w:type="dxa"/>
            <w:vAlign w:val="center"/>
          </w:tcPr>
          <w:p w14:paraId="1084E734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</w:t>
            </w:r>
          </w:p>
        </w:tc>
        <w:tc>
          <w:tcPr>
            <w:tcW w:w="4110" w:type="dxa"/>
          </w:tcPr>
          <w:p w14:paraId="55A67D85" w14:textId="0EEE6A29" w:rsidR="000D0DE7" w:rsidRPr="001A3676" w:rsidRDefault="000D0DE7" w:rsidP="003C59B5">
            <w:pPr>
              <w:spacing w:before="80"/>
            </w:pPr>
            <w:r w:rsidRPr="001A3676">
              <w:t>AMED Biuro Techniczno-Handlowe</w:t>
            </w:r>
            <w:r w:rsidR="001A3676">
              <w:t xml:space="preserve"> Andrzej Abramczyk</w:t>
            </w:r>
          </w:p>
          <w:p w14:paraId="6F2A4A07" w14:textId="77777777" w:rsidR="000D0DE7" w:rsidRPr="001A3676" w:rsidRDefault="000D0DE7" w:rsidP="003C59B5">
            <w:r w:rsidRPr="001A3676">
              <w:t>ul. Umińskiego</w:t>
            </w:r>
            <w:r w:rsidRPr="001A3676">
              <w:t xml:space="preserve"> </w:t>
            </w:r>
            <w:r w:rsidRPr="001A3676">
              <w:t>3/8</w:t>
            </w:r>
            <w:r w:rsidRPr="001A3676">
              <w:t xml:space="preserve"> </w:t>
            </w:r>
          </w:p>
          <w:p w14:paraId="4466F244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03-984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3C69012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13 999.32 zł</w:t>
            </w:r>
          </w:p>
        </w:tc>
      </w:tr>
      <w:tr w:rsidR="000D0DE7" w:rsidRPr="001A3676" w14:paraId="50ABA5E0" w14:textId="77777777" w:rsidTr="003C59B5">
        <w:tc>
          <w:tcPr>
            <w:tcW w:w="993" w:type="dxa"/>
            <w:vAlign w:val="center"/>
          </w:tcPr>
          <w:p w14:paraId="49B1AAA4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22</w:t>
            </w:r>
          </w:p>
        </w:tc>
        <w:tc>
          <w:tcPr>
            <w:tcW w:w="1134" w:type="dxa"/>
            <w:vAlign w:val="center"/>
          </w:tcPr>
          <w:p w14:paraId="3FEC3C6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57</w:t>
            </w:r>
          </w:p>
        </w:tc>
        <w:tc>
          <w:tcPr>
            <w:tcW w:w="4110" w:type="dxa"/>
          </w:tcPr>
          <w:p w14:paraId="11F22F1E" w14:textId="77777777" w:rsidR="001A3676" w:rsidRPr="001A3676" w:rsidRDefault="001A3676" w:rsidP="001A3676">
            <w:pPr>
              <w:spacing w:before="80"/>
            </w:pPr>
            <w:r w:rsidRPr="001A3676">
              <w:t>AMED Biuro Techniczno-Handlowe</w:t>
            </w:r>
            <w:r>
              <w:t xml:space="preserve"> Andrzej Abramczyk</w:t>
            </w:r>
          </w:p>
          <w:p w14:paraId="62B255F8" w14:textId="77777777" w:rsidR="000D0DE7" w:rsidRPr="001A3676" w:rsidRDefault="000D0DE7" w:rsidP="003C59B5">
            <w:r w:rsidRPr="001A3676">
              <w:t>ul. Umińskiego</w:t>
            </w:r>
            <w:r w:rsidRPr="001A3676">
              <w:t xml:space="preserve"> </w:t>
            </w:r>
            <w:r w:rsidRPr="001A3676">
              <w:t>3/8</w:t>
            </w:r>
            <w:r w:rsidRPr="001A3676">
              <w:t xml:space="preserve"> </w:t>
            </w:r>
          </w:p>
          <w:p w14:paraId="6E98F3C4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lastRenderedPageBreak/>
              <w:t>03-984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7CCC9CE3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lastRenderedPageBreak/>
              <w:t>1 782.00 zł</w:t>
            </w:r>
          </w:p>
        </w:tc>
      </w:tr>
      <w:tr w:rsidR="000D0DE7" w:rsidRPr="001A3676" w14:paraId="6E4DEBCF" w14:textId="77777777" w:rsidTr="003C59B5">
        <w:tc>
          <w:tcPr>
            <w:tcW w:w="993" w:type="dxa"/>
            <w:vAlign w:val="center"/>
          </w:tcPr>
          <w:p w14:paraId="6407747D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22</w:t>
            </w:r>
          </w:p>
        </w:tc>
        <w:tc>
          <w:tcPr>
            <w:tcW w:w="1134" w:type="dxa"/>
            <w:vAlign w:val="center"/>
          </w:tcPr>
          <w:p w14:paraId="0D0CD1C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58</w:t>
            </w:r>
          </w:p>
        </w:tc>
        <w:tc>
          <w:tcPr>
            <w:tcW w:w="4110" w:type="dxa"/>
          </w:tcPr>
          <w:p w14:paraId="13063E2F" w14:textId="77777777" w:rsidR="001A3676" w:rsidRPr="001A3676" w:rsidRDefault="001A3676" w:rsidP="001A3676">
            <w:pPr>
              <w:spacing w:before="80"/>
            </w:pPr>
            <w:r w:rsidRPr="001A3676">
              <w:t>AMED Biuro Techniczno-Handlowe</w:t>
            </w:r>
            <w:r>
              <w:t xml:space="preserve"> Andrzej Abramczyk</w:t>
            </w:r>
          </w:p>
          <w:p w14:paraId="4C47825F" w14:textId="77777777" w:rsidR="000D0DE7" w:rsidRPr="001A3676" w:rsidRDefault="000D0DE7" w:rsidP="003C59B5">
            <w:r w:rsidRPr="001A3676">
              <w:t>ul. Umińskiego</w:t>
            </w:r>
            <w:r w:rsidRPr="001A3676">
              <w:t xml:space="preserve"> </w:t>
            </w:r>
            <w:r w:rsidRPr="001A3676">
              <w:t>3/8</w:t>
            </w:r>
            <w:r w:rsidRPr="001A3676">
              <w:t xml:space="preserve"> </w:t>
            </w:r>
          </w:p>
          <w:p w14:paraId="6E614C27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03-984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25B3659D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891.00 zł</w:t>
            </w:r>
          </w:p>
        </w:tc>
      </w:tr>
      <w:tr w:rsidR="000D0DE7" w:rsidRPr="001A3676" w14:paraId="722B85CD" w14:textId="77777777" w:rsidTr="003C59B5">
        <w:tc>
          <w:tcPr>
            <w:tcW w:w="993" w:type="dxa"/>
            <w:vAlign w:val="center"/>
          </w:tcPr>
          <w:p w14:paraId="3E5C51BF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23</w:t>
            </w:r>
          </w:p>
        </w:tc>
        <w:tc>
          <w:tcPr>
            <w:tcW w:w="1134" w:type="dxa"/>
            <w:vAlign w:val="center"/>
          </w:tcPr>
          <w:p w14:paraId="76B8D570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29</w:t>
            </w:r>
          </w:p>
        </w:tc>
        <w:tc>
          <w:tcPr>
            <w:tcW w:w="4110" w:type="dxa"/>
          </w:tcPr>
          <w:p w14:paraId="2BE12DB6" w14:textId="77777777" w:rsidR="000D0DE7" w:rsidRPr="001A3676" w:rsidRDefault="000D0DE7" w:rsidP="003C59B5">
            <w:pPr>
              <w:spacing w:before="80"/>
            </w:pPr>
            <w:r w:rsidRPr="001A3676">
              <w:t>APARIVA spółka z ograniczoną odpowiedzialnością</w:t>
            </w:r>
          </w:p>
          <w:p w14:paraId="78A37B0D" w14:textId="77777777" w:rsidR="000D0DE7" w:rsidRPr="001A3676" w:rsidRDefault="000D0DE7" w:rsidP="003C59B5">
            <w:proofErr w:type="spellStart"/>
            <w:r w:rsidRPr="001A3676">
              <w:t>ul.Prądnicka</w:t>
            </w:r>
            <w:proofErr w:type="spellEnd"/>
            <w:r w:rsidRPr="001A3676">
              <w:t xml:space="preserve"> </w:t>
            </w:r>
            <w:r w:rsidRPr="001A3676">
              <w:t>10</w:t>
            </w:r>
            <w:r w:rsidRPr="001A3676">
              <w:t xml:space="preserve"> </w:t>
            </w:r>
          </w:p>
          <w:p w14:paraId="32B49D0E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30-002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55F9FB53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2 970.00 zł</w:t>
            </w:r>
          </w:p>
        </w:tc>
      </w:tr>
      <w:tr w:rsidR="000D0DE7" w:rsidRPr="001A3676" w14:paraId="3AB64100" w14:textId="77777777" w:rsidTr="003C59B5">
        <w:tc>
          <w:tcPr>
            <w:tcW w:w="993" w:type="dxa"/>
            <w:vAlign w:val="center"/>
          </w:tcPr>
          <w:p w14:paraId="0AB903D6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23</w:t>
            </w:r>
          </w:p>
        </w:tc>
        <w:tc>
          <w:tcPr>
            <w:tcW w:w="1134" w:type="dxa"/>
            <w:vAlign w:val="center"/>
          </w:tcPr>
          <w:p w14:paraId="76D4CDAE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30</w:t>
            </w:r>
          </w:p>
        </w:tc>
        <w:tc>
          <w:tcPr>
            <w:tcW w:w="4110" w:type="dxa"/>
          </w:tcPr>
          <w:p w14:paraId="5CE37B1A" w14:textId="77777777" w:rsidR="000D0DE7" w:rsidRPr="001A3676" w:rsidRDefault="000D0DE7" w:rsidP="003C59B5">
            <w:pPr>
              <w:spacing w:before="80"/>
            </w:pPr>
            <w:r w:rsidRPr="001A3676">
              <w:t>APARIVA spółka z ograniczoną odpowiedzialnością</w:t>
            </w:r>
          </w:p>
          <w:p w14:paraId="1DF68E0E" w14:textId="77777777" w:rsidR="000D0DE7" w:rsidRPr="001A3676" w:rsidRDefault="000D0DE7" w:rsidP="003C59B5">
            <w:proofErr w:type="spellStart"/>
            <w:r w:rsidRPr="001A3676">
              <w:t>ul.Prądnicka</w:t>
            </w:r>
            <w:proofErr w:type="spellEnd"/>
            <w:r w:rsidRPr="001A3676">
              <w:t xml:space="preserve"> </w:t>
            </w:r>
            <w:r w:rsidRPr="001A3676">
              <w:t>10</w:t>
            </w:r>
            <w:r w:rsidRPr="001A3676">
              <w:t xml:space="preserve"> </w:t>
            </w:r>
          </w:p>
          <w:p w14:paraId="16B4815C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30-002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25D36AD5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1 188.00 zł</w:t>
            </w:r>
          </w:p>
        </w:tc>
      </w:tr>
      <w:tr w:rsidR="000D0DE7" w:rsidRPr="001A3676" w14:paraId="39575254" w14:textId="77777777" w:rsidTr="003C59B5">
        <w:tc>
          <w:tcPr>
            <w:tcW w:w="993" w:type="dxa"/>
            <w:vAlign w:val="center"/>
          </w:tcPr>
          <w:p w14:paraId="7CE86BBF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23</w:t>
            </w:r>
          </w:p>
        </w:tc>
        <w:tc>
          <w:tcPr>
            <w:tcW w:w="1134" w:type="dxa"/>
            <w:vAlign w:val="center"/>
          </w:tcPr>
          <w:p w14:paraId="7B7A7AEA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74</w:t>
            </w:r>
          </w:p>
        </w:tc>
        <w:tc>
          <w:tcPr>
            <w:tcW w:w="4110" w:type="dxa"/>
          </w:tcPr>
          <w:p w14:paraId="24CA5F04" w14:textId="77777777" w:rsidR="000D0DE7" w:rsidRPr="001A3676" w:rsidRDefault="000D0DE7" w:rsidP="003C59B5">
            <w:pPr>
              <w:spacing w:before="80"/>
            </w:pPr>
            <w:r w:rsidRPr="001A3676">
              <w:t>APARIVA spółka z ograniczoną odpowiedzialnością</w:t>
            </w:r>
          </w:p>
          <w:p w14:paraId="02ABE79C" w14:textId="77777777" w:rsidR="000D0DE7" w:rsidRPr="001A3676" w:rsidRDefault="000D0DE7" w:rsidP="003C59B5">
            <w:proofErr w:type="spellStart"/>
            <w:r w:rsidRPr="001A3676">
              <w:t>ul.Prądnicka</w:t>
            </w:r>
            <w:proofErr w:type="spellEnd"/>
            <w:r w:rsidRPr="001A3676">
              <w:t xml:space="preserve"> </w:t>
            </w:r>
            <w:r w:rsidRPr="001A3676">
              <w:t>10</w:t>
            </w:r>
            <w:r w:rsidRPr="001A3676">
              <w:t xml:space="preserve"> </w:t>
            </w:r>
          </w:p>
          <w:p w14:paraId="17E10645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30-002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2EBA3A32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2 376.00 zł</w:t>
            </w:r>
          </w:p>
        </w:tc>
      </w:tr>
      <w:tr w:rsidR="000D0DE7" w:rsidRPr="001A3676" w14:paraId="09F8BACA" w14:textId="77777777" w:rsidTr="003C59B5">
        <w:tc>
          <w:tcPr>
            <w:tcW w:w="993" w:type="dxa"/>
            <w:vAlign w:val="center"/>
          </w:tcPr>
          <w:p w14:paraId="65FE22E6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23</w:t>
            </w:r>
          </w:p>
        </w:tc>
        <w:tc>
          <w:tcPr>
            <w:tcW w:w="1134" w:type="dxa"/>
            <w:vAlign w:val="center"/>
          </w:tcPr>
          <w:p w14:paraId="618DCF35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75</w:t>
            </w:r>
          </w:p>
        </w:tc>
        <w:tc>
          <w:tcPr>
            <w:tcW w:w="4110" w:type="dxa"/>
          </w:tcPr>
          <w:p w14:paraId="1853158C" w14:textId="77777777" w:rsidR="000D0DE7" w:rsidRPr="001A3676" w:rsidRDefault="000D0DE7" w:rsidP="003C59B5">
            <w:pPr>
              <w:spacing w:before="80"/>
            </w:pPr>
            <w:r w:rsidRPr="001A3676">
              <w:t>APARIVA spółka z ograniczoną odpowiedzialnością</w:t>
            </w:r>
          </w:p>
          <w:p w14:paraId="466E67E9" w14:textId="77777777" w:rsidR="000D0DE7" w:rsidRPr="001A3676" w:rsidRDefault="000D0DE7" w:rsidP="003C59B5">
            <w:proofErr w:type="spellStart"/>
            <w:r w:rsidRPr="001A3676">
              <w:t>ul.Prądnicka</w:t>
            </w:r>
            <w:proofErr w:type="spellEnd"/>
            <w:r w:rsidRPr="001A3676">
              <w:t xml:space="preserve"> </w:t>
            </w:r>
            <w:r w:rsidRPr="001A3676">
              <w:t>10</w:t>
            </w:r>
            <w:r w:rsidRPr="001A3676">
              <w:t xml:space="preserve"> </w:t>
            </w:r>
          </w:p>
          <w:p w14:paraId="14953D80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30-002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3C650189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1 188.00 zł</w:t>
            </w:r>
          </w:p>
        </w:tc>
      </w:tr>
      <w:tr w:rsidR="000D0DE7" w:rsidRPr="001A3676" w14:paraId="440A8120" w14:textId="77777777" w:rsidTr="003C59B5">
        <w:tc>
          <w:tcPr>
            <w:tcW w:w="993" w:type="dxa"/>
            <w:vAlign w:val="center"/>
          </w:tcPr>
          <w:p w14:paraId="26229EF1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23</w:t>
            </w:r>
          </w:p>
        </w:tc>
        <w:tc>
          <w:tcPr>
            <w:tcW w:w="1134" w:type="dxa"/>
            <w:vAlign w:val="center"/>
          </w:tcPr>
          <w:p w14:paraId="193848F0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76</w:t>
            </w:r>
          </w:p>
        </w:tc>
        <w:tc>
          <w:tcPr>
            <w:tcW w:w="4110" w:type="dxa"/>
          </w:tcPr>
          <w:p w14:paraId="1F52DA4F" w14:textId="77777777" w:rsidR="000D0DE7" w:rsidRPr="001A3676" w:rsidRDefault="000D0DE7" w:rsidP="003C59B5">
            <w:pPr>
              <w:spacing w:before="80"/>
            </w:pPr>
            <w:r w:rsidRPr="001A3676">
              <w:t>APARIVA spółka z ograniczoną odpowiedzialnością</w:t>
            </w:r>
          </w:p>
          <w:p w14:paraId="488DC83D" w14:textId="77777777" w:rsidR="000D0DE7" w:rsidRPr="001A3676" w:rsidRDefault="000D0DE7" w:rsidP="003C59B5">
            <w:proofErr w:type="spellStart"/>
            <w:r w:rsidRPr="001A3676">
              <w:t>ul.Prądnicka</w:t>
            </w:r>
            <w:proofErr w:type="spellEnd"/>
            <w:r w:rsidRPr="001A3676">
              <w:t xml:space="preserve"> </w:t>
            </w:r>
            <w:r w:rsidRPr="001A3676">
              <w:t>10</w:t>
            </w:r>
            <w:r w:rsidRPr="001A3676">
              <w:t xml:space="preserve"> </w:t>
            </w:r>
          </w:p>
          <w:p w14:paraId="0247A734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30-002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11E61D9B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594.00 zł</w:t>
            </w:r>
          </w:p>
        </w:tc>
      </w:tr>
      <w:tr w:rsidR="000D0DE7" w:rsidRPr="001A3676" w14:paraId="5295E9E7" w14:textId="77777777" w:rsidTr="003C59B5">
        <w:tc>
          <w:tcPr>
            <w:tcW w:w="993" w:type="dxa"/>
            <w:vAlign w:val="center"/>
          </w:tcPr>
          <w:p w14:paraId="620893D8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23</w:t>
            </w:r>
          </w:p>
        </w:tc>
        <w:tc>
          <w:tcPr>
            <w:tcW w:w="1134" w:type="dxa"/>
            <w:vAlign w:val="center"/>
          </w:tcPr>
          <w:p w14:paraId="7E1CC2E5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77</w:t>
            </w:r>
          </w:p>
        </w:tc>
        <w:tc>
          <w:tcPr>
            <w:tcW w:w="4110" w:type="dxa"/>
          </w:tcPr>
          <w:p w14:paraId="306DCDF1" w14:textId="77777777" w:rsidR="000D0DE7" w:rsidRPr="001A3676" w:rsidRDefault="000D0DE7" w:rsidP="003C59B5">
            <w:pPr>
              <w:spacing w:before="80"/>
            </w:pPr>
            <w:r w:rsidRPr="001A3676">
              <w:t>APARIVA spółka z ograniczoną odpowiedzialnością</w:t>
            </w:r>
          </w:p>
          <w:p w14:paraId="7F826F0A" w14:textId="77777777" w:rsidR="000D0DE7" w:rsidRPr="001A3676" w:rsidRDefault="000D0DE7" w:rsidP="003C59B5">
            <w:proofErr w:type="spellStart"/>
            <w:r w:rsidRPr="001A3676">
              <w:t>ul.Prądnicka</w:t>
            </w:r>
            <w:proofErr w:type="spellEnd"/>
            <w:r w:rsidRPr="001A3676">
              <w:t xml:space="preserve"> </w:t>
            </w:r>
            <w:r w:rsidRPr="001A3676">
              <w:t>10</w:t>
            </w:r>
            <w:r w:rsidRPr="001A3676">
              <w:t xml:space="preserve"> </w:t>
            </w:r>
          </w:p>
          <w:p w14:paraId="49EAC054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30-002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4DE12D5B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594.00 zł</w:t>
            </w:r>
          </w:p>
        </w:tc>
      </w:tr>
      <w:tr w:rsidR="000D0DE7" w:rsidRPr="001A3676" w14:paraId="6F98ED9C" w14:textId="77777777" w:rsidTr="003C59B5">
        <w:tc>
          <w:tcPr>
            <w:tcW w:w="993" w:type="dxa"/>
            <w:vAlign w:val="center"/>
          </w:tcPr>
          <w:p w14:paraId="5C3B27B2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23</w:t>
            </w:r>
          </w:p>
        </w:tc>
        <w:tc>
          <w:tcPr>
            <w:tcW w:w="1134" w:type="dxa"/>
            <w:vAlign w:val="center"/>
          </w:tcPr>
          <w:p w14:paraId="646EBD44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78</w:t>
            </w:r>
          </w:p>
        </w:tc>
        <w:tc>
          <w:tcPr>
            <w:tcW w:w="4110" w:type="dxa"/>
          </w:tcPr>
          <w:p w14:paraId="075FBF3C" w14:textId="77777777" w:rsidR="000D0DE7" w:rsidRPr="001A3676" w:rsidRDefault="000D0DE7" w:rsidP="003C59B5">
            <w:pPr>
              <w:spacing w:before="80"/>
            </w:pPr>
            <w:r w:rsidRPr="001A3676">
              <w:t>APARIVA spółka z ograniczoną odpowiedzialnością</w:t>
            </w:r>
          </w:p>
          <w:p w14:paraId="7F3818FD" w14:textId="77777777" w:rsidR="000D0DE7" w:rsidRPr="001A3676" w:rsidRDefault="000D0DE7" w:rsidP="003C59B5">
            <w:proofErr w:type="spellStart"/>
            <w:r w:rsidRPr="001A3676">
              <w:t>ul.Prądnicka</w:t>
            </w:r>
            <w:proofErr w:type="spellEnd"/>
            <w:r w:rsidRPr="001A3676">
              <w:t xml:space="preserve"> </w:t>
            </w:r>
            <w:r w:rsidRPr="001A3676">
              <w:t>10</w:t>
            </w:r>
            <w:r w:rsidRPr="001A3676">
              <w:t xml:space="preserve"> </w:t>
            </w:r>
          </w:p>
          <w:p w14:paraId="2623AAF5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30-002</w:t>
            </w:r>
            <w:r w:rsidRPr="001A3676">
              <w:t xml:space="preserve"> </w:t>
            </w:r>
            <w:r w:rsidRPr="001A3676">
              <w:t>Kraków</w:t>
            </w:r>
          </w:p>
        </w:tc>
        <w:tc>
          <w:tcPr>
            <w:tcW w:w="2835" w:type="dxa"/>
            <w:vAlign w:val="center"/>
          </w:tcPr>
          <w:p w14:paraId="41623506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594.00 zł</w:t>
            </w:r>
          </w:p>
        </w:tc>
      </w:tr>
      <w:tr w:rsidR="000D0DE7" w:rsidRPr="001A3676" w14:paraId="5FD81DA3" w14:textId="77777777" w:rsidTr="003C59B5">
        <w:tc>
          <w:tcPr>
            <w:tcW w:w="993" w:type="dxa"/>
            <w:vAlign w:val="center"/>
          </w:tcPr>
          <w:p w14:paraId="58E06FFC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24</w:t>
            </w:r>
          </w:p>
        </w:tc>
        <w:tc>
          <w:tcPr>
            <w:tcW w:w="1134" w:type="dxa"/>
            <w:vAlign w:val="center"/>
          </w:tcPr>
          <w:p w14:paraId="3534E932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7</w:t>
            </w:r>
          </w:p>
        </w:tc>
        <w:tc>
          <w:tcPr>
            <w:tcW w:w="4110" w:type="dxa"/>
          </w:tcPr>
          <w:p w14:paraId="49E2E40D" w14:textId="77777777" w:rsidR="000D0DE7" w:rsidRPr="001A3676" w:rsidRDefault="000D0DE7" w:rsidP="003C59B5">
            <w:pPr>
              <w:spacing w:before="80"/>
            </w:pPr>
            <w:r w:rsidRPr="001A3676">
              <w:t>MEDIKOM Jacek Kobiałka</w:t>
            </w:r>
          </w:p>
          <w:p w14:paraId="2053AC1A" w14:textId="77777777" w:rsidR="000D0DE7" w:rsidRPr="001A3676" w:rsidRDefault="000D0DE7" w:rsidP="003C59B5">
            <w:proofErr w:type="spellStart"/>
            <w:r w:rsidRPr="001A3676">
              <w:t>ul.Ruczaj</w:t>
            </w:r>
            <w:proofErr w:type="spellEnd"/>
            <w:r w:rsidRPr="001A3676">
              <w:t xml:space="preserve"> </w:t>
            </w:r>
            <w:r w:rsidRPr="001A3676">
              <w:t>117K/2</w:t>
            </w:r>
            <w:r w:rsidRPr="001A3676">
              <w:t xml:space="preserve"> </w:t>
            </w:r>
          </w:p>
          <w:p w14:paraId="44FE3211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02-997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66D3A119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2 912.76 zł</w:t>
            </w:r>
          </w:p>
        </w:tc>
      </w:tr>
      <w:tr w:rsidR="000D0DE7" w:rsidRPr="001A3676" w14:paraId="48375A2A" w14:textId="77777777" w:rsidTr="003C59B5">
        <w:tc>
          <w:tcPr>
            <w:tcW w:w="993" w:type="dxa"/>
            <w:vAlign w:val="center"/>
          </w:tcPr>
          <w:p w14:paraId="00F5E317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24</w:t>
            </w:r>
          </w:p>
        </w:tc>
        <w:tc>
          <w:tcPr>
            <w:tcW w:w="1134" w:type="dxa"/>
            <w:vAlign w:val="center"/>
          </w:tcPr>
          <w:p w14:paraId="741599E8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11</w:t>
            </w:r>
          </w:p>
        </w:tc>
        <w:tc>
          <w:tcPr>
            <w:tcW w:w="4110" w:type="dxa"/>
          </w:tcPr>
          <w:p w14:paraId="7BBE4E18" w14:textId="77777777" w:rsidR="000D0DE7" w:rsidRPr="001A3676" w:rsidRDefault="000D0DE7" w:rsidP="003C59B5">
            <w:pPr>
              <w:spacing w:before="80"/>
            </w:pPr>
            <w:r w:rsidRPr="001A3676">
              <w:t>MEDIKOM Jacek Kobiałka</w:t>
            </w:r>
          </w:p>
          <w:p w14:paraId="4EC6DAFD" w14:textId="77777777" w:rsidR="000D0DE7" w:rsidRPr="001A3676" w:rsidRDefault="000D0DE7" w:rsidP="003C59B5">
            <w:proofErr w:type="spellStart"/>
            <w:r w:rsidRPr="001A3676">
              <w:t>ul.Ruczaj</w:t>
            </w:r>
            <w:proofErr w:type="spellEnd"/>
            <w:r w:rsidRPr="001A3676">
              <w:t xml:space="preserve"> </w:t>
            </w:r>
            <w:r w:rsidRPr="001A3676">
              <w:t>117K/2</w:t>
            </w:r>
            <w:r w:rsidRPr="001A3676">
              <w:t xml:space="preserve"> </w:t>
            </w:r>
          </w:p>
          <w:p w14:paraId="3DCC07E2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02-997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57573920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6 136.56 zł</w:t>
            </w:r>
          </w:p>
        </w:tc>
      </w:tr>
      <w:tr w:rsidR="000D0DE7" w:rsidRPr="001A3676" w14:paraId="79AC5E4A" w14:textId="77777777" w:rsidTr="003C59B5">
        <w:tc>
          <w:tcPr>
            <w:tcW w:w="993" w:type="dxa"/>
            <w:vAlign w:val="center"/>
          </w:tcPr>
          <w:p w14:paraId="0E8AD96C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24</w:t>
            </w:r>
          </w:p>
        </w:tc>
        <w:tc>
          <w:tcPr>
            <w:tcW w:w="1134" w:type="dxa"/>
            <w:vAlign w:val="center"/>
          </w:tcPr>
          <w:p w14:paraId="7FC3C7BE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12</w:t>
            </w:r>
          </w:p>
        </w:tc>
        <w:tc>
          <w:tcPr>
            <w:tcW w:w="4110" w:type="dxa"/>
          </w:tcPr>
          <w:p w14:paraId="14D2B71E" w14:textId="77777777" w:rsidR="000D0DE7" w:rsidRPr="001A3676" w:rsidRDefault="000D0DE7" w:rsidP="003C59B5">
            <w:pPr>
              <w:spacing w:before="80"/>
            </w:pPr>
            <w:r w:rsidRPr="001A3676">
              <w:t>MEDIKOM Jacek Kobiałka</w:t>
            </w:r>
          </w:p>
          <w:p w14:paraId="72C7AD5F" w14:textId="77777777" w:rsidR="000D0DE7" w:rsidRPr="001A3676" w:rsidRDefault="000D0DE7" w:rsidP="003C59B5">
            <w:proofErr w:type="spellStart"/>
            <w:r w:rsidRPr="001A3676">
              <w:t>ul.Ruczaj</w:t>
            </w:r>
            <w:proofErr w:type="spellEnd"/>
            <w:r w:rsidRPr="001A3676">
              <w:t xml:space="preserve"> </w:t>
            </w:r>
            <w:r w:rsidRPr="001A3676">
              <w:t>117K/2</w:t>
            </w:r>
            <w:r w:rsidRPr="001A3676">
              <w:t xml:space="preserve"> </w:t>
            </w:r>
          </w:p>
          <w:p w14:paraId="71530D8B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02-997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1A3B8D67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1 185.84 zł</w:t>
            </w:r>
          </w:p>
        </w:tc>
      </w:tr>
      <w:tr w:rsidR="000D0DE7" w:rsidRPr="001A3676" w14:paraId="1E4A25F3" w14:textId="77777777" w:rsidTr="003C59B5">
        <w:tc>
          <w:tcPr>
            <w:tcW w:w="993" w:type="dxa"/>
            <w:vAlign w:val="center"/>
          </w:tcPr>
          <w:p w14:paraId="64AA2DB9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24</w:t>
            </w:r>
          </w:p>
        </w:tc>
        <w:tc>
          <w:tcPr>
            <w:tcW w:w="1134" w:type="dxa"/>
            <w:vAlign w:val="center"/>
          </w:tcPr>
          <w:p w14:paraId="6FA90153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18</w:t>
            </w:r>
          </w:p>
        </w:tc>
        <w:tc>
          <w:tcPr>
            <w:tcW w:w="4110" w:type="dxa"/>
          </w:tcPr>
          <w:p w14:paraId="41A4B54E" w14:textId="77777777" w:rsidR="000D0DE7" w:rsidRPr="001A3676" w:rsidRDefault="000D0DE7" w:rsidP="003C59B5">
            <w:pPr>
              <w:spacing w:before="80"/>
            </w:pPr>
            <w:r w:rsidRPr="001A3676">
              <w:t>MEDIKOM Jacek Kobiałka</w:t>
            </w:r>
          </w:p>
          <w:p w14:paraId="66CC3764" w14:textId="77777777" w:rsidR="000D0DE7" w:rsidRPr="001A3676" w:rsidRDefault="000D0DE7" w:rsidP="003C59B5">
            <w:proofErr w:type="spellStart"/>
            <w:r w:rsidRPr="001A3676">
              <w:t>ul.Ruczaj</w:t>
            </w:r>
            <w:proofErr w:type="spellEnd"/>
            <w:r w:rsidRPr="001A3676">
              <w:t xml:space="preserve"> </w:t>
            </w:r>
            <w:r w:rsidRPr="001A3676">
              <w:t>117K/2</w:t>
            </w:r>
            <w:r w:rsidRPr="001A3676">
              <w:t xml:space="preserve"> </w:t>
            </w:r>
          </w:p>
          <w:p w14:paraId="4375F129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02-997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1EB19913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968.76 zł</w:t>
            </w:r>
          </w:p>
        </w:tc>
      </w:tr>
      <w:tr w:rsidR="000D0DE7" w:rsidRPr="001A3676" w14:paraId="55DA5DE0" w14:textId="77777777" w:rsidTr="003C59B5">
        <w:tc>
          <w:tcPr>
            <w:tcW w:w="993" w:type="dxa"/>
            <w:vAlign w:val="center"/>
          </w:tcPr>
          <w:p w14:paraId="1D9EB006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24</w:t>
            </w:r>
          </w:p>
        </w:tc>
        <w:tc>
          <w:tcPr>
            <w:tcW w:w="1134" w:type="dxa"/>
            <w:vAlign w:val="center"/>
          </w:tcPr>
          <w:p w14:paraId="6BD39A5D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35</w:t>
            </w:r>
          </w:p>
        </w:tc>
        <w:tc>
          <w:tcPr>
            <w:tcW w:w="4110" w:type="dxa"/>
          </w:tcPr>
          <w:p w14:paraId="2FD5C6DD" w14:textId="77777777" w:rsidR="000D0DE7" w:rsidRPr="001A3676" w:rsidRDefault="000D0DE7" w:rsidP="003C59B5">
            <w:pPr>
              <w:spacing w:before="80"/>
            </w:pPr>
            <w:r w:rsidRPr="001A3676">
              <w:t>MEDIKOM Jacek Kobiałka</w:t>
            </w:r>
          </w:p>
          <w:p w14:paraId="373AE779" w14:textId="77777777" w:rsidR="000D0DE7" w:rsidRPr="001A3676" w:rsidRDefault="000D0DE7" w:rsidP="003C59B5">
            <w:proofErr w:type="spellStart"/>
            <w:r w:rsidRPr="001A3676">
              <w:t>ul.Ruczaj</w:t>
            </w:r>
            <w:proofErr w:type="spellEnd"/>
            <w:r w:rsidRPr="001A3676">
              <w:t xml:space="preserve"> </w:t>
            </w:r>
            <w:r w:rsidRPr="001A3676">
              <w:t>117K/2</w:t>
            </w:r>
            <w:r w:rsidRPr="001A3676">
              <w:t xml:space="preserve"> </w:t>
            </w:r>
          </w:p>
          <w:p w14:paraId="69CEE8F7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02-997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41CC4E08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4 531.68 zł</w:t>
            </w:r>
          </w:p>
        </w:tc>
      </w:tr>
      <w:tr w:rsidR="000D0DE7" w:rsidRPr="001A3676" w14:paraId="30D85013" w14:textId="77777777" w:rsidTr="003C59B5">
        <w:tc>
          <w:tcPr>
            <w:tcW w:w="993" w:type="dxa"/>
            <w:vAlign w:val="center"/>
          </w:tcPr>
          <w:p w14:paraId="35503377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lastRenderedPageBreak/>
              <w:t>24</w:t>
            </w:r>
          </w:p>
        </w:tc>
        <w:tc>
          <w:tcPr>
            <w:tcW w:w="1134" w:type="dxa"/>
            <w:vAlign w:val="center"/>
          </w:tcPr>
          <w:p w14:paraId="60D334F2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36</w:t>
            </w:r>
          </w:p>
        </w:tc>
        <w:tc>
          <w:tcPr>
            <w:tcW w:w="4110" w:type="dxa"/>
          </w:tcPr>
          <w:p w14:paraId="21A30427" w14:textId="77777777" w:rsidR="000D0DE7" w:rsidRPr="001A3676" w:rsidRDefault="000D0DE7" w:rsidP="003C59B5">
            <w:pPr>
              <w:spacing w:before="80"/>
            </w:pPr>
            <w:r w:rsidRPr="001A3676">
              <w:t>MEDIKOM Jacek Kobiałka</w:t>
            </w:r>
          </w:p>
          <w:p w14:paraId="05E316A7" w14:textId="77777777" w:rsidR="000D0DE7" w:rsidRPr="001A3676" w:rsidRDefault="000D0DE7" w:rsidP="003C59B5">
            <w:proofErr w:type="spellStart"/>
            <w:r w:rsidRPr="001A3676">
              <w:t>ul.Ruczaj</w:t>
            </w:r>
            <w:proofErr w:type="spellEnd"/>
            <w:r w:rsidRPr="001A3676">
              <w:t xml:space="preserve"> </w:t>
            </w:r>
            <w:r w:rsidRPr="001A3676">
              <w:t>117K/2</w:t>
            </w:r>
            <w:r w:rsidRPr="001A3676">
              <w:t xml:space="preserve"> </w:t>
            </w:r>
          </w:p>
          <w:p w14:paraId="73E8A6E8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02-997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3F5812DC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11 000.88 zł</w:t>
            </w:r>
          </w:p>
        </w:tc>
      </w:tr>
      <w:tr w:rsidR="000D0DE7" w:rsidRPr="001A3676" w14:paraId="08E0A8F9" w14:textId="77777777" w:rsidTr="003C59B5">
        <w:tc>
          <w:tcPr>
            <w:tcW w:w="993" w:type="dxa"/>
            <w:vAlign w:val="center"/>
          </w:tcPr>
          <w:p w14:paraId="7584ADAF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24</w:t>
            </w:r>
          </w:p>
        </w:tc>
        <w:tc>
          <w:tcPr>
            <w:tcW w:w="1134" w:type="dxa"/>
            <w:vAlign w:val="center"/>
          </w:tcPr>
          <w:p w14:paraId="7E080908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65</w:t>
            </w:r>
          </w:p>
        </w:tc>
        <w:tc>
          <w:tcPr>
            <w:tcW w:w="4110" w:type="dxa"/>
          </w:tcPr>
          <w:p w14:paraId="154F7EDB" w14:textId="77777777" w:rsidR="000D0DE7" w:rsidRPr="001A3676" w:rsidRDefault="000D0DE7" w:rsidP="003C59B5">
            <w:pPr>
              <w:spacing w:before="80"/>
            </w:pPr>
            <w:r w:rsidRPr="001A3676">
              <w:t>MEDIKOM Jacek Kobiałka</w:t>
            </w:r>
          </w:p>
          <w:p w14:paraId="25C25048" w14:textId="77777777" w:rsidR="000D0DE7" w:rsidRPr="001A3676" w:rsidRDefault="000D0DE7" w:rsidP="003C59B5">
            <w:proofErr w:type="spellStart"/>
            <w:r w:rsidRPr="001A3676">
              <w:t>ul.Ruczaj</w:t>
            </w:r>
            <w:proofErr w:type="spellEnd"/>
            <w:r w:rsidRPr="001A3676">
              <w:t xml:space="preserve"> </w:t>
            </w:r>
            <w:r w:rsidRPr="001A3676">
              <w:t>117K/2</w:t>
            </w:r>
            <w:r w:rsidRPr="001A3676">
              <w:t xml:space="preserve"> </w:t>
            </w:r>
          </w:p>
          <w:p w14:paraId="2A8EA0E4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02-997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3CBF104A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1 509.84 zł</w:t>
            </w:r>
          </w:p>
        </w:tc>
      </w:tr>
      <w:tr w:rsidR="000D0DE7" w:rsidRPr="001A3676" w14:paraId="7AEFF2F4" w14:textId="77777777" w:rsidTr="003C59B5">
        <w:tc>
          <w:tcPr>
            <w:tcW w:w="993" w:type="dxa"/>
            <w:vAlign w:val="center"/>
          </w:tcPr>
          <w:p w14:paraId="2DBF13E0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24</w:t>
            </w:r>
          </w:p>
        </w:tc>
        <w:tc>
          <w:tcPr>
            <w:tcW w:w="1134" w:type="dxa"/>
            <w:vAlign w:val="center"/>
          </w:tcPr>
          <w:p w14:paraId="166A53CA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68</w:t>
            </w:r>
          </w:p>
        </w:tc>
        <w:tc>
          <w:tcPr>
            <w:tcW w:w="4110" w:type="dxa"/>
          </w:tcPr>
          <w:p w14:paraId="081D36F1" w14:textId="77777777" w:rsidR="000D0DE7" w:rsidRPr="001A3676" w:rsidRDefault="000D0DE7" w:rsidP="003C59B5">
            <w:pPr>
              <w:spacing w:before="80"/>
            </w:pPr>
            <w:r w:rsidRPr="001A3676">
              <w:t>MEDIKOM Jacek Kobiałka</w:t>
            </w:r>
          </w:p>
          <w:p w14:paraId="63D164C2" w14:textId="77777777" w:rsidR="000D0DE7" w:rsidRPr="001A3676" w:rsidRDefault="000D0DE7" w:rsidP="003C59B5">
            <w:proofErr w:type="spellStart"/>
            <w:r w:rsidRPr="001A3676">
              <w:t>ul.Ruczaj</w:t>
            </w:r>
            <w:proofErr w:type="spellEnd"/>
            <w:r w:rsidRPr="001A3676">
              <w:t xml:space="preserve"> </w:t>
            </w:r>
            <w:r w:rsidRPr="001A3676">
              <w:t>117K/2</w:t>
            </w:r>
            <w:r w:rsidRPr="001A3676">
              <w:t xml:space="preserve"> </w:t>
            </w:r>
          </w:p>
          <w:p w14:paraId="731362EE" w14:textId="77777777" w:rsidR="000D0DE7" w:rsidRPr="001A3676" w:rsidRDefault="000D0DE7" w:rsidP="003C59B5">
            <w:pPr>
              <w:spacing w:after="80"/>
              <w:jc w:val="both"/>
            </w:pPr>
            <w:r w:rsidRPr="001A3676">
              <w:t>02-997</w:t>
            </w:r>
            <w:r w:rsidRPr="001A3676">
              <w:t xml:space="preserve"> </w:t>
            </w:r>
            <w:r w:rsidRPr="001A3676">
              <w:t>Warszawa</w:t>
            </w:r>
          </w:p>
        </w:tc>
        <w:tc>
          <w:tcPr>
            <w:tcW w:w="2835" w:type="dxa"/>
            <w:vAlign w:val="center"/>
          </w:tcPr>
          <w:p w14:paraId="49C73959" w14:textId="77777777" w:rsidR="000D0DE7" w:rsidRPr="001A3676" w:rsidRDefault="000D0DE7" w:rsidP="003C59B5">
            <w:pPr>
              <w:spacing w:before="80" w:after="80"/>
              <w:jc w:val="center"/>
            </w:pPr>
            <w:r w:rsidRPr="001A3676">
              <w:t>2 912.76 zł</w:t>
            </w:r>
          </w:p>
        </w:tc>
      </w:tr>
      <w:bookmarkEnd w:id="0"/>
    </w:tbl>
    <w:p w14:paraId="12D11475" w14:textId="6024D967" w:rsidR="00C236D3" w:rsidRPr="001A3676" w:rsidRDefault="00C236D3" w:rsidP="00173B20">
      <w:pPr>
        <w:jc w:val="right"/>
        <w:rPr>
          <w:sz w:val="22"/>
          <w:szCs w:val="22"/>
        </w:rPr>
      </w:pPr>
    </w:p>
    <w:sectPr w:rsidR="00C236D3" w:rsidRPr="001A3676" w:rsidSect="001A36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269" w:right="1418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B1639" w14:textId="77777777" w:rsidR="007E3B1D" w:rsidRDefault="007E3B1D">
      <w:r>
        <w:separator/>
      </w:r>
    </w:p>
  </w:endnote>
  <w:endnote w:type="continuationSeparator" w:id="0">
    <w:p w14:paraId="36EDE953" w14:textId="77777777" w:rsidR="007E3B1D" w:rsidRDefault="007E3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A01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3210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57C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0CA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5871E1" w14:textId="77777777" w:rsidR="009F189D" w:rsidRDefault="009F189D">
    <w:pPr>
      <w:pStyle w:val="Stopka"/>
      <w:tabs>
        <w:tab w:val="clear" w:pos="4536"/>
      </w:tabs>
      <w:jc w:val="center"/>
    </w:pPr>
  </w:p>
  <w:p w14:paraId="401585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041FB" w14:textId="77777777" w:rsidR="007E3B1D" w:rsidRDefault="007E3B1D">
      <w:r>
        <w:separator/>
      </w:r>
    </w:p>
  </w:footnote>
  <w:footnote w:type="continuationSeparator" w:id="0">
    <w:p w14:paraId="15AC0D80" w14:textId="77777777" w:rsidR="007E3B1D" w:rsidRDefault="007E3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C51F6" w14:textId="77777777" w:rsidR="000D0DE7" w:rsidRDefault="000D0D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18317" w14:textId="77777777" w:rsidR="000D0DE7" w:rsidRDefault="000D0D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E2B8D" w14:textId="77777777" w:rsidR="000D0DE7" w:rsidRDefault="000D0D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B1D"/>
    <w:rsid w:val="00007727"/>
    <w:rsid w:val="00017720"/>
    <w:rsid w:val="00035488"/>
    <w:rsid w:val="000D0DE7"/>
    <w:rsid w:val="000D7F25"/>
    <w:rsid w:val="000E00E5"/>
    <w:rsid w:val="00173B20"/>
    <w:rsid w:val="001A3676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E3B1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6491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FE96D1"/>
  <w15:chartTrackingRefBased/>
  <w15:docId w15:val="{35E0876A-0864-4325-B77B-D75BC3FDE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751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2</cp:revision>
  <cp:lastPrinted>2026-05-05T11:18:00Z</cp:lastPrinted>
  <dcterms:created xsi:type="dcterms:W3CDTF">2026-05-05T11:18:00Z</dcterms:created>
  <dcterms:modified xsi:type="dcterms:W3CDTF">2026-05-05T11:18:00Z</dcterms:modified>
</cp:coreProperties>
</file>