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9570B" w14:textId="77777777" w:rsidR="003E6519" w:rsidRPr="0054761C" w:rsidRDefault="004746A5" w:rsidP="003E6519">
      <w:pPr>
        <w:spacing w:after="600"/>
        <w:jc w:val="right"/>
        <w:rPr>
          <w:sz w:val="24"/>
          <w:szCs w:val="24"/>
        </w:rPr>
      </w:pPr>
      <w:r w:rsidRPr="0054761C">
        <w:rPr>
          <w:sz w:val="24"/>
          <w:szCs w:val="24"/>
        </w:rPr>
        <w:t>Kraków</w:t>
      </w:r>
      <w:r w:rsidR="003E6519" w:rsidRPr="0054761C">
        <w:rPr>
          <w:sz w:val="24"/>
          <w:szCs w:val="24"/>
        </w:rPr>
        <w:t xml:space="preserve"> dnia: </w:t>
      </w:r>
      <w:r w:rsidRPr="0054761C">
        <w:rPr>
          <w:sz w:val="24"/>
          <w:szCs w:val="24"/>
        </w:rPr>
        <w:t>2026-05-05</w:t>
      </w:r>
    </w:p>
    <w:p w14:paraId="7F1D0E65" w14:textId="77777777" w:rsidR="004746A5" w:rsidRPr="0054761C" w:rsidRDefault="004746A5" w:rsidP="003E6519">
      <w:pPr>
        <w:spacing w:line="360" w:lineRule="auto"/>
        <w:rPr>
          <w:b/>
          <w:bCs/>
          <w:sz w:val="24"/>
          <w:szCs w:val="24"/>
        </w:rPr>
      </w:pPr>
      <w:r w:rsidRPr="0054761C">
        <w:rPr>
          <w:b/>
          <w:bCs/>
          <w:sz w:val="24"/>
          <w:szCs w:val="24"/>
        </w:rPr>
        <w:t>Szpital Miejski Specjalistyczny</w:t>
      </w:r>
    </w:p>
    <w:p w14:paraId="18BE2AE3" w14:textId="77777777" w:rsidR="004746A5" w:rsidRPr="0054761C" w:rsidRDefault="004746A5" w:rsidP="003E6519">
      <w:pPr>
        <w:spacing w:line="360" w:lineRule="auto"/>
        <w:rPr>
          <w:b/>
          <w:bCs/>
          <w:sz w:val="24"/>
          <w:szCs w:val="24"/>
        </w:rPr>
      </w:pPr>
      <w:r w:rsidRPr="0054761C">
        <w:rPr>
          <w:b/>
          <w:bCs/>
          <w:sz w:val="24"/>
          <w:szCs w:val="24"/>
        </w:rPr>
        <w:t>im. Gabriela Narutowicza w Krakowie</w:t>
      </w:r>
    </w:p>
    <w:p w14:paraId="119BF020" w14:textId="77777777" w:rsidR="003E6519" w:rsidRPr="0054761C" w:rsidRDefault="004746A5" w:rsidP="003E6519">
      <w:pPr>
        <w:spacing w:line="360" w:lineRule="auto"/>
        <w:rPr>
          <w:sz w:val="24"/>
          <w:szCs w:val="24"/>
        </w:rPr>
      </w:pPr>
      <w:r w:rsidRPr="0054761C">
        <w:rPr>
          <w:sz w:val="24"/>
          <w:szCs w:val="24"/>
        </w:rPr>
        <w:t>ul. Prądnicka</w:t>
      </w:r>
      <w:r w:rsidR="003E6519" w:rsidRPr="0054761C">
        <w:rPr>
          <w:sz w:val="24"/>
          <w:szCs w:val="24"/>
        </w:rPr>
        <w:t xml:space="preserve"> </w:t>
      </w:r>
      <w:r w:rsidRPr="0054761C">
        <w:rPr>
          <w:sz w:val="24"/>
          <w:szCs w:val="24"/>
        </w:rPr>
        <w:t>35-37</w:t>
      </w:r>
    </w:p>
    <w:p w14:paraId="2657AA28" w14:textId="77777777" w:rsidR="003E6519" w:rsidRPr="0054761C" w:rsidRDefault="004746A5" w:rsidP="003E6519">
      <w:pPr>
        <w:rPr>
          <w:sz w:val="24"/>
          <w:szCs w:val="24"/>
        </w:rPr>
      </w:pPr>
      <w:r w:rsidRPr="0054761C">
        <w:rPr>
          <w:sz w:val="24"/>
          <w:szCs w:val="24"/>
        </w:rPr>
        <w:t>31-202</w:t>
      </w:r>
      <w:r w:rsidR="003E6519" w:rsidRPr="0054761C">
        <w:rPr>
          <w:sz w:val="24"/>
          <w:szCs w:val="24"/>
        </w:rPr>
        <w:t xml:space="preserve"> </w:t>
      </w:r>
      <w:r w:rsidRPr="0054761C">
        <w:rPr>
          <w:sz w:val="24"/>
          <w:szCs w:val="24"/>
        </w:rPr>
        <w:t>Kraków</w:t>
      </w:r>
    </w:p>
    <w:p w14:paraId="6531ED81" w14:textId="680259F9" w:rsidR="003E6519" w:rsidRPr="0054761C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4761C" w14:paraId="346EE84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7149BA" w14:textId="77777777" w:rsidR="003E6519" w:rsidRPr="0054761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4761C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0263292" w14:textId="77777777" w:rsidR="003E6519" w:rsidRPr="0054761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4761C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DD0B798" w14:textId="77777777" w:rsidR="003E6519" w:rsidRPr="0054761C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4761C">
        <w:rPr>
          <w:sz w:val="24"/>
          <w:szCs w:val="24"/>
        </w:rPr>
        <w:tab/>
        <w:t xml:space="preserve"> </w:t>
      </w:r>
    </w:p>
    <w:p w14:paraId="6B1FFB9D" w14:textId="77777777" w:rsidR="003E6519" w:rsidRPr="0054761C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54761C">
        <w:rPr>
          <w:rFonts w:eastAsia="Calibri"/>
          <w:sz w:val="22"/>
          <w:szCs w:val="22"/>
          <w:lang w:eastAsia="en-US"/>
        </w:rPr>
        <w:t xml:space="preserve">Dotyczy </w:t>
      </w:r>
      <w:r w:rsidRPr="0054761C">
        <w:rPr>
          <w:sz w:val="22"/>
          <w:szCs w:val="22"/>
        </w:rPr>
        <w:t>postępowania o udzielenie zamówienia publicznego</w:t>
      </w:r>
      <w:r w:rsidRPr="0054761C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4761C" w14:paraId="4405B7F7" w14:textId="77777777" w:rsidTr="001A0FA2">
        <w:tc>
          <w:tcPr>
            <w:tcW w:w="2269" w:type="dxa"/>
          </w:tcPr>
          <w:p w14:paraId="4504951F" w14:textId="77777777" w:rsidR="003E6519" w:rsidRPr="0054761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54761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BD98D11" w14:textId="34F80705" w:rsidR="003E6519" w:rsidRPr="0054761C" w:rsidRDefault="004746A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4761C">
              <w:rPr>
                <w:b/>
                <w:sz w:val="22"/>
                <w:szCs w:val="22"/>
              </w:rPr>
              <w:t>Przeglądy techniczne oraz opieka serwisowa aparatury medycznej</w:t>
            </w:r>
          </w:p>
        </w:tc>
      </w:tr>
      <w:tr w:rsidR="004746A5" w:rsidRPr="0054761C" w14:paraId="1914CA34" w14:textId="77777777" w:rsidTr="00F77992">
        <w:tc>
          <w:tcPr>
            <w:tcW w:w="2269" w:type="dxa"/>
          </w:tcPr>
          <w:p w14:paraId="2A6F6310" w14:textId="77777777" w:rsidR="004746A5" w:rsidRPr="0054761C" w:rsidRDefault="004746A5" w:rsidP="00F779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54761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E38189C" w14:textId="77777777" w:rsidR="004746A5" w:rsidRPr="0054761C" w:rsidRDefault="004746A5" w:rsidP="00F779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4761C">
              <w:rPr>
                <w:b/>
                <w:sz w:val="22"/>
                <w:szCs w:val="22"/>
              </w:rPr>
              <w:t>ZP/18/2026</w:t>
            </w:r>
          </w:p>
        </w:tc>
      </w:tr>
    </w:tbl>
    <w:p w14:paraId="4D9DE2D7" w14:textId="203EA1E1" w:rsidR="00890B92" w:rsidRPr="0054761C" w:rsidRDefault="00A80738" w:rsidP="003E6519">
      <w:pPr>
        <w:spacing w:before="480" w:after="120" w:line="360" w:lineRule="auto"/>
        <w:jc w:val="both"/>
      </w:pPr>
      <w:r w:rsidRPr="0054761C">
        <w:t xml:space="preserve">Zamawiający na podstawie art. </w:t>
      </w:r>
      <w:r w:rsidR="00890B92" w:rsidRPr="0054761C">
        <w:t>22</w:t>
      </w:r>
      <w:r w:rsidR="0049054E" w:rsidRPr="0054761C">
        <w:t>2</w:t>
      </w:r>
      <w:r w:rsidRPr="0054761C">
        <w:t xml:space="preserve"> ust. </w:t>
      </w:r>
      <w:r w:rsidR="00890B92" w:rsidRPr="0054761C">
        <w:t>4</w:t>
      </w:r>
      <w:r w:rsidRPr="0054761C">
        <w:t xml:space="preserve"> </w:t>
      </w:r>
      <w:r w:rsidR="00890B92" w:rsidRPr="0054761C">
        <w:rPr>
          <w:bCs/>
        </w:rPr>
        <w:t>ustawy z dnia 11 września 2019 r. Prawo zamówień publicznych</w:t>
      </w:r>
      <w:r w:rsidR="004C7E9B" w:rsidRPr="0054761C">
        <w:t xml:space="preserve"> </w:t>
      </w:r>
      <w:r w:rsidR="00890B92" w:rsidRPr="0054761C">
        <w:t>informuje, że kwota, jaką zamierza przeznaczyć na sfinansowanie zamówienia wynosi</w:t>
      </w:r>
      <w:r w:rsidR="00510EC8" w:rsidRPr="0054761C">
        <w:t xml:space="preserve"> dla</w:t>
      </w:r>
      <w:r w:rsidR="00890B92" w:rsidRPr="0054761C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746A5" w:rsidRPr="0054761C" w14:paraId="48A4C31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14238E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 zamówienia w wysokości 195 113.38 zł brutto;</w:t>
            </w:r>
          </w:p>
        </w:tc>
      </w:tr>
      <w:tr w:rsidR="004746A5" w:rsidRPr="0054761C" w14:paraId="68FA109D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DC642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 zamówienia w wysokości 51 883.56 zł brutto;</w:t>
            </w:r>
          </w:p>
        </w:tc>
      </w:tr>
      <w:tr w:rsidR="004746A5" w:rsidRPr="0054761C" w14:paraId="5D0D1685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5C53F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 zamówienia w wysokości 46 980.00 zł brutto;</w:t>
            </w:r>
          </w:p>
        </w:tc>
      </w:tr>
      <w:tr w:rsidR="004746A5" w:rsidRPr="0054761C" w14:paraId="7A4BCED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25E194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 zamówienia w wysokości 16 200.00 zł brutto;</w:t>
            </w:r>
          </w:p>
        </w:tc>
      </w:tr>
      <w:tr w:rsidR="004746A5" w:rsidRPr="0054761C" w14:paraId="05CC04AC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4C0E43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 zamówienia w wysokości 1 944.00 zł brutto;</w:t>
            </w:r>
          </w:p>
        </w:tc>
      </w:tr>
      <w:tr w:rsidR="004746A5" w:rsidRPr="0054761C" w14:paraId="5783D9A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DBF64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 zamówienia w wysokości 853.50 zł brutto;</w:t>
            </w:r>
          </w:p>
        </w:tc>
      </w:tr>
      <w:tr w:rsidR="004746A5" w:rsidRPr="0054761C" w14:paraId="3A3CB7C9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42EAF5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 zamówienia w wysokości 486.00 zł brutto;</w:t>
            </w:r>
          </w:p>
        </w:tc>
      </w:tr>
      <w:tr w:rsidR="004746A5" w:rsidRPr="0054761C" w14:paraId="6C8F3C9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635A6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8 zamówienia w wysokości 91.80 zł brutto;</w:t>
            </w:r>
          </w:p>
        </w:tc>
      </w:tr>
      <w:tr w:rsidR="004746A5" w:rsidRPr="0054761C" w14:paraId="559BDA08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134DC8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9 zamówienia w wysokości 2 778.48 zł brutto;</w:t>
            </w:r>
          </w:p>
        </w:tc>
      </w:tr>
      <w:tr w:rsidR="004746A5" w:rsidRPr="0054761C" w14:paraId="7281556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083FB8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10 zamówienia w wysokości 2 484.00 zł brutto;</w:t>
            </w:r>
          </w:p>
        </w:tc>
      </w:tr>
      <w:tr w:rsidR="004746A5" w:rsidRPr="0054761C" w14:paraId="50A8C01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B5346A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11 zamówienia w wysokości 11 038.50 zł brutto;</w:t>
            </w:r>
          </w:p>
        </w:tc>
      </w:tr>
      <w:tr w:rsidR="004746A5" w:rsidRPr="0054761C" w14:paraId="2CA28965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F112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12 zamówienia w wysokości 2 700.00 zł brutto;</w:t>
            </w:r>
          </w:p>
        </w:tc>
      </w:tr>
      <w:tr w:rsidR="004746A5" w:rsidRPr="0054761C" w14:paraId="5C8A9AA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DBB6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13 zamówienia w wysokości 4 698.00 zł brutto;</w:t>
            </w:r>
          </w:p>
        </w:tc>
      </w:tr>
      <w:tr w:rsidR="004746A5" w:rsidRPr="0054761C" w14:paraId="267A92A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5CFD9F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14 zamówienia w wysokości 2 700.00 zł brutto;</w:t>
            </w:r>
          </w:p>
        </w:tc>
      </w:tr>
      <w:tr w:rsidR="004746A5" w:rsidRPr="0054761C" w14:paraId="17969196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580A7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15 zamówienia w wysokości 3 456.00 zł brutto;</w:t>
            </w:r>
          </w:p>
        </w:tc>
      </w:tr>
      <w:tr w:rsidR="004746A5" w:rsidRPr="0054761C" w14:paraId="0DF4A1D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5BE1D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16 zamówienia w wysokości 15 570.60 zł brutto;</w:t>
            </w:r>
          </w:p>
        </w:tc>
      </w:tr>
      <w:tr w:rsidR="004746A5" w:rsidRPr="0054761C" w14:paraId="02DF151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F29F88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lastRenderedPageBreak/>
              <w:t>części 17 zamówienia w wysokości 1 834.96 zł brutto;</w:t>
            </w:r>
          </w:p>
        </w:tc>
      </w:tr>
      <w:tr w:rsidR="004746A5" w:rsidRPr="0054761C" w14:paraId="0683D7F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39411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18 zamówienia w wysokości 4 545.72 zł brutto;</w:t>
            </w:r>
          </w:p>
        </w:tc>
      </w:tr>
      <w:tr w:rsidR="004746A5" w:rsidRPr="0054761C" w14:paraId="692048F8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20FAE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19 zamówienia w wysokości 2 706.00 zł brutto;</w:t>
            </w:r>
          </w:p>
        </w:tc>
      </w:tr>
      <w:tr w:rsidR="004746A5" w:rsidRPr="0054761C" w14:paraId="052529C3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9C4C3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20 zamówienia w wysokości 810.00 zł brutto;</w:t>
            </w:r>
          </w:p>
        </w:tc>
      </w:tr>
      <w:tr w:rsidR="004746A5" w:rsidRPr="0054761C" w14:paraId="4104D6A9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BFC56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21 zamówienia w wysokości 270.60 zł brutto;</w:t>
            </w:r>
          </w:p>
        </w:tc>
      </w:tr>
      <w:tr w:rsidR="004746A5" w:rsidRPr="0054761C" w14:paraId="6BD3A9D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ABEDEE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22 zamówienia w wysokości 810.00 zł brutto;</w:t>
            </w:r>
          </w:p>
        </w:tc>
      </w:tr>
      <w:tr w:rsidR="004746A5" w:rsidRPr="0054761C" w14:paraId="0784BAE4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266F33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23 zamówienia w wysokości 270.60 zł brutto;</w:t>
            </w:r>
          </w:p>
        </w:tc>
      </w:tr>
      <w:tr w:rsidR="004746A5" w:rsidRPr="0054761C" w14:paraId="1C4D3E7B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27B9F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24 zamówienia w wysokości 5 812.00 zł brutto;</w:t>
            </w:r>
          </w:p>
        </w:tc>
      </w:tr>
      <w:tr w:rsidR="004746A5" w:rsidRPr="0054761C" w14:paraId="1A43ABB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62C59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25 zamówienia w wysokości 7 992.00 zł brutto;</w:t>
            </w:r>
          </w:p>
        </w:tc>
      </w:tr>
      <w:tr w:rsidR="004746A5" w:rsidRPr="0054761C" w14:paraId="436CAC17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20691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26 zamówienia w wysokości 6 153.84 zł brutto;</w:t>
            </w:r>
          </w:p>
        </w:tc>
      </w:tr>
      <w:tr w:rsidR="004746A5" w:rsidRPr="0054761C" w14:paraId="580A7531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12B73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27 zamówienia w wysokości 2 700.00 zł brutto;</w:t>
            </w:r>
          </w:p>
        </w:tc>
      </w:tr>
      <w:tr w:rsidR="004746A5" w:rsidRPr="0054761C" w14:paraId="167D168D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3EC0F4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28 zamówienia w wysokości 1 000.00 zł brutto;</w:t>
            </w:r>
          </w:p>
        </w:tc>
      </w:tr>
      <w:tr w:rsidR="004746A5" w:rsidRPr="0054761C" w14:paraId="6A12AF88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D6E4C1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29 zamówienia w wysokości 2 700.00 zł brutto;</w:t>
            </w:r>
          </w:p>
        </w:tc>
      </w:tr>
      <w:tr w:rsidR="004746A5" w:rsidRPr="0054761C" w14:paraId="0A5BB1F7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E4D21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30 zamówienia w wysokości 1 080.00 zł brutto;</w:t>
            </w:r>
          </w:p>
        </w:tc>
      </w:tr>
      <w:tr w:rsidR="004746A5" w:rsidRPr="0054761C" w14:paraId="42E7752C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C717C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31 zamówienia w wysokości 5 918.38 zł brutto;</w:t>
            </w:r>
          </w:p>
        </w:tc>
      </w:tr>
      <w:tr w:rsidR="004746A5" w:rsidRPr="0054761C" w14:paraId="07D95D6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86F10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32 zamówienia w wysokości 33 017.44 zł brutto;</w:t>
            </w:r>
          </w:p>
        </w:tc>
      </w:tr>
      <w:tr w:rsidR="004746A5" w:rsidRPr="0054761C" w14:paraId="53464CDB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E20E2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33 zamówienia w wysokości 2 111.40 zł brutto;</w:t>
            </w:r>
          </w:p>
        </w:tc>
      </w:tr>
      <w:tr w:rsidR="004746A5" w:rsidRPr="0054761C" w14:paraId="3D717097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F411A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34 zamówienia w wysokości 300.00 zł brutto;</w:t>
            </w:r>
          </w:p>
        </w:tc>
      </w:tr>
      <w:tr w:rsidR="004746A5" w:rsidRPr="0054761C" w14:paraId="48F8FF8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F92B25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35 zamówienia w wysokości 4 337.70 zł brutto;</w:t>
            </w:r>
          </w:p>
        </w:tc>
      </w:tr>
      <w:tr w:rsidR="004746A5" w:rsidRPr="0054761C" w14:paraId="6FE6024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0F7F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36 zamówienia w wysokości 30 443.39 zł brutto;</w:t>
            </w:r>
          </w:p>
        </w:tc>
      </w:tr>
      <w:tr w:rsidR="004746A5" w:rsidRPr="0054761C" w14:paraId="2FC4C54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F2D43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37 zamówienia w wysokości 1 620.00 zł brutto;</w:t>
            </w:r>
          </w:p>
        </w:tc>
      </w:tr>
      <w:tr w:rsidR="004746A5" w:rsidRPr="0054761C" w14:paraId="5D32136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D2346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38 zamówienia w wysokości 1 188.00 zł brutto;</w:t>
            </w:r>
          </w:p>
        </w:tc>
      </w:tr>
      <w:tr w:rsidR="004746A5" w:rsidRPr="0054761C" w14:paraId="2B0F7FD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20815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39 zamówienia w wysokości 6 099.03 zł brutto;</w:t>
            </w:r>
          </w:p>
        </w:tc>
      </w:tr>
      <w:tr w:rsidR="004746A5" w:rsidRPr="0054761C" w14:paraId="02083D24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A71CC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40 zamówienia w wysokości 1 760.40 zł brutto;</w:t>
            </w:r>
          </w:p>
        </w:tc>
      </w:tr>
      <w:tr w:rsidR="004746A5" w:rsidRPr="0054761C" w14:paraId="4EB1EE2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1E33B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41 zamówienia w wysokości 615.00 zł brutto;</w:t>
            </w:r>
          </w:p>
        </w:tc>
      </w:tr>
      <w:tr w:rsidR="004746A5" w:rsidRPr="0054761C" w14:paraId="2051F629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0B6C9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42 zamówienia w wysokości 6 150.00 zł brutto;</w:t>
            </w:r>
          </w:p>
        </w:tc>
      </w:tr>
      <w:tr w:rsidR="004746A5" w:rsidRPr="0054761C" w14:paraId="2DA4C206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5D4EC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43 zamówienia w wysokości 3 284.10 zł brutto;</w:t>
            </w:r>
          </w:p>
        </w:tc>
      </w:tr>
      <w:tr w:rsidR="004746A5" w:rsidRPr="0054761C" w14:paraId="30F4A58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B438D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44 zamówienia w wysokości 4 560.02 zł brutto;</w:t>
            </w:r>
          </w:p>
        </w:tc>
      </w:tr>
      <w:tr w:rsidR="004746A5" w:rsidRPr="0054761C" w14:paraId="34604274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802D8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45 zamówienia w wysokości 2 734.45 zł brutto;</w:t>
            </w:r>
          </w:p>
        </w:tc>
      </w:tr>
      <w:tr w:rsidR="004746A5" w:rsidRPr="0054761C" w14:paraId="60D32921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E239E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46 zamówienia w wysokości 15 570.60 zł brutto;</w:t>
            </w:r>
          </w:p>
        </w:tc>
      </w:tr>
      <w:tr w:rsidR="004746A5" w:rsidRPr="0054761C" w14:paraId="192B6BC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DDC06A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47 zamówienia w wysokości 658.80 zł brutto;</w:t>
            </w:r>
          </w:p>
        </w:tc>
      </w:tr>
      <w:tr w:rsidR="004746A5" w:rsidRPr="0054761C" w14:paraId="046479EC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D2F09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48 zamówienia w wysokości 280.80 zł brutto;</w:t>
            </w:r>
          </w:p>
        </w:tc>
      </w:tr>
      <w:tr w:rsidR="004746A5" w:rsidRPr="0054761C" w14:paraId="02A2B5D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A5F488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49 zamówienia w wysokości 10 480.35 zł brutto;</w:t>
            </w:r>
          </w:p>
        </w:tc>
      </w:tr>
      <w:tr w:rsidR="004746A5" w:rsidRPr="0054761C" w14:paraId="3B6D9AC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25AD14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50 zamówienia w wysokości 19 753.20 zł brutto;</w:t>
            </w:r>
          </w:p>
        </w:tc>
      </w:tr>
      <w:tr w:rsidR="004746A5" w:rsidRPr="0054761C" w14:paraId="7080275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D8A6B3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51 zamówienia w wysokości 1 760.00 zł brutto;</w:t>
            </w:r>
          </w:p>
        </w:tc>
      </w:tr>
      <w:tr w:rsidR="004746A5" w:rsidRPr="0054761C" w14:paraId="078CFE2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735B92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52 zamówienia w wysokości 32 000.70 zł brutto;</w:t>
            </w:r>
          </w:p>
        </w:tc>
      </w:tr>
      <w:tr w:rsidR="004746A5" w:rsidRPr="0054761C" w14:paraId="6448C316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FFF437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lastRenderedPageBreak/>
              <w:t>części 53 zamówienia w wysokości 2 268.00 zł brutto;</w:t>
            </w:r>
          </w:p>
        </w:tc>
      </w:tr>
      <w:tr w:rsidR="004746A5" w:rsidRPr="0054761C" w14:paraId="49F62E27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710C6A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54 zamówienia w wysokości 962.00 zł brutto;</w:t>
            </w:r>
          </w:p>
        </w:tc>
      </w:tr>
      <w:tr w:rsidR="004746A5" w:rsidRPr="0054761C" w14:paraId="5978BDE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555A6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55 zamówienia w wysokości 2 280.00 zł brutto;</w:t>
            </w:r>
          </w:p>
        </w:tc>
      </w:tr>
      <w:tr w:rsidR="004746A5" w:rsidRPr="0054761C" w14:paraId="1E7ECEBD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1B685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56 zamówienia w wysokości 21 384.00 zł brutto;</w:t>
            </w:r>
          </w:p>
        </w:tc>
      </w:tr>
      <w:tr w:rsidR="004746A5" w:rsidRPr="0054761C" w14:paraId="537725E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CDE92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57 zamówienia w wysokości 2 232.69 zł brutto;</w:t>
            </w:r>
          </w:p>
        </w:tc>
      </w:tr>
      <w:tr w:rsidR="004746A5" w:rsidRPr="0054761C" w14:paraId="05E57A9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F5345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58 zamówienia w wysokości 297.00 zł brutto;</w:t>
            </w:r>
          </w:p>
        </w:tc>
      </w:tr>
      <w:tr w:rsidR="004746A5" w:rsidRPr="0054761C" w14:paraId="2D56EB9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9BF6C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59 zamówienia w wysokości 2 575.18 zł brutto;</w:t>
            </w:r>
          </w:p>
        </w:tc>
      </w:tr>
      <w:tr w:rsidR="004746A5" w:rsidRPr="0054761C" w14:paraId="2ACBD82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97C0C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60 zamówienia w wysokości 3 207.13 zł brutto;</w:t>
            </w:r>
          </w:p>
        </w:tc>
      </w:tr>
      <w:tr w:rsidR="004746A5" w:rsidRPr="0054761C" w14:paraId="1E62E3C7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312B9C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61 zamówienia w wysokości 5 940.00 zł brutto;</w:t>
            </w:r>
          </w:p>
        </w:tc>
      </w:tr>
      <w:tr w:rsidR="004746A5" w:rsidRPr="0054761C" w14:paraId="0772B6C1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C9168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62 zamówienia w wysokości 1 298.00 zł brutto;</w:t>
            </w:r>
          </w:p>
        </w:tc>
      </w:tr>
      <w:tr w:rsidR="004746A5" w:rsidRPr="0054761C" w14:paraId="7A7ED93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D9BEF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63 zamówienia w wysokości 4 320.00 zł brutto;</w:t>
            </w:r>
          </w:p>
        </w:tc>
      </w:tr>
      <w:tr w:rsidR="004746A5" w:rsidRPr="0054761C" w14:paraId="375E8B46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5F557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64 zamówienia w wysokości 3 564.00 zł brutto;</w:t>
            </w:r>
          </w:p>
        </w:tc>
      </w:tr>
      <w:tr w:rsidR="004746A5" w:rsidRPr="0054761C" w14:paraId="65475BDF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1DC9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65 zamówienia w wysokości 702.00 zł brutto;</w:t>
            </w:r>
          </w:p>
        </w:tc>
      </w:tr>
      <w:tr w:rsidR="004746A5" w:rsidRPr="0054761C" w14:paraId="76D5A3F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9C78D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66 zamówienia w wysokości 22 556.10 zł brutto;</w:t>
            </w:r>
          </w:p>
        </w:tc>
      </w:tr>
      <w:tr w:rsidR="004746A5" w:rsidRPr="0054761C" w14:paraId="1DADF31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00AB0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67 zamówienia w wysokości 23 289.42 zł brutto;</w:t>
            </w:r>
          </w:p>
        </w:tc>
      </w:tr>
      <w:tr w:rsidR="004746A5" w:rsidRPr="0054761C" w14:paraId="7074135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53F1E8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68 zamówienia w wysokości 5 670.00 zł brutto;</w:t>
            </w:r>
          </w:p>
        </w:tc>
      </w:tr>
      <w:tr w:rsidR="004746A5" w:rsidRPr="0054761C" w14:paraId="1ED02BF3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17DEEE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69 zamówienia w wysokości 1 200.00 zł brutto;</w:t>
            </w:r>
          </w:p>
        </w:tc>
      </w:tr>
      <w:tr w:rsidR="004746A5" w:rsidRPr="0054761C" w14:paraId="4100B5ED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32DAC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70 zamówienia w wysokości 4 372.00 zł brutto;</w:t>
            </w:r>
          </w:p>
        </w:tc>
      </w:tr>
      <w:tr w:rsidR="004746A5" w:rsidRPr="0054761C" w14:paraId="433E54A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501B9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71 zamówienia w wysokości 378.00 zł brutto;</w:t>
            </w:r>
          </w:p>
        </w:tc>
      </w:tr>
      <w:tr w:rsidR="004746A5" w:rsidRPr="0054761C" w14:paraId="3A4F3D2A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436A3B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72 zamówienia w wysokości 1 678.95 zł brutto;</w:t>
            </w:r>
          </w:p>
        </w:tc>
      </w:tr>
      <w:tr w:rsidR="004746A5" w:rsidRPr="0054761C" w14:paraId="12671668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EA4509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73 zamówienia w wysokości 10 455.00 zł brutto;</w:t>
            </w:r>
          </w:p>
        </w:tc>
      </w:tr>
      <w:tr w:rsidR="004746A5" w:rsidRPr="0054761C" w14:paraId="1F4D618E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D346BC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74 zamówienia w wysokości 2 375.29 zł brutto;</w:t>
            </w:r>
          </w:p>
        </w:tc>
      </w:tr>
      <w:tr w:rsidR="004746A5" w:rsidRPr="0054761C" w14:paraId="1948FE79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A45475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75 zamówienia w wysokości 1 294.92 zł brutto;</w:t>
            </w:r>
          </w:p>
        </w:tc>
      </w:tr>
      <w:tr w:rsidR="004746A5" w:rsidRPr="0054761C" w14:paraId="4A5C70A2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572613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76 zamówienia w wysokości 540.00 zł brutto;</w:t>
            </w:r>
          </w:p>
        </w:tc>
      </w:tr>
      <w:tr w:rsidR="004746A5" w:rsidRPr="0054761C" w14:paraId="2A20F990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59C680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77 zamówienia w wysokości 540.00 zł brutto;</w:t>
            </w:r>
          </w:p>
        </w:tc>
      </w:tr>
      <w:tr w:rsidR="004746A5" w:rsidRPr="0054761C" w14:paraId="4350FB7B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12D3B7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78 zamówienia w wysokości 540.00 zł brutto;</w:t>
            </w:r>
          </w:p>
        </w:tc>
      </w:tr>
      <w:tr w:rsidR="004746A5" w:rsidRPr="0054761C" w14:paraId="03BE9999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CC7C05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79 zamówienia w wysokości 1 166.40 zł brutto;</w:t>
            </w:r>
          </w:p>
        </w:tc>
      </w:tr>
      <w:tr w:rsidR="004746A5" w:rsidRPr="0054761C" w14:paraId="0CE10D63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172486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80 zamówienia w wysokości 2 364.12 zł brutto;</w:t>
            </w:r>
          </w:p>
        </w:tc>
      </w:tr>
      <w:tr w:rsidR="004746A5" w:rsidRPr="0054761C" w14:paraId="0178B273" w14:textId="77777777" w:rsidTr="00F7799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CB473D" w14:textId="77777777" w:rsidR="004746A5" w:rsidRPr="0054761C" w:rsidRDefault="004746A5" w:rsidP="00F77992">
            <w:pPr>
              <w:spacing w:before="40" w:line="360" w:lineRule="auto"/>
              <w:ind w:left="74" w:right="108"/>
            </w:pPr>
            <w:r w:rsidRPr="0054761C">
              <w:t>części 81 zamówienia w wysokości 3 226.41 zł brutto;</w:t>
            </w:r>
          </w:p>
        </w:tc>
      </w:tr>
    </w:tbl>
    <w:p w14:paraId="0E629D9A" w14:textId="77777777" w:rsidR="00890B92" w:rsidRPr="0054761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44DCC8" w14:textId="77777777" w:rsidR="00510EC8" w:rsidRPr="0054761C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4D6E713" w14:textId="1193A451" w:rsidR="00A80738" w:rsidRPr="0054761C" w:rsidRDefault="0054761C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436B69E4" w14:textId="7047F319" w:rsidR="00C236D3" w:rsidRPr="0054761C" w:rsidRDefault="0054761C" w:rsidP="0054761C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>Karolina Kosek</w:t>
      </w:r>
    </w:p>
    <w:sectPr w:rsidR="00C236D3" w:rsidRPr="0054761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691C7" w14:textId="77777777" w:rsidR="00D251EE" w:rsidRDefault="00D251EE">
      <w:r>
        <w:separator/>
      </w:r>
    </w:p>
  </w:endnote>
  <w:endnote w:type="continuationSeparator" w:id="0">
    <w:p w14:paraId="31A5D67E" w14:textId="77777777" w:rsidR="00D251EE" w:rsidRDefault="00D2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18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65AC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35AF" w14:textId="03A0B2FA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6D6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0EB35" w14:textId="77777777" w:rsidR="009F189D" w:rsidRDefault="009F189D">
    <w:pPr>
      <w:pStyle w:val="Stopka"/>
      <w:tabs>
        <w:tab w:val="clear" w:pos="4536"/>
      </w:tabs>
      <w:jc w:val="center"/>
    </w:pPr>
  </w:p>
  <w:p w14:paraId="729C18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D58FF" w14:textId="77777777" w:rsidR="00D251EE" w:rsidRDefault="00D251EE">
      <w:r>
        <w:separator/>
      </w:r>
    </w:p>
  </w:footnote>
  <w:footnote w:type="continuationSeparator" w:id="0">
    <w:p w14:paraId="45D16ECC" w14:textId="77777777" w:rsidR="00D251EE" w:rsidRDefault="00D2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A32B2" w14:textId="77777777" w:rsidR="004746A5" w:rsidRDefault="00474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1A9AC" w14:textId="77777777" w:rsidR="004746A5" w:rsidRDefault="00474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C5F8D" w14:textId="77777777" w:rsidR="004746A5" w:rsidRDefault="004746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1E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746A5"/>
    <w:rsid w:val="0049054E"/>
    <w:rsid w:val="00490DC0"/>
    <w:rsid w:val="00493F8C"/>
    <w:rsid w:val="004C7E9B"/>
    <w:rsid w:val="00510EC8"/>
    <w:rsid w:val="00524583"/>
    <w:rsid w:val="0054761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51E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98CFA"/>
  <w15:chartTrackingRefBased/>
  <w15:docId w15:val="{0FA21AB6-CD25-48FC-A72C-A11FF2A1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785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2026-05-05T06:45:00Z</dcterms:created>
  <dcterms:modified xsi:type="dcterms:W3CDTF">2026-05-05T06:47:00Z</dcterms:modified>
</cp:coreProperties>
</file>