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61813" w14:textId="77777777" w:rsidR="00063BD0" w:rsidRPr="00E874DC" w:rsidRDefault="00063BD0" w:rsidP="00063BD0">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5465A8E" w14:textId="77777777" w:rsidR="00063BD0" w:rsidRDefault="00063BD0" w:rsidP="00063BD0">
      <w:pPr>
        <w:spacing w:before="48" w:line="240" w:lineRule="atLeast"/>
        <w:jc w:val="right"/>
        <w:rPr>
          <w:b/>
          <w:sz w:val="24"/>
          <w:szCs w:val="24"/>
          <w:lang w:val="pl-PL"/>
        </w:rPr>
      </w:pPr>
    </w:p>
    <w:p w14:paraId="070CE8A2" w14:textId="77777777" w:rsidR="00063BD0" w:rsidRDefault="00063BD0" w:rsidP="00063BD0">
      <w:pPr>
        <w:spacing w:before="48" w:line="240" w:lineRule="atLeast"/>
        <w:jc w:val="center"/>
        <w:rPr>
          <w:b/>
          <w:sz w:val="24"/>
          <w:szCs w:val="24"/>
          <w:lang w:val="pl-PL"/>
        </w:rPr>
      </w:pPr>
      <w:r>
        <w:rPr>
          <w:b/>
          <w:sz w:val="24"/>
          <w:szCs w:val="24"/>
          <w:lang w:val="pl-PL"/>
        </w:rPr>
        <w:t>WZÓR UMOWY</w:t>
      </w:r>
    </w:p>
    <w:p w14:paraId="154549AC" w14:textId="77777777" w:rsidR="00063BD0" w:rsidRDefault="00063BD0" w:rsidP="00063BD0">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1E281584" w14:textId="77777777" w:rsidR="00063BD0" w:rsidRDefault="00063BD0" w:rsidP="00063BD0">
      <w:pPr>
        <w:spacing w:before="48" w:line="240" w:lineRule="atLeast"/>
        <w:jc w:val="center"/>
        <w:rPr>
          <w:b/>
          <w:sz w:val="28"/>
          <w:lang w:val="pl-PL"/>
        </w:rPr>
      </w:pPr>
    </w:p>
    <w:p w14:paraId="02CE2E1E" w14:textId="7786D8DD" w:rsidR="00063BD0" w:rsidRPr="00AA2A22" w:rsidRDefault="00063BD0" w:rsidP="00063BD0">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KC-DE-zp.25.1</w:t>
      </w:r>
      <w:r>
        <w:rPr>
          <w:rFonts w:ascii="Times New Roman" w:hAnsi="Times New Roman"/>
        </w:rPr>
        <w:t>75</w:t>
      </w:r>
      <w:r>
        <w:rPr>
          <w:rFonts w:ascii="Times New Roman" w:hAnsi="Times New Roman"/>
        </w:rPr>
        <w:t>.2026</w:t>
      </w:r>
      <w:r w:rsidRPr="00AA2A22">
        <w:rPr>
          <w:rFonts w:ascii="Times New Roman" w:hAnsi="Times New Roman"/>
        </w:rPr>
        <w:t xml:space="preserve"> </w:t>
      </w:r>
    </w:p>
    <w:p w14:paraId="3ACBDB1D" w14:textId="77777777" w:rsidR="00063BD0" w:rsidRDefault="00063BD0" w:rsidP="00063BD0">
      <w:pPr>
        <w:pStyle w:val="Tekstpodstawowy"/>
        <w:ind w:right="-47"/>
        <w:jc w:val="both"/>
        <w:rPr>
          <w:rFonts w:ascii="Times New Roman" w:hAnsi="Times New Roman"/>
        </w:rPr>
      </w:pPr>
      <w:r w:rsidRPr="00AA2A22">
        <w:rPr>
          <w:rFonts w:ascii="Times New Roman" w:hAnsi="Times New Roman"/>
        </w:rPr>
        <w:t>pomiędzy</w:t>
      </w:r>
    </w:p>
    <w:p w14:paraId="39A1B371" w14:textId="77777777" w:rsidR="00063BD0" w:rsidRDefault="00063BD0" w:rsidP="00063BD0">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B6DC09C" w14:textId="77777777" w:rsidR="00063BD0" w:rsidRDefault="00063BD0" w:rsidP="00063BD0">
      <w:pPr>
        <w:pStyle w:val="Tekstpodstawowy"/>
        <w:ind w:right="-47"/>
        <w:jc w:val="both"/>
        <w:rPr>
          <w:rFonts w:ascii="Times New Roman" w:hAnsi="Times New Roman"/>
        </w:rPr>
      </w:pPr>
      <w:r>
        <w:rPr>
          <w:rFonts w:ascii="Times New Roman" w:hAnsi="Times New Roman"/>
        </w:rPr>
        <w:t>reprezentowana przez:</w:t>
      </w:r>
    </w:p>
    <w:p w14:paraId="0C82C9E3" w14:textId="77777777" w:rsidR="00063BD0" w:rsidRDefault="00063BD0" w:rsidP="00063BD0">
      <w:pPr>
        <w:pStyle w:val="Tekstpodstawowy"/>
        <w:ind w:right="-47"/>
        <w:jc w:val="both"/>
        <w:rPr>
          <w:rFonts w:ascii="Times New Roman" w:hAnsi="Times New Roman"/>
        </w:rPr>
      </w:pPr>
      <w:r>
        <w:rPr>
          <w:rFonts w:ascii="Times New Roman" w:hAnsi="Times New Roman"/>
        </w:rPr>
        <w:t xml:space="preserve">1.Dziekana Wydziału /Kierownika Jednostki/............................................................................. </w:t>
      </w:r>
    </w:p>
    <w:p w14:paraId="1087B933" w14:textId="77777777" w:rsidR="00063BD0" w:rsidRDefault="00063BD0" w:rsidP="00063BD0">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1D881B0" w14:textId="77777777" w:rsidR="00063BD0" w:rsidRDefault="00063BD0" w:rsidP="00063BD0">
      <w:pPr>
        <w:pStyle w:val="Tekstpodstawowy"/>
        <w:ind w:right="-47"/>
        <w:jc w:val="both"/>
        <w:rPr>
          <w:rFonts w:ascii="Times New Roman" w:hAnsi="Times New Roman"/>
        </w:rPr>
      </w:pPr>
      <w:r>
        <w:rPr>
          <w:rFonts w:ascii="Times New Roman" w:hAnsi="Times New Roman"/>
        </w:rPr>
        <w:t>zwaną dalej KUPUJĄCYM</w:t>
      </w:r>
    </w:p>
    <w:p w14:paraId="29F42491" w14:textId="77777777" w:rsidR="00063BD0" w:rsidRDefault="00063BD0" w:rsidP="00063BD0">
      <w:pPr>
        <w:pStyle w:val="Tekstpodstawowy"/>
        <w:ind w:right="-47"/>
        <w:jc w:val="both"/>
        <w:rPr>
          <w:rFonts w:ascii="Times New Roman" w:hAnsi="Times New Roman"/>
        </w:rPr>
      </w:pPr>
      <w:r>
        <w:rPr>
          <w:rFonts w:ascii="Times New Roman" w:hAnsi="Times New Roman"/>
        </w:rPr>
        <w:t xml:space="preserve">a </w:t>
      </w:r>
    </w:p>
    <w:p w14:paraId="162B8A2C" w14:textId="77777777" w:rsidR="00063BD0" w:rsidRDefault="00063BD0" w:rsidP="00063BD0">
      <w:pPr>
        <w:pStyle w:val="Tekstpodstawowy"/>
        <w:ind w:right="-47"/>
        <w:jc w:val="both"/>
        <w:rPr>
          <w:rFonts w:ascii="Times New Roman" w:hAnsi="Times New Roman"/>
        </w:rPr>
      </w:pPr>
      <w:r>
        <w:rPr>
          <w:rFonts w:ascii="Times New Roman" w:hAnsi="Times New Roman"/>
        </w:rPr>
        <w:t>......................................................................................................................................................</w:t>
      </w:r>
    </w:p>
    <w:p w14:paraId="1F607601" w14:textId="77777777" w:rsidR="00063BD0" w:rsidRDefault="00063BD0" w:rsidP="00063BD0">
      <w:pPr>
        <w:pStyle w:val="Tekstpodstawowy"/>
        <w:ind w:right="-47"/>
        <w:jc w:val="both"/>
        <w:rPr>
          <w:rFonts w:ascii="Times New Roman" w:hAnsi="Times New Roman"/>
        </w:rPr>
      </w:pPr>
      <w:r>
        <w:rPr>
          <w:rFonts w:ascii="Times New Roman" w:hAnsi="Times New Roman"/>
        </w:rPr>
        <w:t>......................................................................................................................................................</w:t>
      </w:r>
    </w:p>
    <w:p w14:paraId="529BCACC" w14:textId="77777777" w:rsidR="00063BD0" w:rsidRDefault="00063BD0" w:rsidP="00063BD0">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3DBFC40F" w14:textId="77777777" w:rsidR="00063BD0" w:rsidRDefault="00063BD0" w:rsidP="00063BD0">
      <w:pPr>
        <w:pStyle w:val="Tekstpodstawowy"/>
        <w:ind w:right="-47"/>
        <w:jc w:val="both"/>
        <w:rPr>
          <w:rFonts w:ascii="Times New Roman" w:hAnsi="Times New Roman"/>
        </w:rPr>
      </w:pPr>
      <w:r>
        <w:rPr>
          <w:rFonts w:ascii="Times New Roman" w:hAnsi="Times New Roman"/>
        </w:rPr>
        <w:t>reprezentowanym przez:</w:t>
      </w:r>
    </w:p>
    <w:p w14:paraId="00D14606" w14:textId="77777777" w:rsidR="00063BD0" w:rsidRDefault="00063BD0" w:rsidP="00063BD0">
      <w:pPr>
        <w:pStyle w:val="Tekstpodstawowy"/>
        <w:ind w:right="-47"/>
        <w:jc w:val="both"/>
        <w:rPr>
          <w:rFonts w:ascii="Times New Roman" w:hAnsi="Times New Roman"/>
        </w:rPr>
      </w:pPr>
      <w:r>
        <w:rPr>
          <w:rFonts w:ascii="Times New Roman" w:hAnsi="Times New Roman"/>
        </w:rPr>
        <w:t>1...................................................................................................................................................</w:t>
      </w:r>
    </w:p>
    <w:p w14:paraId="77780E19" w14:textId="77777777" w:rsidR="00063BD0" w:rsidRDefault="00063BD0" w:rsidP="00063BD0">
      <w:pPr>
        <w:pStyle w:val="Tekstpodstawowy"/>
        <w:ind w:right="-47"/>
        <w:jc w:val="both"/>
        <w:rPr>
          <w:rFonts w:ascii="Times New Roman" w:hAnsi="Times New Roman"/>
        </w:rPr>
      </w:pPr>
      <w:r>
        <w:rPr>
          <w:rFonts w:ascii="Times New Roman" w:hAnsi="Times New Roman"/>
        </w:rPr>
        <w:t xml:space="preserve">2................................................................................................................................................... </w:t>
      </w:r>
    </w:p>
    <w:p w14:paraId="53C1BE95" w14:textId="77777777" w:rsidR="00063BD0" w:rsidRDefault="00063BD0" w:rsidP="00063BD0">
      <w:pPr>
        <w:pStyle w:val="Tekstpodstawowy"/>
        <w:ind w:right="-47"/>
        <w:jc w:val="both"/>
        <w:rPr>
          <w:rFonts w:ascii="Times New Roman" w:hAnsi="Times New Roman"/>
        </w:rPr>
      </w:pPr>
      <w:r>
        <w:rPr>
          <w:rFonts w:ascii="Times New Roman" w:hAnsi="Times New Roman"/>
        </w:rPr>
        <w:t>zwanym dalej SPRZEDAWCĄ</w:t>
      </w:r>
    </w:p>
    <w:p w14:paraId="4AB935EA" w14:textId="77777777" w:rsidR="00063BD0" w:rsidRDefault="00063BD0" w:rsidP="00063BD0">
      <w:pPr>
        <w:pStyle w:val="Tekstpodstawowy"/>
        <w:ind w:right="-47"/>
        <w:jc w:val="center"/>
        <w:rPr>
          <w:rFonts w:ascii="Times New Roman" w:hAnsi="Times New Roman"/>
        </w:rPr>
      </w:pPr>
    </w:p>
    <w:p w14:paraId="3E563F67" w14:textId="77777777" w:rsidR="00063BD0" w:rsidRPr="00877B92" w:rsidRDefault="00063BD0" w:rsidP="00063BD0">
      <w:pPr>
        <w:pStyle w:val="Tekstpodstawowy"/>
        <w:ind w:right="-47"/>
        <w:jc w:val="center"/>
        <w:rPr>
          <w:rFonts w:ascii="Times New Roman" w:hAnsi="Times New Roman"/>
          <w:b/>
        </w:rPr>
      </w:pPr>
      <w:r w:rsidRPr="00877B92">
        <w:rPr>
          <w:rFonts w:ascii="Times New Roman" w:hAnsi="Times New Roman"/>
          <w:b/>
        </w:rPr>
        <w:t>§ 1</w:t>
      </w:r>
    </w:p>
    <w:p w14:paraId="0DCB33C1" w14:textId="702EEA20" w:rsidR="00063BD0" w:rsidRPr="009D242F" w:rsidRDefault="00063BD0" w:rsidP="00063BD0">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391863">
        <w:rPr>
          <w:rFonts w:ascii="Times New Roman" w:hAnsi="Times New Roman"/>
          <w:b/>
        </w:rPr>
        <w:t xml:space="preserve">ostawa </w:t>
      </w:r>
      <w:r>
        <w:rPr>
          <w:rFonts w:ascii="Times New Roman" w:hAnsi="Times New Roman"/>
          <w:b/>
        </w:rPr>
        <w:t xml:space="preserve">komputera </w:t>
      </w:r>
      <w:proofErr w:type="spellStart"/>
      <w:r>
        <w:rPr>
          <w:rFonts w:ascii="Times New Roman" w:hAnsi="Times New Roman"/>
          <w:b/>
        </w:rPr>
        <w:t>przenosnego</w:t>
      </w:r>
      <w:proofErr w:type="spellEnd"/>
      <w:r w:rsidRPr="00391863">
        <w:rPr>
          <w:rFonts w:ascii="Times New Roman" w:hAnsi="Times New Roman"/>
          <w:b/>
        </w:rPr>
        <w:t xml:space="preserve"> na potrzeby </w:t>
      </w:r>
      <w:r>
        <w:rPr>
          <w:rFonts w:ascii="Times New Roman" w:hAnsi="Times New Roman"/>
          <w:b/>
        </w:rPr>
        <w:t>CR AGH</w:t>
      </w:r>
    </w:p>
    <w:p w14:paraId="478D24B7" w14:textId="77777777" w:rsidR="00063BD0" w:rsidRDefault="00063BD0" w:rsidP="00063BD0">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0CC663C4" w14:textId="77777777" w:rsidR="00063BD0" w:rsidRPr="0043435F" w:rsidRDefault="00063BD0" w:rsidP="00063BD0">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31EDFD2B" w14:textId="77777777" w:rsidR="00063BD0" w:rsidRDefault="00063BD0" w:rsidP="00063BD0">
      <w:pPr>
        <w:pStyle w:val="Tekstpodstawowy"/>
        <w:ind w:right="-47"/>
        <w:jc w:val="both"/>
        <w:rPr>
          <w:rFonts w:ascii="Times New Roman" w:hAnsi="Times New Roman"/>
        </w:rPr>
      </w:pPr>
    </w:p>
    <w:p w14:paraId="12161F7C" w14:textId="77777777" w:rsidR="00063BD0" w:rsidRPr="00877B92" w:rsidRDefault="00063BD0" w:rsidP="00063BD0">
      <w:pPr>
        <w:pStyle w:val="Tekstpodstawowy"/>
        <w:ind w:right="-47"/>
        <w:jc w:val="center"/>
        <w:rPr>
          <w:rFonts w:ascii="Times New Roman" w:hAnsi="Times New Roman"/>
          <w:b/>
        </w:rPr>
      </w:pPr>
      <w:r w:rsidRPr="00877B92">
        <w:rPr>
          <w:rFonts w:ascii="Times New Roman" w:hAnsi="Times New Roman"/>
          <w:b/>
        </w:rPr>
        <w:t>§ 2</w:t>
      </w:r>
    </w:p>
    <w:p w14:paraId="75C288BF" w14:textId="77777777" w:rsidR="00063BD0" w:rsidRPr="0043435F" w:rsidRDefault="00063BD0" w:rsidP="00063BD0">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14</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43050A23" w14:textId="77777777" w:rsidR="00063BD0" w:rsidRPr="0043435F" w:rsidRDefault="00063BD0" w:rsidP="00063BD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362B935" w14:textId="77777777" w:rsidR="00063BD0" w:rsidRPr="0043435F" w:rsidRDefault="00063BD0" w:rsidP="00063BD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6D67ED95" w14:textId="77777777" w:rsidR="00063BD0" w:rsidRDefault="00063BD0" w:rsidP="00063BD0">
      <w:pPr>
        <w:pStyle w:val="Tekstpodstawowy"/>
        <w:ind w:right="-47"/>
        <w:jc w:val="both"/>
        <w:rPr>
          <w:rFonts w:ascii="Times New Roman" w:hAnsi="Times New Roman"/>
        </w:rPr>
      </w:pPr>
    </w:p>
    <w:p w14:paraId="47126A55" w14:textId="77777777" w:rsidR="00063BD0" w:rsidRDefault="00063BD0" w:rsidP="00063BD0">
      <w:pPr>
        <w:pStyle w:val="Tekstpodstawowy"/>
        <w:ind w:right="-47"/>
        <w:jc w:val="center"/>
        <w:rPr>
          <w:rFonts w:ascii="Times New Roman" w:hAnsi="Times New Roman"/>
          <w:b/>
        </w:rPr>
      </w:pPr>
    </w:p>
    <w:p w14:paraId="28862CCD" w14:textId="77777777" w:rsidR="00063BD0" w:rsidRDefault="00063BD0" w:rsidP="00063BD0">
      <w:pPr>
        <w:pStyle w:val="Tekstpodstawowy"/>
        <w:ind w:right="-47"/>
        <w:jc w:val="center"/>
        <w:rPr>
          <w:rFonts w:ascii="Times New Roman" w:hAnsi="Times New Roman"/>
          <w:b/>
        </w:rPr>
      </w:pPr>
    </w:p>
    <w:p w14:paraId="3E7179DB" w14:textId="77777777" w:rsidR="00063BD0" w:rsidRPr="00877B92" w:rsidRDefault="00063BD0" w:rsidP="00063BD0">
      <w:pPr>
        <w:pStyle w:val="Tekstpodstawowy"/>
        <w:ind w:right="-47"/>
        <w:jc w:val="center"/>
        <w:rPr>
          <w:rFonts w:ascii="Times New Roman" w:hAnsi="Times New Roman"/>
          <w:b/>
        </w:rPr>
      </w:pPr>
      <w:r w:rsidRPr="00877B92">
        <w:rPr>
          <w:rFonts w:ascii="Times New Roman" w:hAnsi="Times New Roman"/>
          <w:b/>
        </w:rPr>
        <w:t>§ 3</w:t>
      </w:r>
    </w:p>
    <w:p w14:paraId="225CA80B" w14:textId="77777777" w:rsidR="00063BD0" w:rsidRPr="0043435F" w:rsidRDefault="00063BD0" w:rsidP="00063BD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7A76D89" w14:textId="77777777" w:rsidR="00063BD0" w:rsidRPr="0043435F" w:rsidRDefault="00063BD0" w:rsidP="00063BD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4D21FBCF" w14:textId="77777777" w:rsidR="00063BD0" w:rsidRPr="0043435F" w:rsidRDefault="00063BD0" w:rsidP="00063BD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2BC60247" w14:textId="77777777" w:rsidR="00063BD0" w:rsidRPr="0043435F" w:rsidRDefault="00063BD0" w:rsidP="00063BD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6521B9B" w14:textId="77777777" w:rsidR="00063BD0" w:rsidRDefault="00063BD0" w:rsidP="00063BD0">
      <w:pPr>
        <w:pStyle w:val="Tekstpodstawowy"/>
        <w:ind w:right="-47"/>
        <w:jc w:val="both"/>
        <w:rPr>
          <w:rFonts w:ascii="Times New Roman" w:hAnsi="Times New Roman"/>
        </w:rPr>
      </w:pPr>
    </w:p>
    <w:p w14:paraId="76FA03E3" w14:textId="77777777" w:rsidR="00063BD0" w:rsidRPr="00877B92" w:rsidRDefault="00063BD0" w:rsidP="00063BD0">
      <w:pPr>
        <w:pStyle w:val="Tekstpodstawowy"/>
        <w:ind w:right="-47"/>
        <w:jc w:val="center"/>
        <w:rPr>
          <w:rFonts w:ascii="Times New Roman" w:hAnsi="Times New Roman"/>
          <w:b/>
        </w:rPr>
      </w:pPr>
      <w:r w:rsidRPr="00877B92">
        <w:rPr>
          <w:rFonts w:ascii="Times New Roman" w:hAnsi="Times New Roman"/>
          <w:b/>
        </w:rPr>
        <w:t>§ 4</w:t>
      </w:r>
    </w:p>
    <w:p w14:paraId="707421F5" w14:textId="77777777" w:rsidR="00063BD0" w:rsidRPr="00391863" w:rsidRDefault="00063BD0" w:rsidP="00063BD0">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3247B601" w14:textId="77777777" w:rsidR="00063BD0" w:rsidRPr="00391863" w:rsidRDefault="00063BD0" w:rsidP="00063BD0">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041E23E7" w14:textId="77777777" w:rsidR="00063BD0" w:rsidRPr="00391863" w:rsidRDefault="00063BD0" w:rsidP="00063BD0">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1353F8BD" w14:textId="77777777" w:rsidR="00063BD0" w:rsidRPr="00391863" w:rsidRDefault="00063BD0" w:rsidP="00063BD0">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177A1765" w14:textId="77777777" w:rsidR="00063BD0" w:rsidRPr="00391863" w:rsidRDefault="00063BD0" w:rsidP="00063BD0">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41E04207" w14:textId="77777777" w:rsidR="00063BD0" w:rsidRPr="00391863" w:rsidRDefault="00063BD0" w:rsidP="00063BD0">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5351D332" w14:textId="77777777" w:rsidR="00063BD0" w:rsidRPr="00391863" w:rsidRDefault="00063BD0" w:rsidP="00063BD0">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051FF80A" w14:textId="77777777" w:rsidR="00063BD0" w:rsidRDefault="00063BD0" w:rsidP="00063BD0">
      <w:pPr>
        <w:pStyle w:val="Tekstpodstawowy"/>
        <w:ind w:right="-47"/>
        <w:jc w:val="center"/>
        <w:rPr>
          <w:rFonts w:ascii="Times New Roman" w:hAnsi="Times New Roman"/>
        </w:rPr>
      </w:pPr>
    </w:p>
    <w:p w14:paraId="367B4710" w14:textId="77777777" w:rsidR="00063BD0" w:rsidRPr="00877B92" w:rsidRDefault="00063BD0" w:rsidP="00063BD0">
      <w:pPr>
        <w:pStyle w:val="Tekstpodstawowy"/>
        <w:ind w:right="-47"/>
        <w:jc w:val="center"/>
        <w:rPr>
          <w:rFonts w:ascii="Times New Roman" w:hAnsi="Times New Roman"/>
          <w:b/>
        </w:rPr>
      </w:pPr>
      <w:r w:rsidRPr="00877B92">
        <w:rPr>
          <w:rFonts w:ascii="Times New Roman" w:hAnsi="Times New Roman"/>
          <w:b/>
        </w:rPr>
        <w:t>§ 5</w:t>
      </w:r>
    </w:p>
    <w:p w14:paraId="326209D4" w14:textId="77777777" w:rsidR="00063BD0" w:rsidRPr="00C53B52" w:rsidRDefault="00063BD0" w:rsidP="00063BD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61FDBC2" w14:textId="77777777" w:rsidR="00063BD0" w:rsidRPr="00C53B52" w:rsidRDefault="00063BD0" w:rsidP="00063BD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F3EA833" w14:textId="77777777" w:rsidR="00063BD0" w:rsidRPr="00C53B52" w:rsidRDefault="00063BD0" w:rsidP="00063BD0">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1C776C8" w14:textId="77777777" w:rsidR="00063BD0" w:rsidRPr="00C53B52" w:rsidRDefault="00063BD0" w:rsidP="00063BD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C24B0B8" w14:textId="77777777" w:rsidR="00063BD0" w:rsidRPr="00C53B52" w:rsidRDefault="00063BD0" w:rsidP="00063BD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669C696B" w14:textId="77777777" w:rsidR="00063BD0" w:rsidRPr="00C53B52" w:rsidRDefault="00063BD0" w:rsidP="00063BD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19852143" w14:textId="77777777" w:rsidR="00063BD0" w:rsidRPr="00C53B52" w:rsidRDefault="00063BD0" w:rsidP="00063BD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359D6B1" w14:textId="77777777" w:rsidR="00063BD0" w:rsidRPr="00C53B52" w:rsidRDefault="00063BD0" w:rsidP="00063BD0">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488E057D" w14:textId="77777777" w:rsidR="00063BD0" w:rsidRPr="00C53B52" w:rsidRDefault="00063BD0" w:rsidP="00063BD0">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0B75674D" w14:textId="77777777" w:rsidR="00063BD0" w:rsidRPr="006B2CAA" w:rsidRDefault="00063BD0" w:rsidP="00063BD0">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3208B51D" w14:textId="77777777" w:rsidR="00063BD0" w:rsidRDefault="00063BD0" w:rsidP="00063BD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318DF99" w14:textId="77777777" w:rsidR="00063BD0" w:rsidRDefault="00063BD0" w:rsidP="00063BD0">
      <w:pPr>
        <w:pStyle w:val="Tekstpodstawowy"/>
        <w:ind w:right="-47"/>
        <w:jc w:val="center"/>
        <w:rPr>
          <w:rFonts w:ascii="Times New Roman" w:hAnsi="Times New Roman"/>
          <w:b/>
        </w:rPr>
      </w:pPr>
    </w:p>
    <w:p w14:paraId="3C469DB0" w14:textId="77777777" w:rsidR="00063BD0" w:rsidRDefault="00063BD0" w:rsidP="00063BD0">
      <w:pPr>
        <w:pStyle w:val="Tekstpodstawowy"/>
        <w:ind w:right="-47"/>
        <w:jc w:val="center"/>
        <w:rPr>
          <w:rFonts w:ascii="Times New Roman" w:hAnsi="Times New Roman"/>
          <w:b/>
        </w:rPr>
      </w:pPr>
      <w:r w:rsidRPr="00877B92">
        <w:rPr>
          <w:rFonts w:ascii="Times New Roman" w:hAnsi="Times New Roman"/>
          <w:b/>
        </w:rPr>
        <w:t>§ 6</w:t>
      </w:r>
    </w:p>
    <w:p w14:paraId="7C1C501C" w14:textId="77777777" w:rsidR="00063BD0" w:rsidRDefault="00063BD0" w:rsidP="00063BD0">
      <w:pPr>
        <w:pStyle w:val="Tekstpodstawowy"/>
        <w:ind w:right="-47"/>
        <w:jc w:val="center"/>
        <w:rPr>
          <w:rFonts w:ascii="Times New Roman" w:hAnsi="Times New Roman"/>
          <w:b/>
        </w:rPr>
      </w:pPr>
    </w:p>
    <w:p w14:paraId="653A46F1" w14:textId="77777777" w:rsidR="00063BD0" w:rsidRDefault="00063BD0" w:rsidP="00063BD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7C086A9" w14:textId="77777777" w:rsidR="00063BD0" w:rsidRDefault="00063BD0" w:rsidP="00063BD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FFAC593" w14:textId="77777777" w:rsidR="00063BD0" w:rsidRDefault="00063BD0" w:rsidP="00063BD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27AA3D8" w14:textId="77777777" w:rsidR="00063BD0" w:rsidRDefault="00063BD0" w:rsidP="00063BD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5EC70A8" w14:textId="77777777" w:rsidR="00063BD0" w:rsidRDefault="00063BD0" w:rsidP="00063BD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AAAB90C" w14:textId="77777777" w:rsidR="00063BD0" w:rsidRPr="00877B92" w:rsidRDefault="00063BD0" w:rsidP="00063BD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289B6EF" w14:textId="77777777" w:rsidR="00063BD0" w:rsidRPr="003F1749" w:rsidRDefault="00063BD0" w:rsidP="00063BD0">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83BC3CC" w14:textId="77777777" w:rsidR="00063BD0" w:rsidRDefault="00063BD0" w:rsidP="00063BD0">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7D31BD6" w14:textId="77777777" w:rsidR="00063BD0" w:rsidRDefault="00063BD0" w:rsidP="00063BD0">
      <w:pPr>
        <w:pStyle w:val="Tekstpodstawowy"/>
        <w:ind w:right="-47"/>
        <w:jc w:val="center"/>
        <w:rPr>
          <w:rFonts w:ascii="Times New Roman" w:hAnsi="Times New Roman"/>
        </w:rPr>
      </w:pPr>
    </w:p>
    <w:p w14:paraId="08DFB976" w14:textId="77777777" w:rsidR="00063BD0" w:rsidRDefault="00063BD0" w:rsidP="00063BD0">
      <w:pPr>
        <w:pStyle w:val="Tekstpodstawowy"/>
        <w:ind w:right="-47"/>
        <w:jc w:val="center"/>
        <w:rPr>
          <w:rFonts w:ascii="Times New Roman" w:hAnsi="Times New Roman"/>
          <w:b/>
        </w:rPr>
      </w:pPr>
    </w:p>
    <w:p w14:paraId="09DA99BF" w14:textId="77777777" w:rsidR="00063BD0" w:rsidRPr="00877B92" w:rsidRDefault="00063BD0" w:rsidP="00063BD0">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2248D881" w14:textId="77777777" w:rsidR="00063BD0" w:rsidRPr="0043435F" w:rsidRDefault="00063BD0" w:rsidP="00063BD0">
      <w:pPr>
        <w:numPr>
          <w:ilvl w:val="0"/>
          <w:numId w:val="20"/>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5FA69578" w14:textId="77777777" w:rsidR="00063BD0" w:rsidRPr="0043435F" w:rsidRDefault="00063BD0" w:rsidP="00063BD0">
      <w:pPr>
        <w:numPr>
          <w:ilvl w:val="0"/>
          <w:numId w:val="20"/>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14C0F6CF" w14:textId="77777777" w:rsidR="00063BD0" w:rsidRPr="0043435F" w:rsidRDefault="00063BD0" w:rsidP="00063BD0">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49C93159" w14:textId="77777777" w:rsidR="00063BD0" w:rsidRPr="0043435F" w:rsidRDefault="00063BD0" w:rsidP="00063BD0">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6770E7B" w14:textId="77777777" w:rsidR="00063BD0" w:rsidRPr="0043435F" w:rsidRDefault="00063BD0" w:rsidP="00063BD0">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he</w:t>
      </w:r>
      <w:r w:rsidRPr="0043435F">
        <w:rPr>
          <w:bCs/>
          <w:sz w:val="24"/>
          <w:szCs w:val="24"/>
          <w:lang w:val="pl-PL" w:eastAsia="en-US"/>
        </w:rPr>
        <w:t xml:space="preserve"> od momentu zgłoszenia.. </w:t>
      </w:r>
    </w:p>
    <w:p w14:paraId="607354C8" w14:textId="77777777" w:rsidR="00063BD0" w:rsidRPr="0043435F" w:rsidRDefault="00063BD0" w:rsidP="00063BD0">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43885D2A" w14:textId="77777777" w:rsidR="00063BD0" w:rsidRPr="0043435F" w:rsidRDefault="00063BD0" w:rsidP="00063BD0">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616AEC4C" w14:textId="77777777" w:rsidR="00063BD0" w:rsidRPr="0043435F" w:rsidRDefault="00063BD0" w:rsidP="00063BD0">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5DF809DB" w14:textId="77777777" w:rsidR="00063BD0" w:rsidRPr="0043435F" w:rsidRDefault="00063BD0" w:rsidP="00063BD0">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F9F0621" w14:textId="77777777" w:rsidR="00063BD0" w:rsidRPr="0043435F" w:rsidRDefault="00063BD0" w:rsidP="00063BD0">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2BAE538" w14:textId="77777777" w:rsidR="00063BD0" w:rsidRPr="0043435F" w:rsidRDefault="00063BD0" w:rsidP="00063BD0">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6F88F41" w14:textId="77777777" w:rsidR="00063BD0" w:rsidRPr="0043435F" w:rsidRDefault="00063BD0" w:rsidP="00063BD0">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89C7864" w14:textId="77777777" w:rsidR="00063BD0" w:rsidRDefault="00063BD0" w:rsidP="00063BD0">
      <w:pPr>
        <w:pStyle w:val="Tekstpodstawowy"/>
        <w:ind w:left="284" w:right="-47"/>
        <w:jc w:val="both"/>
        <w:rPr>
          <w:rFonts w:ascii="Times New Roman" w:hAnsi="Times New Roman"/>
        </w:rPr>
      </w:pPr>
    </w:p>
    <w:p w14:paraId="25C394FB" w14:textId="77777777" w:rsidR="00063BD0" w:rsidRDefault="00063BD0" w:rsidP="00063BD0">
      <w:pPr>
        <w:pStyle w:val="Tekstpodstawowy"/>
        <w:ind w:right="-47"/>
        <w:jc w:val="center"/>
        <w:rPr>
          <w:rFonts w:ascii="Times New Roman" w:hAnsi="Times New Roman"/>
          <w:b/>
        </w:rPr>
      </w:pPr>
    </w:p>
    <w:p w14:paraId="5B373660" w14:textId="77777777" w:rsidR="00063BD0" w:rsidRPr="00877B92" w:rsidRDefault="00063BD0" w:rsidP="00063BD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02DEEDE" w14:textId="77777777" w:rsidR="00063BD0" w:rsidRPr="009B2595" w:rsidRDefault="00063BD0" w:rsidP="00063BD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D31AD5D" w14:textId="77777777" w:rsidR="00063BD0" w:rsidRPr="009B2595" w:rsidRDefault="00063BD0" w:rsidP="00063BD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5D4A638" w14:textId="77777777" w:rsidR="00063BD0" w:rsidRPr="009B2595" w:rsidRDefault="00063BD0" w:rsidP="00063BD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29F99F97" w14:textId="77777777" w:rsidR="00063BD0" w:rsidRPr="009B2595" w:rsidRDefault="00063BD0" w:rsidP="00063BD0">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86C3740" w14:textId="77777777" w:rsidR="00063BD0" w:rsidRPr="009B2595" w:rsidRDefault="00063BD0" w:rsidP="00063BD0">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A907276" w14:textId="77777777" w:rsidR="00063BD0" w:rsidRPr="009B2595" w:rsidRDefault="00063BD0" w:rsidP="00063BD0">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283D509" w14:textId="77777777" w:rsidR="00063BD0" w:rsidRPr="009B2595" w:rsidRDefault="00063BD0" w:rsidP="00063BD0">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06908EA5" w14:textId="77777777" w:rsidR="00063BD0" w:rsidRPr="009B2595" w:rsidRDefault="00063BD0" w:rsidP="00063BD0">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2BCF148" w14:textId="77777777" w:rsidR="00063BD0" w:rsidRPr="009B2595" w:rsidRDefault="00063BD0" w:rsidP="00063BD0">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58150D7" w14:textId="77777777" w:rsidR="00063BD0" w:rsidRPr="00042F5C" w:rsidRDefault="00063BD0" w:rsidP="00063BD0">
      <w:pPr>
        <w:widowControl w:val="0"/>
        <w:suppressAutoHyphens/>
        <w:autoSpaceDN w:val="0"/>
        <w:ind w:left="360"/>
        <w:jc w:val="center"/>
        <w:textAlignment w:val="baseline"/>
        <w:rPr>
          <w:rFonts w:eastAsia="SimSun"/>
          <w:b/>
          <w:bCs/>
          <w:color w:val="000000"/>
          <w:kern w:val="2"/>
          <w:sz w:val="24"/>
          <w:szCs w:val="24"/>
          <w:lang w:val="pl-PL"/>
        </w:rPr>
      </w:pPr>
    </w:p>
    <w:p w14:paraId="5D072158" w14:textId="77777777" w:rsidR="00063BD0" w:rsidRPr="009B2595" w:rsidRDefault="00063BD0" w:rsidP="00063BD0">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597139E" w14:textId="77777777" w:rsidR="00063BD0" w:rsidRPr="009B2595" w:rsidRDefault="00063BD0" w:rsidP="00063BD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FD88EC2" w14:textId="77777777" w:rsidR="00063BD0" w:rsidRPr="009B2595" w:rsidRDefault="00063BD0" w:rsidP="00063BD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71E973C7" w14:textId="77777777" w:rsidR="00063BD0" w:rsidRPr="009B2595" w:rsidRDefault="00063BD0" w:rsidP="00063BD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0B8830" w14:textId="77777777" w:rsidR="00063BD0" w:rsidRPr="009B2595" w:rsidRDefault="00063BD0" w:rsidP="00063BD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9746CAE" w14:textId="77777777" w:rsidR="00063BD0" w:rsidRDefault="00063BD0" w:rsidP="00063BD0">
      <w:pPr>
        <w:pStyle w:val="Tekstpodstawowy"/>
        <w:ind w:right="-47"/>
        <w:jc w:val="center"/>
        <w:rPr>
          <w:rFonts w:ascii="Times New Roman" w:hAnsi="Times New Roman"/>
          <w:b/>
        </w:rPr>
      </w:pPr>
    </w:p>
    <w:p w14:paraId="327A47D9" w14:textId="77777777" w:rsidR="00063BD0" w:rsidRDefault="00063BD0" w:rsidP="00063BD0">
      <w:pPr>
        <w:pStyle w:val="Tekstpodstawowy"/>
        <w:ind w:right="-47"/>
        <w:jc w:val="center"/>
        <w:rPr>
          <w:rFonts w:ascii="Times New Roman" w:hAnsi="Times New Roman"/>
          <w:b/>
        </w:rPr>
      </w:pPr>
    </w:p>
    <w:p w14:paraId="1823143F" w14:textId="77777777" w:rsidR="00063BD0" w:rsidRPr="00877B92" w:rsidRDefault="00063BD0" w:rsidP="00063BD0">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14CC6225" w14:textId="77777777" w:rsidR="00063BD0" w:rsidRDefault="00063BD0" w:rsidP="00063BD0">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FDDF430" w14:textId="77777777" w:rsidR="00063BD0" w:rsidRDefault="00063BD0" w:rsidP="00063BD0">
      <w:pPr>
        <w:pStyle w:val="Tekstpodstawowy"/>
        <w:ind w:right="-47"/>
        <w:jc w:val="center"/>
        <w:rPr>
          <w:rFonts w:ascii="Times New Roman" w:hAnsi="Times New Roman"/>
        </w:rPr>
      </w:pPr>
    </w:p>
    <w:p w14:paraId="00EDD1F9" w14:textId="77777777" w:rsidR="00063BD0" w:rsidRPr="00877B92" w:rsidRDefault="00063BD0" w:rsidP="00063BD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3E9CECBD" w14:textId="77777777" w:rsidR="00063BD0" w:rsidRDefault="00063BD0" w:rsidP="00063BD0">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532D9BE" w14:textId="77777777" w:rsidR="00063BD0" w:rsidRDefault="00063BD0" w:rsidP="00063BD0">
      <w:pPr>
        <w:pStyle w:val="Tekstpodstawowy"/>
        <w:ind w:right="-47"/>
        <w:jc w:val="both"/>
        <w:rPr>
          <w:rFonts w:ascii="Times New Roman" w:hAnsi="Times New Roman"/>
        </w:rPr>
      </w:pPr>
    </w:p>
    <w:p w14:paraId="2AD80D1D" w14:textId="77777777" w:rsidR="00063BD0" w:rsidRPr="00877B92" w:rsidRDefault="00063BD0" w:rsidP="00063BD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D7BE920" w14:textId="77777777" w:rsidR="00063BD0" w:rsidRDefault="00063BD0" w:rsidP="00063BD0">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5AB576D" w14:textId="77777777" w:rsidR="00063BD0" w:rsidRDefault="00063BD0" w:rsidP="00063BD0">
      <w:pPr>
        <w:pStyle w:val="Tekstpodstawowy"/>
        <w:ind w:right="-47"/>
        <w:jc w:val="both"/>
        <w:rPr>
          <w:rFonts w:ascii="Times New Roman" w:hAnsi="Times New Roman"/>
        </w:rPr>
      </w:pPr>
    </w:p>
    <w:p w14:paraId="2945D288" w14:textId="77777777" w:rsidR="00063BD0" w:rsidRDefault="00063BD0" w:rsidP="00063BD0">
      <w:pPr>
        <w:pStyle w:val="Tekstpodstawowy"/>
        <w:ind w:right="-47"/>
        <w:jc w:val="center"/>
        <w:rPr>
          <w:rFonts w:ascii="Times New Roman" w:hAnsi="Times New Roman"/>
          <w:b/>
        </w:rPr>
      </w:pPr>
    </w:p>
    <w:p w14:paraId="76AA6E64" w14:textId="77777777" w:rsidR="00063BD0" w:rsidRPr="00877B92" w:rsidRDefault="00063BD0" w:rsidP="00063BD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359DB02" w14:textId="77777777" w:rsidR="00063BD0" w:rsidRPr="004F0507" w:rsidRDefault="00063BD0" w:rsidP="00063BD0">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93385C3" w14:textId="77777777" w:rsidR="00063BD0" w:rsidRDefault="00063BD0" w:rsidP="00063BD0">
      <w:pPr>
        <w:pStyle w:val="Tekstpodstawowy2"/>
        <w:spacing w:line="240" w:lineRule="auto"/>
        <w:ind w:right="-47"/>
      </w:pPr>
    </w:p>
    <w:p w14:paraId="389F5FDC" w14:textId="77777777" w:rsidR="00063BD0" w:rsidRDefault="00063BD0" w:rsidP="00063BD0">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552D427A" w14:textId="77777777" w:rsidR="00063BD0" w:rsidRDefault="00063BD0" w:rsidP="00063BD0">
      <w:pPr>
        <w:rPr>
          <w:sz w:val="22"/>
          <w:szCs w:val="22"/>
          <w:lang w:val="pl-PL"/>
        </w:rPr>
      </w:pPr>
    </w:p>
    <w:p w14:paraId="445C2E11" w14:textId="77777777" w:rsidR="00063BD0" w:rsidRDefault="00063BD0" w:rsidP="00063BD0">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1F6023A9" w14:textId="77777777" w:rsidR="00063BD0" w:rsidRDefault="00063BD0" w:rsidP="00063BD0">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4644C9EF" w14:textId="77777777" w:rsidR="00063BD0" w:rsidRDefault="00063BD0" w:rsidP="00063BD0">
      <w:pPr>
        <w:pStyle w:val="Zwykytekst"/>
        <w:rPr>
          <w:rFonts w:ascii="Times New Roman" w:hAnsi="Times New Roman" w:cs="Times New Roman"/>
          <w:sz w:val="22"/>
          <w:szCs w:val="22"/>
          <w:lang w:val="pl-PL"/>
        </w:rPr>
      </w:pPr>
    </w:p>
    <w:p w14:paraId="5803B0DC" w14:textId="77777777" w:rsidR="00063BD0" w:rsidRDefault="00063BD0" w:rsidP="00063BD0">
      <w:pPr>
        <w:pStyle w:val="Zwykytekst"/>
        <w:ind w:left="4956" w:firstLine="708"/>
        <w:rPr>
          <w:rFonts w:ascii="Times New Roman" w:hAnsi="Times New Roman" w:cs="Times New Roman"/>
          <w:sz w:val="22"/>
          <w:szCs w:val="22"/>
          <w:lang w:val="pl-PL"/>
        </w:rPr>
      </w:pPr>
    </w:p>
    <w:p w14:paraId="20A4DC5D" w14:textId="77777777" w:rsidR="00063BD0" w:rsidRDefault="00063BD0" w:rsidP="00063BD0">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6FA69999" w14:textId="77777777" w:rsidR="00063BD0" w:rsidRDefault="00063BD0" w:rsidP="00063BD0">
      <w:pPr>
        <w:pStyle w:val="Zwykytekst"/>
        <w:ind w:left="4956" w:firstLine="708"/>
        <w:rPr>
          <w:rFonts w:ascii="Times New Roman" w:hAnsi="Times New Roman" w:cs="Times New Roman"/>
          <w:b/>
          <w:bCs/>
          <w:sz w:val="22"/>
          <w:szCs w:val="22"/>
          <w:lang w:val="pl-PL"/>
        </w:rPr>
      </w:pPr>
    </w:p>
    <w:p w14:paraId="655F7D2A" w14:textId="77777777" w:rsidR="00063BD0" w:rsidRDefault="00063BD0" w:rsidP="00063BD0">
      <w:pPr>
        <w:pStyle w:val="Zwykytekst"/>
        <w:ind w:left="4956" w:firstLine="708"/>
        <w:rPr>
          <w:rFonts w:ascii="Times New Roman" w:hAnsi="Times New Roman" w:cs="Times New Roman"/>
          <w:b/>
          <w:bCs/>
          <w:sz w:val="22"/>
          <w:szCs w:val="22"/>
          <w:lang w:val="pl-PL"/>
        </w:rPr>
      </w:pPr>
    </w:p>
    <w:p w14:paraId="1B519465" w14:textId="77777777" w:rsidR="00063BD0" w:rsidRDefault="00063BD0" w:rsidP="00063BD0">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23B69BE4" w14:textId="77777777" w:rsidR="00063BD0" w:rsidRDefault="00063BD0" w:rsidP="00063BD0">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2F875252"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756DDB1E"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127C0B1B"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3BC2D25E"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3C0D2588"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5F65B3E3"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5BB2F15E"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7AE27E2F"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5E0FC583"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1E1916EC"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43911787"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30406DEF"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32C64623"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7B7D7E29"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185DD5BF"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62DDB4C3"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6E6C7567"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51E0E515"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3BC1296D"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7C5F096B"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64F9515E"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4BB37AF5"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3F80F3DA"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5117CCC8" w14:textId="77777777" w:rsidR="00063BD0" w:rsidRDefault="00063BD0" w:rsidP="00063BD0">
      <w:pPr>
        <w:pStyle w:val="Zwykytekst"/>
        <w:tabs>
          <w:tab w:val="left" w:pos="7050"/>
        </w:tabs>
        <w:rPr>
          <w:rFonts w:ascii="Times New Roman" w:hAnsi="Times New Roman" w:cs="Times New Roman"/>
          <w:i/>
          <w:iCs/>
          <w:sz w:val="22"/>
          <w:szCs w:val="22"/>
          <w:lang w:val="pl-PL"/>
        </w:rPr>
      </w:pPr>
    </w:p>
    <w:p w14:paraId="191805A7" w14:textId="77777777" w:rsidR="00063BD0" w:rsidRPr="00515AFA" w:rsidRDefault="00063BD0" w:rsidP="00063BD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9D87D9" w14:textId="77777777" w:rsidR="00063BD0" w:rsidRPr="00515AFA" w:rsidRDefault="00063BD0" w:rsidP="00063BD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B7161CE" w14:textId="77777777" w:rsidR="00063BD0" w:rsidRDefault="00063BD0" w:rsidP="00063BD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7C1EABD" w14:textId="77777777" w:rsidR="00063BD0" w:rsidRDefault="00063BD0" w:rsidP="00063BD0">
      <w:pPr>
        <w:widowControl w:val="0"/>
        <w:autoSpaceDE w:val="0"/>
        <w:autoSpaceDN w:val="0"/>
        <w:jc w:val="right"/>
        <w:textAlignment w:val="baseline"/>
        <w:rPr>
          <w:sz w:val="22"/>
          <w:szCs w:val="22"/>
          <w:lang w:val="pl-PL"/>
        </w:rPr>
      </w:pPr>
    </w:p>
    <w:p w14:paraId="35571267" w14:textId="77777777" w:rsidR="00063BD0" w:rsidRPr="00515AFA" w:rsidRDefault="00063BD0" w:rsidP="00063BD0">
      <w:pPr>
        <w:widowControl w:val="0"/>
        <w:autoSpaceDE w:val="0"/>
        <w:autoSpaceDN w:val="0"/>
        <w:jc w:val="right"/>
        <w:textAlignment w:val="baseline"/>
        <w:rPr>
          <w:sz w:val="22"/>
          <w:szCs w:val="22"/>
          <w:lang w:val="pl-PL"/>
        </w:rPr>
      </w:pPr>
      <w:r w:rsidRPr="00515AFA">
        <w:rPr>
          <w:sz w:val="22"/>
          <w:szCs w:val="22"/>
          <w:lang w:val="pl-PL"/>
        </w:rPr>
        <w:t>Załącznik nr 2 do umowy</w:t>
      </w:r>
    </w:p>
    <w:p w14:paraId="6869C6AB" w14:textId="77777777" w:rsidR="00063BD0" w:rsidRPr="00515AFA" w:rsidRDefault="00063BD0" w:rsidP="00063BD0">
      <w:pPr>
        <w:widowControl w:val="0"/>
        <w:autoSpaceDE w:val="0"/>
        <w:autoSpaceDN w:val="0"/>
        <w:jc w:val="both"/>
        <w:textAlignment w:val="baseline"/>
        <w:rPr>
          <w:sz w:val="22"/>
          <w:szCs w:val="22"/>
          <w:lang w:val="pl-PL"/>
        </w:rPr>
      </w:pPr>
    </w:p>
    <w:p w14:paraId="3CF77260" w14:textId="77777777" w:rsidR="00063BD0" w:rsidRPr="00515AFA" w:rsidRDefault="00063BD0" w:rsidP="00063BD0">
      <w:pPr>
        <w:widowControl w:val="0"/>
        <w:autoSpaceDE w:val="0"/>
        <w:autoSpaceDN w:val="0"/>
        <w:jc w:val="both"/>
        <w:textAlignment w:val="baseline"/>
        <w:rPr>
          <w:sz w:val="22"/>
          <w:szCs w:val="22"/>
          <w:lang w:val="pl-PL"/>
        </w:rPr>
      </w:pPr>
    </w:p>
    <w:p w14:paraId="7BEBA80F" w14:textId="77777777" w:rsidR="00063BD0" w:rsidRPr="00515AFA" w:rsidRDefault="00063BD0" w:rsidP="00063BD0">
      <w:pPr>
        <w:widowControl w:val="0"/>
        <w:autoSpaceDE w:val="0"/>
        <w:autoSpaceDN w:val="0"/>
        <w:jc w:val="both"/>
        <w:textAlignment w:val="baseline"/>
        <w:rPr>
          <w:sz w:val="22"/>
          <w:szCs w:val="22"/>
          <w:lang w:val="pl-PL"/>
        </w:rPr>
      </w:pPr>
      <w:r w:rsidRPr="00515AFA">
        <w:rPr>
          <w:sz w:val="22"/>
          <w:szCs w:val="22"/>
          <w:lang w:val="pl-PL"/>
        </w:rPr>
        <w:t>.....................................… </w:t>
      </w:r>
    </w:p>
    <w:p w14:paraId="1A9B49D4" w14:textId="77777777" w:rsidR="00063BD0" w:rsidRPr="00515AFA" w:rsidRDefault="00063BD0" w:rsidP="00063BD0">
      <w:pPr>
        <w:widowControl w:val="0"/>
        <w:autoSpaceDE w:val="0"/>
        <w:autoSpaceDN w:val="0"/>
        <w:ind w:firstLine="555"/>
        <w:textAlignment w:val="baseline"/>
        <w:rPr>
          <w:sz w:val="22"/>
          <w:szCs w:val="22"/>
          <w:lang w:val="pl-PL"/>
        </w:rPr>
      </w:pPr>
      <w:r w:rsidRPr="00515AFA">
        <w:rPr>
          <w:sz w:val="22"/>
          <w:szCs w:val="22"/>
          <w:lang w:val="pl-PL"/>
        </w:rPr>
        <w:t>Nazwa Wykonawcy</w:t>
      </w:r>
    </w:p>
    <w:p w14:paraId="526BFF97" w14:textId="77777777" w:rsidR="00063BD0" w:rsidRPr="00515AFA" w:rsidRDefault="00063BD0" w:rsidP="00063BD0">
      <w:pPr>
        <w:widowControl w:val="0"/>
        <w:autoSpaceDE w:val="0"/>
        <w:autoSpaceDN w:val="0"/>
        <w:textAlignment w:val="baseline"/>
        <w:rPr>
          <w:sz w:val="22"/>
          <w:szCs w:val="22"/>
          <w:lang w:val="pl-PL"/>
        </w:rPr>
      </w:pPr>
    </w:p>
    <w:p w14:paraId="143918D4" w14:textId="77777777" w:rsidR="00063BD0" w:rsidRPr="00515AFA" w:rsidRDefault="00063BD0" w:rsidP="00063BD0">
      <w:pPr>
        <w:widowControl w:val="0"/>
        <w:autoSpaceDE w:val="0"/>
        <w:autoSpaceDN w:val="0"/>
        <w:jc w:val="both"/>
        <w:textAlignment w:val="baseline"/>
        <w:rPr>
          <w:sz w:val="22"/>
          <w:szCs w:val="22"/>
          <w:lang w:val="pl-PL"/>
        </w:rPr>
      </w:pPr>
      <w:r w:rsidRPr="00515AFA">
        <w:rPr>
          <w:sz w:val="22"/>
          <w:szCs w:val="22"/>
          <w:lang w:val="pl-PL"/>
        </w:rPr>
        <w:t>.....................................…</w:t>
      </w:r>
    </w:p>
    <w:p w14:paraId="6D7A2FBD" w14:textId="77777777" w:rsidR="00063BD0" w:rsidRPr="00515AFA" w:rsidRDefault="00063BD0" w:rsidP="00063BD0">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38664BE" w14:textId="77777777" w:rsidR="00063BD0" w:rsidRPr="00515AFA" w:rsidRDefault="00063BD0" w:rsidP="00063BD0">
      <w:pPr>
        <w:widowControl w:val="0"/>
        <w:autoSpaceDE w:val="0"/>
        <w:autoSpaceDN w:val="0"/>
        <w:spacing w:before="90"/>
        <w:ind w:left="115" w:right="110"/>
        <w:jc w:val="both"/>
        <w:outlineLvl w:val="0"/>
        <w:rPr>
          <w:rFonts w:eastAsia="Verdana"/>
          <w:b/>
          <w:bCs/>
          <w:sz w:val="22"/>
          <w:szCs w:val="22"/>
          <w:lang w:val="pl-PL" w:eastAsia="en-US"/>
        </w:rPr>
      </w:pPr>
    </w:p>
    <w:p w14:paraId="55D382E5" w14:textId="77777777" w:rsidR="00063BD0" w:rsidRPr="00515AFA" w:rsidRDefault="00063BD0" w:rsidP="00063BD0">
      <w:pPr>
        <w:widowControl w:val="0"/>
        <w:autoSpaceDE w:val="0"/>
        <w:autoSpaceDN w:val="0"/>
        <w:spacing w:before="90"/>
        <w:ind w:right="110"/>
        <w:jc w:val="both"/>
        <w:outlineLvl w:val="0"/>
        <w:rPr>
          <w:rFonts w:eastAsia="Verdana"/>
          <w:b/>
          <w:bCs/>
          <w:sz w:val="22"/>
          <w:szCs w:val="22"/>
          <w:lang w:val="pl-PL" w:eastAsia="en-US"/>
        </w:rPr>
      </w:pPr>
    </w:p>
    <w:p w14:paraId="2E517C09" w14:textId="77777777" w:rsidR="00063BD0" w:rsidRPr="00515AFA" w:rsidRDefault="00063BD0" w:rsidP="00063BD0">
      <w:pPr>
        <w:widowControl w:val="0"/>
        <w:autoSpaceDE w:val="0"/>
        <w:autoSpaceDN w:val="0"/>
        <w:jc w:val="center"/>
        <w:textAlignment w:val="baseline"/>
        <w:rPr>
          <w:b/>
          <w:bCs/>
          <w:sz w:val="22"/>
          <w:szCs w:val="22"/>
          <w:lang w:val="pl-PL"/>
        </w:rPr>
      </w:pPr>
    </w:p>
    <w:p w14:paraId="07102DE1" w14:textId="77777777" w:rsidR="00063BD0" w:rsidRPr="00515AFA" w:rsidRDefault="00063BD0" w:rsidP="00063BD0">
      <w:pPr>
        <w:widowControl w:val="0"/>
        <w:autoSpaceDE w:val="0"/>
        <w:autoSpaceDN w:val="0"/>
        <w:jc w:val="center"/>
        <w:textAlignment w:val="baseline"/>
        <w:rPr>
          <w:b/>
          <w:bCs/>
          <w:sz w:val="22"/>
          <w:szCs w:val="22"/>
          <w:lang w:val="pl-PL"/>
        </w:rPr>
      </w:pPr>
    </w:p>
    <w:p w14:paraId="12BCC497" w14:textId="77777777" w:rsidR="00063BD0" w:rsidRPr="00515AFA" w:rsidRDefault="00063BD0" w:rsidP="00063BD0">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6ECEA301" w14:textId="77777777" w:rsidR="00063BD0" w:rsidRPr="00515AFA" w:rsidRDefault="00063BD0" w:rsidP="00063BD0">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08504884" w14:textId="77777777" w:rsidR="00063BD0" w:rsidRPr="00515AFA" w:rsidRDefault="00063BD0" w:rsidP="00063BD0">
      <w:pPr>
        <w:widowControl w:val="0"/>
        <w:autoSpaceDE w:val="0"/>
        <w:autoSpaceDN w:val="0"/>
        <w:jc w:val="center"/>
        <w:textAlignment w:val="baseline"/>
        <w:rPr>
          <w:b/>
          <w:bCs/>
          <w:sz w:val="22"/>
          <w:szCs w:val="22"/>
          <w:lang w:val="pl-PL"/>
        </w:rPr>
      </w:pPr>
    </w:p>
    <w:p w14:paraId="0AFA99D7" w14:textId="77777777" w:rsidR="00063BD0" w:rsidRPr="00515AFA" w:rsidRDefault="00063BD0" w:rsidP="00063BD0">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4AEC9530" w14:textId="77777777" w:rsidR="00063BD0" w:rsidRPr="00515AFA" w:rsidRDefault="00063BD0" w:rsidP="00063BD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7124223C" w14:textId="77777777" w:rsidR="00063BD0" w:rsidRPr="00515AFA" w:rsidRDefault="00063BD0" w:rsidP="00063BD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24242CC" w14:textId="77777777" w:rsidR="00063BD0" w:rsidRPr="00515AFA" w:rsidRDefault="00063BD0" w:rsidP="00063BD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13094E46" w14:textId="77777777" w:rsidR="00063BD0" w:rsidRPr="00515AFA" w:rsidRDefault="00063BD0" w:rsidP="00063BD0">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70C95D0" w14:textId="77777777" w:rsidR="00063BD0" w:rsidRPr="00515AFA" w:rsidRDefault="00063BD0" w:rsidP="00063BD0">
      <w:pPr>
        <w:spacing w:after="200" w:line="276" w:lineRule="auto"/>
        <w:ind w:left="780"/>
        <w:contextualSpacing/>
        <w:textAlignment w:val="baseline"/>
        <w:rPr>
          <w:sz w:val="22"/>
          <w:szCs w:val="22"/>
          <w:lang w:val="pl-PL"/>
        </w:rPr>
      </w:pPr>
    </w:p>
    <w:p w14:paraId="68DC4A37" w14:textId="77777777" w:rsidR="00063BD0" w:rsidRPr="00515AFA" w:rsidRDefault="00063BD0" w:rsidP="00063BD0">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66181145" w14:textId="77777777" w:rsidR="00063BD0" w:rsidRPr="00515AFA" w:rsidRDefault="00063BD0" w:rsidP="00063BD0">
      <w:pPr>
        <w:widowControl w:val="0"/>
        <w:autoSpaceDE w:val="0"/>
        <w:autoSpaceDN w:val="0"/>
        <w:spacing w:before="90"/>
        <w:ind w:right="110"/>
        <w:jc w:val="both"/>
        <w:outlineLvl w:val="0"/>
        <w:rPr>
          <w:rFonts w:eastAsia="Verdana"/>
          <w:b/>
          <w:bCs/>
          <w:sz w:val="22"/>
          <w:szCs w:val="22"/>
          <w:lang w:val="pl-PL" w:eastAsia="en-US"/>
        </w:rPr>
      </w:pPr>
    </w:p>
    <w:p w14:paraId="445B767B" w14:textId="77777777" w:rsidR="00063BD0" w:rsidRPr="00515AFA" w:rsidRDefault="00063BD0" w:rsidP="00063BD0">
      <w:pPr>
        <w:widowControl w:val="0"/>
        <w:autoSpaceDE w:val="0"/>
        <w:autoSpaceDN w:val="0"/>
        <w:spacing w:before="90"/>
        <w:ind w:right="110"/>
        <w:jc w:val="both"/>
        <w:outlineLvl w:val="0"/>
        <w:rPr>
          <w:rFonts w:eastAsia="Verdana"/>
          <w:b/>
          <w:bCs/>
          <w:sz w:val="22"/>
          <w:szCs w:val="22"/>
          <w:lang w:val="pl-PL" w:eastAsia="en-US"/>
        </w:rPr>
      </w:pPr>
    </w:p>
    <w:p w14:paraId="03DD348A" w14:textId="77777777" w:rsidR="00063BD0" w:rsidRPr="00515AFA" w:rsidRDefault="00063BD0" w:rsidP="00063BD0">
      <w:pPr>
        <w:widowControl w:val="0"/>
        <w:autoSpaceDE w:val="0"/>
        <w:autoSpaceDN w:val="0"/>
        <w:spacing w:before="90"/>
        <w:ind w:right="110"/>
        <w:jc w:val="both"/>
        <w:outlineLvl w:val="0"/>
        <w:rPr>
          <w:rFonts w:eastAsia="Verdana"/>
          <w:b/>
          <w:bCs/>
          <w:sz w:val="22"/>
          <w:szCs w:val="22"/>
          <w:lang w:val="pl-PL" w:eastAsia="en-US"/>
        </w:rPr>
      </w:pPr>
    </w:p>
    <w:p w14:paraId="58353C2B" w14:textId="77777777" w:rsidR="00063BD0" w:rsidRPr="00515AFA" w:rsidRDefault="00063BD0" w:rsidP="00063BD0">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063BD0" w:rsidRPr="00063BD0" w14:paraId="3D9DFE19" w14:textId="77777777" w:rsidTr="008E3EA6">
        <w:tc>
          <w:tcPr>
            <w:tcW w:w="4105" w:type="dxa"/>
            <w:hideMark/>
          </w:tcPr>
          <w:p w14:paraId="0D5213A4" w14:textId="77777777" w:rsidR="00063BD0" w:rsidRPr="00515AFA" w:rsidRDefault="00063BD0" w:rsidP="008E3EA6">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0C84223" w14:textId="77777777" w:rsidR="00063BD0" w:rsidRPr="00515AFA" w:rsidRDefault="00063BD0" w:rsidP="008E3EA6">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129E690" w14:textId="77777777" w:rsidR="00063BD0" w:rsidRPr="00515AFA" w:rsidRDefault="00063BD0" w:rsidP="00063BD0">
      <w:pPr>
        <w:spacing w:line="360" w:lineRule="auto"/>
        <w:jc w:val="both"/>
        <w:rPr>
          <w:rFonts w:eastAsia="Calibri"/>
          <w:color w:val="222A35"/>
          <w:sz w:val="22"/>
          <w:szCs w:val="22"/>
          <w:lang w:val="pl-PL" w:eastAsia="x-none"/>
        </w:rPr>
      </w:pPr>
    </w:p>
    <w:p w14:paraId="6F7F0836" w14:textId="77777777" w:rsidR="00063BD0" w:rsidRPr="002E3AF9" w:rsidRDefault="00063BD0" w:rsidP="00063BD0">
      <w:pPr>
        <w:rPr>
          <w:lang w:val="pl-PL"/>
        </w:rPr>
      </w:pPr>
    </w:p>
    <w:p w14:paraId="776B0104" w14:textId="77777777" w:rsidR="00063BD0" w:rsidRPr="007775F0" w:rsidRDefault="00063BD0" w:rsidP="00063BD0">
      <w:pPr>
        <w:rPr>
          <w:lang w:val="pl-PL"/>
        </w:rPr>
      </w:pPr>
    </w:p>
    <w:p w14:paraId="5F12EAF7" w14:textId="77777777" w:rsidR="00063BD0" w:rsidRPr="009A2FD4" w:rsidRDefault="00063BD0" w:rsidP="00063BD0">
      <w:pPr>
        <w:rPr>
          <w:lang w:val="pl-PL"/>
        </w:rPr>
      </w:pPr>
    </w:p>
    <w:p w14:paraId="73CCF0F3" w14:textId="77777777" w:rsidR="00063BD0" w:rsidRPr="004830B6" w:rsidRDefault="00063BD0" w:rsidP="00063BD0">
      <w:pPr>
        <w:rPr>
          <w:lang w:val="pl-PL"/>
        </w:rPr>
      </w:pPr>
    </w:p>
    <w:p w14:paraId="184497B6" w14:textId="77777777" w:rsidR="00063BD0" w:rsidRPr="00291156" w:rsidRDefault="00063BD0" w:rsidP="00063BD0">
      <w:pPr>
        <w:rPr>
          <w:lang w:val="pl-PL"/>
        </w:rPr>
      </w:pPr>
    </w:p>
    <w:p w14:paraId="1A7CD74B" w14:textId="77777777" w:rsidR="00063BD0" w:rsidRPr="006B6179" w:rsidRDefault="00063BD0" w:rsidP="00063BD0">
      <w:pPr>
        <w:rPr>
          <w:lang w:val="pl-PL"/>
        </w:rPr>
      </w:pPr>
    </w:p>
    <w:p w14:paraId="4194123B" w14:textId="77777777" w:rsidR="00496551" w:rsidRPr="00063BD0" w:rsidRDefault="00496551" w:rsidP="00063BD0">
      <w:pPr>
        <w:rPr>
          <w:lang w:val="pl-PL"/>
        </w:rPr>
      </w:pPr>
    </w:p>
    <w:sectPr w:rsidR="00496551" w:rsidRPr="00063BD0">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78E14" w14:textId="77777777" w:rsidR="00724194" w:rsidRDefault="00724194">
      <w:r>
        <w:separator/>
      </w:r>
    </w:p>
  </w:endnote>
  <w:endnote w:type="continuationSeparator" w:id="0">
    <w:p w14:paraId="6D5CA9B2" w14:textId="77777777" w:rsidR="00724194" w:rsidRDefault="00724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64E63" w14:textId="77777777" w:rsidR="00054223" w:rsidRDefault="0005422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40B00" w14:textId="77777777" w:rsidR="00063BD0" w:rsidRDefault="00063BD0">
    <w:pPr>
      <w:pStyle w:val="Stopka"/>
      <w:jc w:val="right"/>
    </w:pPr>
    <w:r>
      <w:fldChar w:fldCharType="begin"/>
    </w:r>
    <w:r>
      <w:instrText>PAGE   \* MERGEFORMAT</w:instrText>
    </w:r>
    <w:r>
      <w:fldChar w:fldCharType="separate"/>
    </w:r>
    <w:r>
      <w:rPr>
        <w:lang w:val="pl-PL"/>
      </w:rPr>
      <w:t>2</w:t>
    </w:r>
    <w:r>
      <w:fldChar w:fldCharType="end"/>
    </w:r>
  </w:p>
  <w:p w14:paraId="38941F0D" w14:textId="77777777" w:rsidR="00054223" w:rsidRDefault="0005422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193F1" w14:textId="77777777" w:rsidR="00054223" w:rsidRDefault="0005422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AC1FC" w14:textId="77777777" w:rsidR="00724194" w:rsidRDefault="00724194">
      <w:r>
        <w:separator/>
      </w:r>
    </w:p>
  </w:footnote>
  <w:footnote w:type="continuationSeparator" w:id="0">
    <w:p w14:paraId="60B1671A" w14:textId="77777777" w:rsidR="00724194" w:rsidRDefault="00724194">
      <w:r>
        <w:continuationSeparator/>
      </w:r>
    </w:p>
  </w:footnote>
  <w:footnote w:id="1">
    <w:p w14:paraId="425C183C" w14:textId="77777777" w:rsidR="00063BD0" w:rsidRDefault="00063BD0" w:rsidP="00063BD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21A9448" w14:textId="77777777" w:rsidR="00063BD0" w:rsidRDefault="00063BD0" w:rsidP="00063BD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0B769DF" w14:textId="77777777" w:rsidR="00063BD0" w:rsidRDefault="00063BD0" w:rsidP="00063BD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7655014" w14:textId="77777777" w:rsidR="00063BD0" w:rsidRDefault="00063BD0" w:rsidP="00063BD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4BDCE5B" w14:textId="77777777" w:rsidR="00063BD0" w:rsidRDefault="00063BD0" w:rsidP="00063BD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0A250A7" w14:textId="77777777" w:rsidR="00063BD0" w:rsidRDefault="00063BD0" w:rsidP="00063BD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FCD71B" w14:textId="77777777" w:rsidR="00063BD0" w:rsidRDefault="00063BD0" w:rsidP="00063BD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7D508BE" w14:textId="77777777" w:rsidR="00063BD0" w:rsidRDefault="00063BD0" w:rsidP="00063BD0">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BD2403" w14:textId="77777777" w:rsidR="00063BD0" w:rsidRDefault="00063BD0" w:rsidP="00063BD0">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1B4967" w14:textId="77777777" w:rsidR="00063BD0" w:rsidRDefault="00063BD0" w:rsidP="00063BD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ADBC4BE" w14:textId="77777777" w:rsidR="00063BD0" w:rsidRDefault="00063BD0" w:rsidP="00063BD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C177C13" w14:textId="77777777" w:rsidR="00063BD0" w:rsidRDefault="00063BD0" w:rsidP="00063BD0">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BFFB094" w14:textId="77777777" w:rsidR="00063BD0" w:rsidRDefault="00063BD0" w:rsidP="00063BD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B260924" w14:textId="77777777" w:rsidR="00063BD0" w:rsidRDefault="00063BD0" w:rsidP="00063BD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3968B7" w14:textId="77777777" w:rsidR="00063BD0" w:rsidRDefault="00063BD0" w:rsidP="00063BD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732EFD" w14:textId="77777777" w:rsidR="00063BD0" w:rsidRDefault="00063BD0" w:rsidP="00063BD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3DE7927" w14:textId="77777777" w:rsidR="00063BD0" w:rsidRDefault="00063BD0" w:rsidP="00063BD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8DA8D74" w14:textId="77777777" w:rsidR="00063BD0" w:rsidRDefault="00063BD0" w:rsidP="00063BD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371957F" w14:textId="77777777" w:rsidR="00063BD0" w:rsidRDefault="00063BD0" w:rsidP="00063BD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7811ACD" w14:textId="77777777" w:rsidR="00063BD0" w:rsidRDefault="00063BD0" w:rsidP="00063BD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EEE1971" w14:textId="77777777" w:rsidR="00063BD0" w:rsidRDefault="00063BD0" w:rsidP="00063BD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F52DE43" w14:textId="77777777" w:rsidR="00063BD0" w:rsidRDefault="00063BD0" w:rsidP="00063BD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925A4DA" w14:textId="77777777" w:rsidR="00063BD0" w:rsidRDefault="00063BD0" w:rsidP="00063BD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4322A6C" w14:textId="77777777" w:rsidR="00063BD0" w:rsidRDefault="00063BD0" w:rsidP="00063BD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9221F0" w14:textId="77777777" w:rsidR="00063BD0" w:rsidRDefault="00063BD0" w:rsidP="00063BD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82CD092" w14:textId="77777777" w:rsidR="00063BD0" w:rsidRDefault="00063BD0" w:rsidP="00063BD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A4A6FD1" w14:textId="77777777" w:rsidR="00063BD0" w:rsidRDefault="00063BD0" w:rsidP="00063BD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4B08BA7" w14:textId="77777777" w:rsidR="00063BD0" w:rsidRDefault="00063BD0" w:rsidP="00063BD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3EA60A2" w14:textId="77777777" w:rsidR="00063BD0" w:rsidRDefault="00063BD0" w:rsidP="00063BD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189EDF6" w14:textId="77777777" w:rsidR="00063BD0" w:rsidRDefault="00063BD0" w:rsidP="00063BD0">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6021A" w14:textId="77777777" w:rsidR="00054223" w:rsidRDefault="0005422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16149" w14:textId="77777777" w:rsidR="00054223" w:rsidRDefault="0005422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C3C7B" w14:textId="77777777" w:rsidR="00054223" w:rsidRDefault="000542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77958361">
    <w:abstractNumId w:val="19"/>
  </w:num>
  <w:num w:numId="2" w16cid:durableId="115895863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1175883">
    <w:abstractNumId w:val="29"/>
  </w:num>
  <w:num w:numId="4" w16cid:durableId="2041735490">
    <w:abstractNumId w:val="11"/>
  </w:num>
  <w:num w:numId="5" w16cid:durableId="1511795593">
    <w:abstractNumId w:val="30"/>
  </w:num>
  <w:num w:numId="6" w16cid:durableId="1885483609">
    <w:abstractNumId w:val="32"/>
  </w:num>
  <w:num w:numId="7" w16cid:durableId="1098331370">
    <w:abstractNumId w:val="35"/>
  </w:num>
  <w:num w:numId="8" w16cid:durableId="656420481">
    <w:abstractNumId w:val="25"/>
  </w:num>
  <w:num w:numId="9" w16cid:durableId="998727370">
    <w:abstractNumId w:val="39"/>
  </w:num>
  <w:num w:numId="10" w16cid:durableId="1089082056">
    <w:abstractNumId w:val="27"/>
  </w:num>
  <w:num w:numId="11" w16cid:durableId="977685868">
    <w:abstractNumId w:val="6"/>
  </w:num>
  <w:num w:numId="12" w16cid:durableId="1989241221">
    <w:abstractNumId w:val="10"/>
  </w:num>
  <w:num w:numId="13" w16cid:durableId="1792163587">
    <w:abstractNumId w:val="14"/>
  </w:num>
  <w:num w:numId="14" w16cid:durableId="545072156">
    <w:abstractNumId w:val="40"/>
  </w:num>
  <w:num w:numId="15" w16cid:durableId="300812337">
    <w:abstractNumId w:val="13"/>
  </w:num>
  <w:num w:numId="16" w16cid:durableId="1814983365">
    <w:abstractNumId w:val="9"/>
  </w:num>
  <w:num w:numId="17" w16cid:durableId="1222402113">
    <w:abstractNumId w:val="37"/>
  </w:num>
  <w:num w:numId="18" w16cid:durableId="1868562675">
    <w:abstractNumId w:val="28"/>
  </w:num>
  <w:num w:numId="19" w16cid:durableId="595748099">
    <w:abstractNumId w:val="23"/>
  </w:num>
  <w:num w:numId="20" w16cid:durableId="41367538">
    <w:abstractNumId w:val="26"/>
  </w:num>
  <w:num w:numId="21" w16cid:durableId="2012180003">
    <w:abstractNumId w:val="20"/>
  </w:num>
  <w:num w:numId="22" w16cid:durableId="1924141920">
    <w:abstractNumId w:val="0"/>
  </w:num>
  <w:num w:numId="23" w16cid:durableId="271673379">
    <w:abstractNumId w:val="38"/>
  </w:num>
  <w:num w:numId="24" w16cid:durableId="1732000995">
    <w:abstractNumId w:val="18"/>
  </w:num>
  <w:num w:numId="25" w16cid:durableId="104159518">
    <w:abstractNumId w:val="3"/>
  </w:num>
  <w:num w:numId="26" w16cid:durableId="357851232">
    <w:abstractNumId w:val="31"/>
  </w:num>
  <w:num w:numId="27" w16cid:durableId="2890950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917543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78667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429046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88414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0846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801365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295272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51361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0940110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881883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999132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6288267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981471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1821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159093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740427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423448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185160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117947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237287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419754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64FF"/>
    <w:rsid w:val="000033EA"/>
    <w:rsid w:val="0002467C"/>
    <w:rsid w:val="00040A7A"/>
    <w:rsid w:val="00054223"/>
    <w:rsid w:val="00063BD0"/>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564FF"/>
    <w:rsid w:val="00660027"/>
    <w:rsid w:val="0069339E"/>
    <w:rsid w:val="006F51B5"/>
    <w:rsid w:val="006F7905"/>
    <w:rsid w:val="00714F51"/>
    <w:rsid w:val="00724194"/>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1206D"/>
  <w15:chartTrackingRefBased/>
  <w15:docId w15:val="{A2C40677-5863-4BB9-BEB2-3D4A7C3B8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3BD0"/>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063BD0"/>
    <w:rPr>
      <w:b/>
      <w:bCs/>
    </w:rPr>
  </w:style>
  <w:style w:type="character" w:customStyle="1" w:styleId="StopkaZnak">
    <w:name w:val="Stopka Znak"/>
    <w:link w:val="Stopka"/>
    <w:uiPriority w:val="99"/>
    <w:rsid w:val="00063BD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2436</Words>
  <Characters>14620</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2026-04-29T10:19:00Z</cp:lastPrinted>
  <dcterms:created xsi:type="dcterms:W3CDTF">2026-04-29T10:17:00Z</dcterms:created>
  <dcterms:modified xsi:type="dcterms:W3CDTF">2026-04-29T10:20:00Z</dcterms:modified>
</cp:coreProperties>
</file>