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31938" w14:textId="77777777" w:rsidR="004F0518" w:rsidRDefault="004F0518" w:rsidP="004F0518">
      <w:pPr>
        <w:pStyle w:val="Nagwek"/>
        <w:rPr>
          <w:rFonts w:ascii="Times New Roman" w:hAnsi="Times New Roman"/>
        </w:rPr>
      </w:pPr>
    </w:p>
    <w:p w14:paraId="29DB4B64" w14:textId="2D07919F" w:rsidR="004F0518" w:rsidRDefault="004F0518" w:rsidP="004F0518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 w:rsidRPr="005F5D76">
        <w:rPr>
          <w:rFonts w:ascii="Times New Roman" w:hAnsi="Times New Roman"/>
          <w:b/>
          <w:bCs/>
        </w:rPr>
        <w:t>KC-</w:t>
      </w:r>
      <w:r>
        <w:rPr>
          <w:rFonts w:ascii="Times New Roman" w:hAnsi="Times New Roman"/>
          <w:b/>
        </w:rPr>
        <w:t>DE-zp.25.175.2026</w:t>
      </w:r>
    </w:p>
    <w:p w14:paraId="5CE81132" w14:textId="77777777" w:rsidR="004F0518" w:rsidRDefault="004F0518" w:rsidP="004F05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4DE88B26" w14:textId="77777777" w:rsidR="004F0518" w:rsidRDefault="004F0518" w:rsidP="004F0518">
      <w:pPr>
        <w:jc w:val="center"/>
        <w:rPr>
          <w:rFonts w:ascii="Times New Roman" w:hAnsi="Times New Roman"/>
          <w:b/>
        </w:rPr>
      </w:pPr>
    </w:p>
    <w:p w14:paraId="6D2EFE6E" w14:textId="77777777" w:rsidR="004F0518" w:rsidRDefault="004F0518" w:rsidP="004F0518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EE3A2B2" w14:textId="77777777" w:rsidR="004F0518" w:rsidRDefault="004F0518" w:rsidP="004F0518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3DE54D52" w14:textId="77777777" w:rsidR="004F0518" w:rsidRDefault="004F0518" w:rsidP="004F051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0D427A5" w14:textId="77777777" w:rsidR="004F0518" w:rsidRDefault="004F0518" w:rsidP="004F0518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0601AB27" w14:textId="1B84D1CB" w:rsidR="004F0518" w:rsidRDefault="00604071" w:rsidP="004F051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5114EF">
        <w:rPr>
          <w:b/>
        </w:rPr>
        <w:t xml:space="preserve">Dostawa komputera przenośnego na potrzeby </w:t>
      </w:r>
      <w:r>
        <w:rPr>
          <w:b/>
        </w:rPr>
        <w:t>CR AGH</w:t>
      </w:r>
      <w:r w:rsidR="004F0518">
        <w:rPr>
          <w:rFonts w:ascii="Times New Roman" w:hAnsi="Times New Roman"/>
          <w:b/>
        </w:rPr>
        <w:t>, nr sprawy: KC-DE-zp.25.1</w:t>
      </w:r>
      <w:r>
        <w:rPr>
          <w:rFonts w:ascii="Times New Roman" w:hAnsi="Times New Roman"/>
          <w:b/>
        </w:rPr>
        <w:t>75</w:t>
      </w:r>
      <w:r w:rsidR="004F0518">
        <w:rPr>
          <w:rFonts w:ascii="Times New Roman" w:hAnsi="Times New Roman"/>
          <w:b/>
        </w:rPr>
        <w:t>.2026</w:t>
      </w:r>
      <w:r w:rsidR="004F0518">
        <w:rPr>
          <w:rFonts w:ascii="Times New Roman" w:hAnsi="Times New Roman"/>
          <w:b/>
          <w:bCs/>
          <w:iCs/>
        </w:rPr>
        <w:t xml:space="preserve">, </w:t>
      </w:r>
      <w:r w:rsidR="004F0518">
        <w:rPr>
          <w:rFonts w:ascii="Times New Roman" w:hAnsi="Times New Roman"/>
        </w:rPr>
        <w:t xml:space="preserve">prowadzonego przez Akademię Górniczo-Hutniczą w Krakowie, </w:t>
      </w:r>
    </w:p>
    <w:p w14:paraId="090FB237" w14:textId="77777777" w:rsidR="004F0518" w:rsidRDefault="004F0518" w:rsidP="004F051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A34A08D" w14:textId="77777777" w:rsidR="004F0518" w:rsidRDefault="004F0518" w:rsidP="004F051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10002063" w14:textId="77777777" w:rsidR="004F0518" w:rsidRDefault="004F0518" w:rsidP="004F051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6FE71D4D" w14:textId="77777777" w:rsidR="004F0518" w:rsidRDefault="004F0518" w:rsidP="004F0518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105BFAAD" w14:textId="77777777" w:rsidR="004F0518" w:rsidRDefault="004F0518" w:rsidP="004F0518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33AC814F" w14:textId="77777777" w:rsidR="004F0518" w:rsidRDefault="004F0518" w:rsidP="004F0518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F0518" w14:paraId="1BA82B22" w14:textId="77777777" w:rsidTr="008E3EA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991F5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1512D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F7D9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4F0518" w14:paraId="0AC97D19" w14:textId="77777777" w:rsidTr="008E3EA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B6F07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1173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1B34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F0518" w14:paraId="15CAF03C" w14:textId="77777777" w:rsidTr="008E3EA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EE70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2E08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BFC0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F0518" w14:paraId="078E0F93" w14:textId="77777777" w:rsidTr="008E3EA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EEC37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B939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7EDF" w14:textId="77777777" w:rsidR="004F0518" w:rsidRDefault="004F0518" w:rsidP="008E3EA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FF836DE" w14:textId="77777777" w:rsidR="004F0518" w:rsidRDefault="004F0518" w:rsidP="004F0518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05DD2E5" w14:textId="77777777" w:rsidR="004F0518" w:rsidRDefault="004F0518" w:rsidP="004F0518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4A705290" w14:textId="77777777" w:rsidR="004F0518" w:rsidRDefault="004F0518" w:rsidP="004F051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1)………………………………………………………………………………………………</w:t>
      </w:r>
    </w:p>
    <w:p w14:paraId="521C4111" w14:textId="77777777" w:rsidR="004F0518" w:rsidRDefault="004F0518" w:rsidP="004F051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0F91274" w14:textId="77777777" w:rsidR="004F0518" w:rsidRDefault="004F0518" w:rsidP="004F051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E45A77D" w14:textId="77777777" w:rsidR="004F0518" w:rsidRDefault="004F0518" w:rsidP="004F051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137147E" w14:textId="77777777" w:rsidR="004F0518" w:rsidRDefault="004F0518" w:rsidP="004F0518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919F472" w14:textId="77777777" w:rsidR="004F0518" w:rsidRDefault="004F0518" w:rsidP="004F0518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53C3AEFA" w14:textId="77777777" w:rsidR="004F0518" w:rsidRDefault="004F0518" w:rsidP="004F0518">
      <w:pPr>
        <w:rPr>
          <w:rFonts w:ascii="Times New Roman" w:hAnsi="Times New Roman"/>
        </w:rPr>
      </w:pPr>
    </w:p>
    <w:p w14:paraId="151C8670" w14:textId="77777777" w:rsidR="004F0518" w:rsidRDefault="004F0518" w:rsidP="004F0518">
      <w:pPr>
        <w:rPr>
          <w:rFonts w:ascii="Times New Roman" w:hAnsi="Times New Roman"/>
        </w:rPr>
      </w:pPr>
    </w:p>
    <w:p w14:paraId="025E3375" w14:textId="77777777" w:rsidR="004F0518" w:rsidRDefault="004F0518" w:rsidP="004F0518"/>
    <w:p w14:paraId="72E8CEE4" w14:textId="77777777" w:rsidR="004F0518" w:rsidRDefault="004F0518" w:rsidP="004F0518"/>
    <w:p w14:paraId="6855F44B" w14:textId="77777777" w:rsidR="004F0518" w:rsidRDefault="004F0518" w:rsidP="004F0518"/>
    <w:p w14:paraId="4489CE91" w14:textId="77777777" w:rsidR="004F0518" w:rsidRDefault="004F0518" w:rsidP="004F0518"/>
    <w:p w14:paraId="75C66B09" w14:textId="77777777" w:rsidR="004F0518" w:rsidRDefault="004F0518" w:rsidP="004F0518"/>
    <w:p w14:paraId="58053AB8" w14:textId="77777777" w:rsidR="004F0518" w:rsidRDefault="004F0518" w:rsidP="004F0518"/>
    <w:p w14:paraId="5BAA87D3" w14:textId="77777777" w:rsidR="004F0518" w:rsidRDefault="004F0518" w:rsidP="004F0518"/>
    <w:p w14:paraId="38298178" w14:textId="77777777" w:rsidR="004F0518" w:rsidRDefault="004F0518" w:rsidP="004F0518"/>
    <w:p w14:paraId="2B58ADF0" w14:textId="77777777" w:rsidR="004F0518" w:rsidRDefault="004F0518" w:rsidP="004F0518"/>
    <w:p w14:paraId="0415A5C2" w14:textId="77777777" w:rsidR="004F0518" w:rsidRPr="00FD6A10" w:rsidRDefault="004F0518" w:rsidP="004F0518"/>
    <w:p w14:paraId="4D84C796" w14:textId="77777777" w:rsidR="004F0518" w:rsidRPr="00AD121F" w:rsidRDefault="004F0518" w:rsidP="004F0518"/>
    <w:p w14:paraId="79E9A399" w14:textId="77777777" w:rsidR="004F0518" w:rsidRPr="005A1F38" w:rsidRDefault="004F0518" w:rsidP="004F0518"/>
    <w:p w14:paraId="13362A2F" w14:textId="77777777" w:rsidR="004F0518" w:rsidRPr="00C033CD" w:rsidRDefault="004F0518" w:rsidP="004F0518"/>
    <w:p w14:paraId="1FFCFB75" w14:textId="77777777" w:rsidR="004F0518" w:rsidRPr="009C6297" w:rsidRDefault="004F0518" w:rsidP="004F0518"/>
    <w:p w14:paraId="47477BB0" w14:textId="77777777" w:rsidR="004F0518" w:rsidRPr="00BA0F62" w:rsidRDefault="004F0518" w:rsidP="004F0518"/>
    <w:p w14:paraId="1C60F405" w14:textId="77777777" w:rsidR="004F0518" w:rsidRPr="005F5D76" w:rsidRDefault="004F0518" w:rsidP="004F0518"/>
    <w:p w14:paraId="2A552726" w14:textId="1335EA66" w:rsidR="00106AC7" w:rsidRPr="004F0518" w:rsidRDefault="00106AC7" w:rsidP="004F0518"/>
    <w:sectPr w:rsidR="00106AC7" w:rsidRPr="004F051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C3758" w14:textId="77777777" w:rsidR="00352310" w:rsidRDefault="00352310">
      <w:r>
        <w:separator/>
      </w:r>
    </w:p>
  </w:endnote>
  <w:endnote w:type="continuationSeparator" w:id="0">
    <w:p w14:paraId="3F65AC8F" w14:textId="77777777" w:rsidR="00352310" w:rsidRDefault="00352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0BD0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EF718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A75F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F6B62F5" w14:textId="77777777" w:rsidR="00336EEB" w:rsidRDefault="00352310" w:rsidP="00336EEB">
    <w:pPr>
      <w:pStyle w:val="Stopka"/>
      <w:tabs>
        <w:tab w:val="clear" w:pos="4536"/>
      </w:tabs>
      <w:jc w:val="center"/>
    </w:pPr>
    <w:r>
      <w:rPr>
        <w:noProof/>
      </w:rPr>
      <w:pict w14:anchorId="7B5138CD">
        <v:line id="_x0000_s1025" style="position:absolute;left:0;text-align:left;z-index:251657728" from="-3.85pt,8.7pt" to="455.15pt,8.7pt"/>
      </w:pict>
    </w:r>
  </w:p>
  <w:p w14:paraId="35C04AF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454FE" w14:textId="77777777" w:rsidR="001152CE" w:rsidRDefault="001152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11082" w14:textId="77777777" w:rsidR="00352310" w:rsidRDefault="00352310">
      <w:r>
        <w:separator/>
      </w:r>
    </w:p>
  </w:footnote>
  <w:footnote w:type="continuationSeparator" w:id="0">
    <w:p w14:paraId="1E90BF63" w14:textId="77777777" w:rsidR="00352310" w:rsidRDefault="00352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7FABC" w14:textId="77777777" w:rsidR="001152CE" w:rsidRDefault="00115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C27F" w14:textId="77777777" w:rsidR="001152CE" w:rsidRDefault="001152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F97B2" w14:textId="77777777" w:rsidR="001152CE" w:rsidRDefault="00115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3655556">
    <w:abstractNumId w:val="14"/>
  </w:num>
  <w:num w:numId="2" w16cid:durableId="215089760">
    <w:abstractNumId w:val="0"/>
  </w:num>
  <w:num w:numId="3" w16cid:durableId="1357005142">
    <w:abstractNumId w:val="12"/>
  </w:num>
  <w:num w:numId="4" w16cid:durableId="1150293849">
    <w:abstractNumId w:val="8"/>
  </w:num>
  <w:num w:numId="5" w16cid:durableId="1850018640">
    <w:abstractNumId w:val="7"/>
  </w:num>
  <w:num w:numId="6" w16cid:durableId="722407784">
    <w:abstractNumId w:val="1"/>
  </w:num>
  <w:num w:numId="7" w16cid:durableId="1963682898">
    <w:abstractNumId w:val="6"/>
  </w:num>
  <w:num w:numId="8" w16cid:durableId="1578442917">
    <w:abstractNumId w:val="3"/>
  </w:num>
  <w:num w:numId="9" w16cid:durableId="40986892">
    <w:abstractNumId w:val="2"/>
  </w:num>
  <w:num w:numId="10" w16cid:durableId="834808135">
    <w:abstractNumId w:val="5"/>
  </w:num>
  <w:num w:numId="11" w16cid:durableId="1073159925">
    <w:abstractNumId w:val="11"/>
  </w:num>
  <w:num w:numId="12" w16cid:durableId="1654675939">
    <w:abstractNumId w:val="4"/>
  </w:num>
  <w:num w:numId="13" w16cid:durableId="318464573">
    <w:abstractNumId w:val="10"/>
  </w:num>
  <w:num w:numId="14" w16cid:durableId="2066487034">
    <w:abstractNumId w:val="13"/>
  </w:num>
  <w:num w:numId="15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A85"/>
    <w:rsid w:val="0000184A"/>
    <w:rsid w:val="00012997"/>
    <w:rsid w:val="000621A2"/>
    <w:rsid w:val="00075CEC"/>
    <w:rsid w:val="00101474"/>
    <w:rsid w:val="00106AC7"/>
    <w:rsid w:val="00111985"/>
    <w:rsid w:val="001152CE"/>
    <w:rsid w:val="00147532"/>
    <w:rsid w:val="001614BA"/>
    <w:rsid w:val="001F2623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2310"/>
    <w:rsid w:val="003E5D20"/>
    <w:rsid w:val="003F6927"/>
    <w:rsid w:val="00415097"/>
    <w:rsid w:val="00422381"/>
    <w:rsid w:val="00460820"/>
    <w:rsid w:val="004704CB"/>
    <w:rsid w:val="004C55DE"/>
    <w:rsid w:val="004D5C77"/>
    <w:rsid w:val="004F0518"/>
    <w:rsid w:val="00533E9F"/>
    <w:rsid w:val="00542D0B"/>
    <w:rsid w:val="0056132E"/>
    <w:rsid w:val="005A5013"/>
    <w:rsid w:val="005C0D5A"/>
    <w:rsid w:val="005C3627"/>
    <w:rsid w:val="00604071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83050"/>
    <w:rsid w:val="009A21D7"/>
    <w:rsid w:val="009A4A2C"/>
    <w:rsid w:val="009E2A85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34D982"/>
  <w15:chartTrackingRefBased/>
  <w15:docId w15:val="{CD2D9F9B-90CA-42BF-9F84-F98470628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F0518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4F0518"/>
  </w:style>
  <w:style w:type="paragraph" w:styleId="Akapitzlist">
    <w:name w:val="List Paragraph"/>
    <w:basedOn w:val="Normalny"/>
    <w:uiPriority w:val="34"/>
    <w:qFormat/>
    <w:rsid w:val="004F051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2026-04-29T10:14:00Z</dcterms:created>
  <dcterms:modified xsi:type="dcterms:W3CDTF">2026-04-29T10:15:00Z</dcterms:modified>
</cp:coreProperties>
</file>