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E027B" w14:textId="593EC470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052042">
        <w:rPr>
          <w:rFonts w:ascii="Arial" w:hAnsi="Arial" w:cs="Arial"/>
          <w:bCs/>
          <w:sz w:val="24"/>
        </w:rPr>
        <w:t>7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1A2FDC7" w14:textId="77777777" w:rsidTr="00C2302C">
        <w:tc>
          <w:tcPr>
            <w:tcW w:w="2800" w:type="dxa"/>
          </w:tcPr>
          <w:p w14:paraId="7C71E778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</w:tcPr>
          <w:p w14:paraId="38C9EF0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5E423A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C37BEE5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21EDF64D" w14:textId="77777777" w:rsidTr="00C2302C">
        <w:tc>
          <w:tcPr>
            <w:tcW w:w="2800" w:type="dxa"/>
          </w:tcPr>
          <w:p w14:paraId="74EEAA09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14:paraId="02FE06F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65D2623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E8CFDB6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410EB0E1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1F87CDE6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A47776" w14:textId="6915D381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14:paraId="37F2B6EA" w14:textId="77777777" w:rsidR="005C5B73" w:rsidRDefault="005C5B73" w:rsidP="00052042">
      <w:pPr>
        <w:spacing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4FC7A2EE" w14:textId="77777777" w:rsidTr="00ED20C7">
        <w:tc>
          <w:tcPr>
            <w:tcW w:w="2269" w:type="dxa"/>
          </w:tcPr>
          <w:p w14:paraId="755FF7FC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</w:tcPr>
          <w:p w14:paraId="7DB97B99" w14:textId="77777777" w:rsidR="00ED20C7" w:rsidRPr="00CA5E56" w:rsidRDefault="00664F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4F42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64F42" w:rsidRPr="00CA5E56" w14:paraId="79F36E0A" w14:textId="77777777" w:rsidTr="004E3A3A">
        <w:tc>
          <w:tcPr>
            <w:tcW w:w="2269" w:type="dxa"/>
          </w:tcPr>
          <w:p w14:paraId="38C2522A" w14:textId="77777777" w:rsidR="00664F42" w:rsidRPr="00CA5E56" w:rsidRDefault="00664F42" w:rsidP="004E3A3A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</w:tcPr>
          <w:p w14:paraId="11D6D699" w14:textId="054EE024" w:rsidR="00664F42" w:rsidRPr="00CA5E56" w:rsidRDefault="00664F42" w:rsidP="004E3A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4F42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052042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664F42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052042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</w:tr>
    </w:tbl>
    <w:p w14:paraId="0AD17A42" w14:textId="1FF42AAD" w:rsidR="00425DD9" w:rsidRDefault="00664F42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664F42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AB03CC" w:rsidRPr="00A55523" w14:paraId="071182E9" w14:textId="77777777" w:rsidTr="00A55523">
        <w:tc>
          <w:tcPr>
            <w:tcW w:w="2553" w:type="dxa"/>
            <w:vAlign w:val="center"/>
          </w:tcPr>
          <w:p w14:paraId="214BFCF0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7B33372F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76D90885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7F28DFA8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vAlign w:val="center"/>
          </w:tcPr>
          <w:p w14:paraId="5E192E49" w14:textId="69A79670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zostały wykonane lub są wykonywane</w:t>
            </w:r>
          </w:p>
        </w:tc>
      </w:tr>
      <w:tr w:rsidR="00AB03CC" w:rsidRPr="00A55523" w14:paraId="7AF03CFE" w14:textId="77777777" w:rsidTr="00A55523">
        <w:trPr>
          <w:trHeight w:hRule="exact" w:val="567"/>
        </w:trPr>
        <w:tc>
          <w:tcPr>
            <w:tcW w:w="2553" w:type="dxa"/>
          </w:tcPr>
          <w:p w14:paraId="45D7D6B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0454516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31C3444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2B1FB85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00ACD0E1" w14:textId="77777777" w:rsidTr="00A55523">
        <w:trPr>
          <w:trHeight w:hRule="exact" w:val="567"/>
        </w:trPr>
        <w:tc>
          <w:tcPr>
            <w:tcW w:w="2553" w:type="dxa"/>
          </w:tcPr>
          <w:p w14:paraId="6D60D67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3711106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24AF835C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7C4F138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00D5E916" w14:textId="114FA5DE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21C74A7D" w14:textId="77777777" w:rsidTr="00320B74">
        <w:tc>
          <w:tcPr>
            <w:tcW w:w="3261" w:type="dxa"/>
          </w:tcPr>
          <w:p w14:paraId="295B9DF4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AC75804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0C886FC1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</w:tcPr>
          <w:p w14:paraId="6933F64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97B363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56DAC513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664F42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7581560E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63638" w14:textId="77777777" w:rsidR="00AC47E3" w:rsidRDefault="00AC47E3">
      <w:r>
        <w:separator/>
      </w:r>
    </w:p>
  </w:endnote>
  <w:endnote w:type="continuationSeparator" w:id="0">
    <w:p w14:paraId="5AD2AEF0" w14:textId="77777777" w:rsidR="00AC47E3" w:rsidRDefault="00AC4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DD66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73736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BB3B8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441A71A9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172AE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F9636A" w14:textId="77777777" w:rsidR="00EF0FC8" w:rsidRDefault="00EF0FC8">
    <w:pPr>
      <w:pStyle w:val="Stopka"/>
      <w:tabs>
        <w:tab w:val="clear" w:pos="4536"/>
      </w:tabs>
      <w:jc w:val="center"/>
    </w:pPr>
  </w:p>
  <w:p w14:paraId="5167AA0E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D7DAE" w14:textId="77777777" w:rsidR="00AC47E3" w:rsidRDefault="00AC47E3">
      <w:r>
        <w:separator/>
      </w:r>
    </w:p>
  </w:footnote>
  <w:footnote w:type="continuationSeparator" w:id="0">
    <w:p w14:paraId="19B0D2A3" w14:textId="77777777" w:rsidR="00AC47E3" w:rsidRDefault="00AC47E3">
      <w:r>
        <w:continuationSeparator/>
      </w:r>
    </w:p>
  </w:footnote>
  <w:footnote w:id="1">
    <w:p w14:paraId="56B56B32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A82FD" w14:textId="146F3A5D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664F42">
      <w:rPr>
        <w:rFonts w:ascii="Arial" w:hAnsi="Arial" w:cs="Arial"/>
      </w:rPr>
      <w:t>SZP-271-</w:t>
    </w:r>
    <w:r w:rsidR="00052042">
      <w:rPr>
        <w:rFonts w:ascii="Arial" w:hAnsi="Arial" w:cs="Arial"/>
      </w:rPr>
      <w:t>18</w:t>
    </w:r>
    <w:r w:rsidR="00664F42">
      <w:rPr>
        <w:rFonts w:ascii="Arial" w:hAnsi="Arial" w:cs="Arial"/>
      </w:rPr>
      <w:t>/2</w:t>
    </w:r>
    <w:r w:rsidR="00052042">
      <w:rPr>
        <w:rFonts w:ascii="Arial" w:hAnsi="Arial" w:cs="Arial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5693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971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B7"/>
    <w:rsid w:val="00052042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82A02"/>
    <w:rsid w:val="0039183C"/>
    <w:rsid w:val="003979FA"/>
    <w:rsid w:val="003D633B"/>
    <w:rsid w:val="00425DD9"/>
    <w:rsid w:val="0044657C"/>
    <w:rsid w:val="00450E0A"/>
    <w:rsid w:val="004B06BD"/>
    <w:rsid w:val="00593218"/>
    <w:rsid w:val="005C5B73"/>
    <w:rsid w:val="005F7860"/>
    <w:rsid w:val="006105E0"/>
    <w:rsid w:val="00653713"/>
    <w:rsid w:val="00664625"/>
    <w:rsid w:val="00664F42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AC47E3"/>
    <w:rsid w:val="00B055F8"/>
    <w:rsid w:val="00B05B24"/>
    <w:rsid w:val="00B37176"/>
    <w:rsid w:val="00BB4056"/>
    <w:rsid w:val="00BC247D"/>
    <w:rsid w:val="00C16BC5"/>
    <w:rsid w:val="00C2302C"/>
    <w:rsid w:val="00C359FD"/>
    <w:rsid w:val="00CF58B7"/>
    <w:rsid w:val="00D12C83"/>
    <w:rsid w:val="00D25B2A"/>
    <w:rsid w:val="00DA01DA"/>
    <w:rsid w:val="00DB79D2"/>
    <w:rsid w:val="00E549F4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BC8C8"/>
  <w15:chartTrackingRefBased/>
  <w15:docId w15:val="{7F595182-921E-4D81-AF76-8208C6D98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Agata Fijak</cp:lastModifiedBy>
  <cp:revision>3</cp:revision>
  <cp:lastPrinted>2000-12-14T19:24:00Z</cp:lastPrinted>
  <dcterms:created xsi:type="dcterms:W3CDTF">2026-05-04T12:12:00Z</dcterms:created>
  <dcterms:modified xsi:type="dcterms:W3CDTF">2026-05-04T12:26:00Z</dcterms:modified>
</cp:coreProperties>
</file>