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26A7F" w14:textId="6011386D" w:rsidR="005D05C3" w:rsidRPr="002E5506" w:rsidRDefault="005D05C3" w:rsidP="005D05C3">
      <w:pPr>
        <w:pStyle w:val="Nagwek4"/>
        <w:spacing w:after="360"/>
        <w:rPr>
          <w:rFonts w:ascii="Arial" w:hAnsi="Arial" w:cs="Arial"/>
          <w:bCs/>
          <w:iCs/>
          <w:sz w:val="20"/>
        </w:rPr>
      </w:pPr>
      <w:r w:rsidRPr="002E5506">
        <w:rPr>
          <w:rFonts w:ascii="Arial" w:hAnsi="Arial" w:cs="Arial"/>
          <w:bCs/>
          <w:iCs/>
          <w:sz w:val="20"/>
        </w:rPr>
        <w:t xml:space="preserve">Załącznik nr </w:t>
      </w:r>
      <w:r w:rsidR="00F01887" w:rsidRPr="002E5506">
        <w:rPr>
          <w:rFonts w:ascii="Arial" w:hAnsi="Arial" w:cs="Arial"/>
          <w:bCs/>
          <w:iCs/>
          <w:sz w:val="20"/>
        </w:rPr>
        <w:t>6</w:t>
      </w:r>
      <w:r w:rsidRPr="002E5506">
        <w:rPr>
          <w:rFonts w:ascii="Arial" w:hAnsi="Arial" w:cs="Arial"/>
          <w:bCs/>
          <w:iCs/>
          <w:sz w:val="20"/>
        </w:rPr>
        <w:t xml:space="preserve"> do SWZ</w:t>
      </w:r>
    </w:p>
    <w:p w14:paraId="39FC487A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E754EF5" w14:textId="77777777" w:rsidR="005D05C3" w:rsidRPr="0012157F" w:rsidRDefault="000D5E8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5E8E">
        <w:rPr>
          <w:rFonts w:ascii="Arial" w:hAnsi="Arial" w:cs="Arial"/>
        </w:rPr>
        <w:t>Szpital Specjalistyczny im. Stefana Żeromskiego SPZOZ w Krakowie</w:t>
      </w:r>
    </w:p>
    <w:p w14:paraId="1562D04B" w14:textId="77777777" w:rsidR="005D05C3" w:rsidRPr="0012157F" w:rsidRDefault="000D5E8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5E8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0D5E8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ADD8512" w14:textId="77777777" w:rsidR="005D05C3" w:rsidRDefault="000D5E8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D5E8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0D5E8E">
        <w:rPr>
          <w:rFonts w:ascii="Arial" w:hAnsi="Arial" w:cs="Arial"/>
        </w:rPr>
        <w:t>Kraków</w:t>
      </w:r>
    </w:p>
    <w:p w14:paraId="6F46C360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8C230CA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CD6730D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CB823F4" w14:textId="77777777" w:rsidTr="001B7D97">
        <w:tc>
          <w:tcPr>
            <w:tcW w:w="2800" w:type="dxa"/>
          </w:tcPr>
          <w:p w14:paraId="6A088001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3238EB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27C37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82D87E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00749C8" w14:textId="77777777" w:rsidTr="001B7D97">
        <w:tc>
          <w:tcPr>
            <w:tcW w:w="2800" w:type="dxa"/>
          </w:tcPr>
          <w:p w14:paraId="5F481ABC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C3688F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326B4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4AC8D4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A64332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5E8E" w:rsidRPr="0012157F" w14:paraId="4DE451AE" w14:textId="77777777" w:rsidTr="0091061B">
        <w:tc>
          <w:tcPr>
            <w:tcW w:w="9104" w:type="dxa"/>
            <w:shd w:val="clear" w:color="auto" w:fill="D9D9D9"/>
          </w:tcPr>
          <w:p w14:paraId="3F6C77DB" w14:textId="77777777" w:rsidR="000D5E8E" w:rsidRPr="0012157F" w:rsidRDefault="000D5E8E" w:rsidP="0091061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F3EEA39" w14:textId="3784F3ED" w:rsidR="000D5E8E" w:rsidRPr="00094F76" w:rsidRDefault="000D5E8E" w:rsidP="0091061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D5E8E">
              <w:rPr>
                <w:rFonts w:ascii="Arial" w:hAnsi="Arial" w:cs="Arial"/>
                <w:sz w:val="24"/>
                <w:szCs w:val="24"/>
              </w:rPr>
              <w:t>(t.j. Dz. U. z 2024 r. poz. 1320 z p</w:t>
            </w:r>
            <w:r w:rsidR="00351CFC">
              <w:rPr>
                <w:rFonts w:ascii="Arial" w:hAnsi="Arial" w:cs="Arial"/>
                <w:sz w:val="24"/>
                <w:szCs w:val="24"/>
              </w:rPr>
              <w:t>óźn</w:t>
            </w:r>
            <w:r w:rsidRPr="000D5E8E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BAC5922" w14:textId="77777777" w:rsidR="000D5E8E" w:rsidRPr="004B5FB1" w:rsidRDefault="000D5E8E" w:rsidP="0091061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B1E6271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B367E8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0D547A4" w14:textId="77777777" w:rsidTr="001B7D97">
        <w:tc>
          <w:tcPr>
            <w:tcW w:w="2269" w:type="dxa"/>
          </w:tcPr>
          <w:p w14:paraId="68A62DD5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A393C90" w14:textId="719ADB4C" w:rsidR="00ED79A4" w:rsidRPr="00A2540E" w:rsidRDefault="00AB286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B28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odzieży i obuwia operacyjnego i ochronnego dla personelu medycznego Szpitala.</w:t>
            </w:r>
          </w:p>
        </w:tc>
      </w:tr>
      <w:tr w:rsidR="000D5E8E" w:rsidRPr="00A2540E" w14:paraId="53933ADC" w14:textId="77777777" w:rsidTr="0091061B">
        <w:tc>
          <w:tcPr>
            <w:tcW w:w="2269" w:type="dxa"/>
          </w:tcPr>
          <w:p w14:paraId="612A248F" w14:textId="77777777" w:rsidR="000D5E8E" w:rsidRPr="00A2540E" w:rsidRDefault="000D5E8E" w:rsidP="009106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8C974D1" w14:textId="14306DC0" w:rsidR="000D5E8E" w:rsidRPr="00A2540E" w:rsidRDefault="000D5E8E" w:rsidP="009106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5E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</w:t>
            </w:r>
            <w:r w:rsidR="00AB28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0D5E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/26</w:t>
            </w:r>
          </w:p>
        </w:tc>
      </w:tr>
    </w:tbl>
    <w:p w14:paraId="5245E7F5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E07A45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5E8E" w:rsidRPr="000D5E8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4BF81DB" w14:textId="5791C1BC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</w:t>
      </w:r>
      <w:r w:rsidR="00F01887">
        <w:rPr>
          <w:rFonts w:ascii="Arial" w:hAnsi="Arial" w:cs="Arial"/>
          <w:sz w:val="24"/>
          <w:szCs w:val="24"/>
        </w:rPr>
        <w:t>1</w:t>
      </w:r>
      <w:r w:rsidRPr="00886689">
        <w:rPr>
          <w:rFonts w:ascii="Arial" w:hAnsi="Arial" w:cs="Arial"/>
          <w:sz w:val="24"/>
          <w:szCs w:val="24"/>
        </w:rPr>
        <w:t xml:space="preserve">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1E591C4" w14:textId="058243A6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</w:t>
      </w:r>
      <w:r w:rsidR="00F01887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28DBF17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2E89CD7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0D5B987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23B2637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235F254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A9E855E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6F1C92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022B66D" w14:textId="77777777" w:rsidTr="001B7D97">
        <w:tc>
          <w:tcPr>
            <w:tcW w:w="2660" w:type="dxa"/>
          </w:tcPr>
          <w:p w14:paraId="17A7FA7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23F55A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C5E5FF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D154AE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4E7E6C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F8D05C1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D5E8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EBD2A13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13A96" w14:textId="77777777" w:rsidR="00851D5C" w:rsidRDefault="00851D5C" w:rsidP="0038231F">
      <w:pPr>
        <w:spacing w:after="0" w:line="240" w:lineRule="auto"/>
      </w:pPr>
      <w:r>
        <w:separator/>
      </w:r>
    </w:p>
  </w:endnote>
  <w:endnote w:type="continuationSeparator" w:id="0">
    <w:p w14:paraId="53D2A1EE" w14:textId="77777777" w:rsidR="00851D5C" w:rsidRDefault="00851D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84931" w14:textId="77777777" w:rsidR="000D5E8E" w:rsidRDefault="000D5E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063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3C7C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0F15C" w14:textId="77777777" w:rsidR="000D5E8E" w:rsidRDefault="000D5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B839D" w14:textId="77777777" w:rsidR="00851D5C" w:rsidRDefault="00851D5C" w:rsidP="0038231F">
      <w:pPr>
        <w:spacing w:after="0" w:line="240" w:lineRule="auto"/>
      </w:pPr>
      <w:r>
        <w:separator/>
      </w:r>
    </w:p>
  </w:footnote>
  <w:footnote w:type="continuationSeparator" w:id="0">
    <w:p w14:paraId="76D3EC37" w14:textId="77777777" w:rsidR="00851D5C" w:rsidRDefault="00851D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A1E48" w14:textId="77777777" w:rsidR="000D5E8E" w:rsidRDefault="000D5E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05F6A" w14:textId="77777777" w:rsidR="000D5E8E" w:rsidRDefault="000D5E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5A61" w14:textId="77777777" w:rsidR="000D5E8E" w:rsidRDefault="000D5E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715428">
    <w:abstractNumId w:val="12"/>
  </w:num>
  <w:num w:numId="2" w16cid:durableId="650447505">
    <w:abstractNumId w:val="0"/>
  </w:num>
  <w:num w:numId="3" w16cid:durableId="433868378">
    <w:abstractNumId w:val="11"/>
  </w:num>
  <w:num w:numId="4" w16cid:durableId="306126768">
    <w:abstractNumId w:val="16"/>
  </w:num>
  <w:num w:numId="5" w16cid:durableId="1385257063">
    <w:abstractNumId w:val="13"/>
  </w:num>
  <w:num w:numId="6" w16cid:durableId="1019313984">
    <w:abstractNumId w:val="10"/>
  </w:num>
  <w:num w:numId="7" w16cid:durableId="444077024">
    <w:abstractNumId w:val="1"/>
  </w:num>
  <w:num w:numId="8" w16cid:durableId="589002647">
    <w:abstractNumId w:val="6"/>
  </w:num>
  <w:num w:numId="9" w16cid:durableId="449129044">
    <w:abstractNumId w:val="4"/>
  </w:num>
  <w:num w:numId="10" w16cid:durableId="150561086">
    <w:abstractNumId w:val="7"/>
  </w:num>
  <w:num w:numId="11" w16cid:durableId="1651864278">
    <w:abstractNumId w:val="5"/>
  </w:num>
  <w:num w:numId="12" w16cid:durableId="1130976685">
    <w:abstractNumId w:val="9"/>
  </w:num>
  <w:num w:numId="13" w16cid:durableId="348410267">
    <w:abstractNumId w:val="3"/>
  </w:num>
  <w:num w:numId="14" w16cid:durableId="1718048808">
    <w:abstractNumId w:val="2"/>
  </w:num>
  <w:num w:numId="15" w16cid:durableId="850796068">
    <w:abstractNumId w:val="15"/>
  </w:num>
  <w:num w:numId="16" w16cid:durableId="349726664">
    <w:abstractNumId w:val="8"/>
  </w:num>
  <w:num w:numId="17" w16cid:durableId="5629132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6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5E8E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E5624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5506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CFC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547A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696E"/>
    <w:rsid w:val="00697361"/>
    <w:rsid w:val="006A0054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1D5C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2866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2E2A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0486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3B7C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1887"/>
    <w:rsid w:val="00F04280"/>
    <w:rsid w:val="00F2660A"/>
    <w:rsid w:val="00F318EC"/>
    <w:rsid w:val="00F365F2"/>
    <w:rsid w:val="00F43919"/>
    <w:rsid w:val="00F54F9E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C7E57"/>
  <w15:docId w15:val="{171368A9-A15D-4A05-9AD7-9B71341F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cp:lastModifiedBy>Agata Fijak</cp:lastModifiedBy>
  <cp:revision>6</cp:revision>
  <cp:lastPrinted>2016-07-26T10:32:00Z</cp:lastPrinted>
  <dcterms:created xsi:type="dcterms:W3CDTF">2026-03-26T12:56:00Z</dcterms:created>
  <dcterms:modified xsi:type="dcterms:W3CDTF">2026-04-30T11:38:00Z</dcterms:modified>
</cp:coreProperties>
</file>