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9FE7" w14:textId="26C48695" w:rsidR="005103B9" w:rsidRPr="00594AF4" w:rsidRDefault="006676AE" w:rsidP="00A44833">
      <w:pPr>
        <w:pStyle w:val="Nagwek4"/>
        <w:spacing w:after="360"/>
        <w:rPr>
          <w:rFonts w:ascii="Arial" w:hAnsi="Arial" w:cs="Arial"/>
          <w:bCs/>
          <w:iCs/>
          <w:szCs w:val="24"/>
        </w:rPr>
      </w:pPr>
      <w:r w:rsidRPr="00594AF4">
        <w:rPr>
          <w:rFonts w:ascii="Arial" w:hAnsi="Arial" w:cs="Arial"/>
          <w:bCs/>
          <w:iCs/>
          <w:szCs w:val="24"/>
        </w:rPr>
        <w:t xml:space="preserve">Załącznik nr </w:t>
      </w:r>
      <w:r w:rsidR="001E10CD">
        <w:rPr>
          <w:rFonts w:ascii="Arial" w:hAnsi="Arial" w:cs="Arial"/>
          <w:bCs/>
          <w:iCs/>
          <w:szCs w:val="24"/>
        </w:rPr>
        <w:t>3</w:t>
      </w:r>
      <w:r w:rsidR="00B36ABD" w:rsidRPr="00594AF4">
        <w:rPr>
          <w:rFonts w:ascii="Arial" w:hAnsi="Arial" w:cs="Arial"/>
          <w:bCs/>
          <w:iCs/>
          <w:szCs w:val="24"/>
        </w:rPr>
        <w:t xml:space="preserve"> do SWZ</w:t>
      </w:r>
    </w:p>
    <w:p w14:paraId="3DB41D1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1CCA95D" w14:textId="4D660CAC" w:rsidR="006676AE" w:rsidRPr="0012157F" w:rsidRDefault="004F6A1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6A1D">
        <w:rPr>
          <w:rFonts w:ascii="Arial" w:hAnsi="Arial" w:cs="Arial"/>
        </w:rPr>
        <w:t>Szpital Specjalistyczny im. Stefana Żeromskiego SPZOZ w Krakowie</w:t>
      </w:r>
    </w:p>
    <w:p w14:paraId="638A1C7D" w14:textId="5D628F4F" w:rsidR="006676AE" w:rsidRPr="0012157F" w:rsidRDefault="004F6A1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6A1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F6A1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473E118" w14:textId="0F9B6ECB" w:rsidR="00F90CD1" w:rsidRDefault="004F6A1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F6A1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F6A1D">
        <w:rPr>
          <w:rFonts w:ascii="Arial" w:hAnsi="Arial" w:cs="Arial"/>
        </w:rPr>
        <w:t>Kraków</w:t>
      </w:r>
    </w:p>
    <w:p w14:paraId="2C8F2EF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0953A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CDB280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75ECDC1" w14:textId="77777777" w:rsidTr="0018769E">
        <w:tc>
          <w:tcPr>
            <w:tcW w:w="2800" w:type="dxa"/>
          </w:tcPr>
          <w:p w14:paraId="5E9B5FC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B5F0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3D7E92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17DBF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2D6A9D3" w14:textId="77777777" w:rsidTr="0018769E">
        <w:tc>
          <w:tcPr>
            <w:tcW w:w="2800" w:type="dxa"/>
          </w:tcPr>
          <w:p w14:paraId="5B0826F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2CC11B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CFC17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3CD57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3DCAD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F6A1D" w:rsidRPr="0012157F" w14:paraId="6F7A85DD" w14:textId="77777777" w:rsidTr="00F72E40">
        <w:tc>
          <w:tcPr>
            <w:tcW w:w="9104" w:type="dxa"/>
            <w:shd w:val="clear" w:color="auto" w:fill="D9D9D9"/>
          </w:tcPr>
          <w:p w14:paraId="54D8553C" w14:textId="77777777" w:rsidR="004F6A1D" w:rsidRPr="0012157F" w:rsidRDefault="004F6A1D" w:rsidP="00F72E4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4ACED1" w14:textId="4889CD9F" w:rsidR="004F6A1D" w:rsidRPr="0012157F" w:rsidRDefault="004F6A1D" w:rsidP="00F72E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F6A1D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ED60F2">
              <w:rPr>
                <w:rFonts w:ascii="Arial" w:hAnsi="Arial" w:cs="Arial"/>
                <w:sz w:val="24"/>
                <w:szCs w:val="24"/>
              </w:rPr>
              <w:t>óźn</w:t>
            </w:r>
            <w:r w:rsidRPr="004F6A1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2ECF09A" w14:textId="77777777" w:rsidR="004F6A1D" w:rsidRPr="00612283" w:rsidRDefault="004F6A1D" w:rsidP="00F72E4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D74B7F" w14:textId="77777777" w:rsidR="004F6A1D" w:rsidRPr="00612283" w:rsidRDefault="004F6A1D" w:rsidP="00F72E4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C77EAE2" w14:textId="77777777" w:rsidR="004F6A1D" w:rsidRPr="0012157F" w:rsidRDefault="004F6A1D" w:rsidP="00F72E4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844BC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B7D10C9" w14:textId="77777777" w:rsidTr="0018769E">
        <w:tc>
          <w:tcPr>
            <w:tcW w:w="2269" w:type="dxa"/>
          </w:tcPr>
          <w:p w14:paraId="435C9D2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0615BF" w14:textId="5FDC5BE3" w:rsidR="002578E4" w:rsidRPr="00A2540E" w:rsidRDefault="004F6A1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6A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odzieży i obuwia operacyjnego i ochronnego dla personelu medycznego Szpitala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6A1D" w:rsidRPr="00A2540E" w14:paraId="2F65A755" w14:textId="77777777" w:rsidTr="00F72E40">
        <w:tc>
          <w:tcPr>
            <w:tcW w:w="2269" w:type="dxa"/>
          </w:tcPr>
          <w:p w14:paraId="2C301785" w14:textId="77777777" w:rsidR="004F6A1D" w:rsidRPr="00A2540E" w:rsidRDefault="004F6A1D" w:rsidP="00F72E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032315" w14:textId="1C5FDB2E" w:rsidR="004F6A1D" w:rsidRPr="00A2540E" w:rsidRDefault="004F6A1D" w:rsidP="00F72E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6A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DZP-271-18/26</w:t>
            </w:r>
          </w:p>
        </w:tc>
      </w:tr>
    </w:tbl>
    <w:p w14:paraId="081CED6E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8CD5061" w14:textId="737F1E8A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6A1D" w:rsidRPr="004F6A1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234F53A" w14:textId="77777777" w:rsidTr="00650D6C">
        <w:tc>
          <w:tcPr>
            <w:tcW w:w="9104" w:type="dxa"/>
            <w:shd w:val="clear" w:color="auto" w:fill="D9D9D9"/>
          </w:tcPr>
          <w:p w14:paraId="579174A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4B05B48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</w:r>
      <w:r w:rsidR="002C4137" w:rsidRPr="001E10CD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32DF0" w:rsidRPr="001E10CD">
        <w:rPr>
          <w:rFonts w:ascii="Arial" w:hAnsi="Arial" w:cs="Arial"/>
          <w:b/>
          <w:bCs/>
          <w:sz w:val="24"/>
          <w:szCs w:val="24"/>
        </w:rPr>
        <w:t>108</w:t>
      </w:r>
      <w:r w:rsidR="002C4137" w:rsidRPr="001E10CD">
        <w:rPr>
          <w:rFonts w:ascii="Arial" w:hAnsi="Arial" w:cs="Arial"/>
          <w:b/>
          <w:bCs/>
          <w:sz w:val="24"/>
          <w:szCs w:val="24"/>
        </w:rPr>
        <w:t xml:space="preserve"> ust 1</w:t>
      </w:r>
      <w:r w:rsidR="002C4137" w:rsidRPr="0012157F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E2399A" w14:textId="77777777" w:rsidR="004F6A1D" w:rsidRPr="00992BD8" w:rsidRDefault="004F6A1D" w:rsidP="004F6A1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59AC80B" w14:textId="32D213CB" w:rsidR="00023477" w:rsidRPr="00D57D37" w:rsidRDefault="004F6A1D" w:rsidP="00D57D3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</w:r>
      <w:r w:rsidRPr="001E10CD">
        <w:rPr>
          <w:rFonts w:ascii="Arial" w:hAnsi="Arial" w:cs="Arial"/>
          <w:b/>
          <w:bCs/>
          <w:sz w:val="24"/>
          <w:szCs w:val="24"/>
        </w:rPr>
        <w:t xml:space="preserve">art. 109 ust. 1 </w:t>
      </w:r>
      <w:r w:rsidR="001E10CD" w:rsidRPr="001E10CD">
        <w:rPr>
          <w:rFonts w:ascii="Arial" w:hAnsi="Arial" w:cs="Arial"/>
          <w:b/>
          <w:bCs/>
          <w:sz w:val="24"/>
          <w:szCs w:val="24"/>
        </w:rPr>
        <w:t>pkt 4</w:t>
      </w:r>
      <w:r w:rsidR="001E10CD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ustawy Pzp</w:t>
      </w:r>
      <w:r w:rsidR="001E10CD">
        <w:rPr>
          <w:rFonts w:ascii="Arial" w:hAnsi="Arial" w:cs="Arial"/>
          <w:sz w:val="24"/>
          <w:szCs w:val="24"/>
        </w:rPr>
        <w:t>.</w:t>
      </w:r>
    </w:p>
    <w:p w14:paraId="3DF9131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5DD23D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5573E3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EF96A9C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149930" w14:textId="5FFE7979" w:rsidR="00AC6A18" w:rsidRDefault="007A2BCB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4863D4D7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D963A5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3A14D9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6987F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A56F07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240FD4" w14:textId="77777777" w:rsidR="008A1E7F" w:rsidRDefault="008A1E7F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42340B" w14:textId="77777777" w:rsidTr="001A740B">
        <w:trPr>
          <w:trHeight w:val="728"/>
        </w:trPr>
        <w:tc>
          <w:tcPr>
            <w:tcW w:w="9104" w:type="dxa"/>
            <w:shd w:val="clear" w:color="auto" w:fill="D9D9D9"/>
            <w:vAlign w:val="center"/>
          </w:tcPr>
          <w:p w14:paraId="59486718" w14:textId="77777777" w:rsidR="00D57D37" w:rsidRDefault="00D57D37" w:rsidP="00D57D37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6D52E94" w14:textId="77777777" w:rsidR="0011306C" w:rsidRDefault="0011306C" w:rsidP="001A740B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  <w:p w14:paraId="3645A11A" w14:textId="6BA2A2B2" w:rsidR="00D57D37" w:rsidRPr="00650D6C" w:rsidRDefault="00D57D37" w:rsidP="00D57D3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D0068D" w14:textId="77777777" w:rsidR="00EB1107" w:rsidRDefault="00EB1107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A5DBBE" w14:textId="2D070824" w:rsidR="00EB1107" w:rsidRPr="0012157F" w:rsidRDefault="00EB1107" w:rsidP="00D57D3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1107">
        <w:rPr>
          <w:rFonts w:ascii="Arial" w:hAnsi="Arial" w:cs="Arial"/>
          <w:sz w:val="24"/>
          <w:szCs w:val="24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12C5A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4737" w14:textId="77777777" w:rsidR="00D2702A" w:rsidRPr="0012157F" w:rsidRDefault="00D2702A" w:rsidP="00D57D3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FABA" w14:textId="77777777" w:rsidR="00D2702A" w:rsidRPr="0012157F" w:rsidRDefault="00D2702A" w:rsidP="00D57D3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F6A1D" w:rsidRPr="0012157F" w14:paraId="6481F7BB" w14:textId="77777777" w:rsidTr="00F72E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FEC0" w14:textId="33213178" w:rsidR="004F6A1D" w:rsidRPr="0012157F" w:rsidRDefault="004F6A1D" w:rsidP="00D57D3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6A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CCB6" w14:textId="3DEEF0B6" w:rsidR="004F6A1D" w:rsidRPr="0012157F" w:rsidRDefault="004F6A1D" w:rsidP="00D57D37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6A1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244E991" w14:textId="77777777" w:rsidR="004F6A1D" w:rsidRPr="004F6A1D" w:rsidRDefault="004F6A1D" w:rsidP="00D57D3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A1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B10245F" w14:textId="70D1AA89" w:rsidR="004F6A1D" w:rsidRPr="004F6A1D" w:rsidRDefault="004F6A1D" w:rsidP="00D57D3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A1D">
              <w:rPr>
                <w:rFonts w:ascii="Arial" w:hAnsi="Arial" w:cs="Arial"/>
                <w:sz w:val="24"/>
                <w:szCs w:val="24"/>
              </w:rPr>
              <w:t>1. O udzielenie zamówienia w GRUPIE 1 mogą ubiegać się Wykonawcy, którzy zrealizowali co najmniej 2 umowy dostawy odzieży operacyjnej dla podmiotu wykonującego działalność leczniczą w okresie ostatnich 3 lat</w:t>
            </w:r>
            <w:r w:rsidR="00ED60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D60F2" w:rsidRPr="00ED60F2">
              <w:rPr>
                <w:rFonts w:ascii="Arial" w:hAnsi="Arial" w:cs="Arial"/>
                <w:sz w:val="24"/>
                <w:szCs w:val="24"/>
              </w:rPr>
              <w:t>przed wszczęciem postępowania</w:t>
            </w:r>
            <w:r w:rsidRPr="004F6A1D">
              <w:rPr>
                <w:rFonts w:ascii="Arial" w:hAnsi="Arial" w:cs="Arial"/>
                <w:sz w:val="24"/>
                <w:szCs w:val="24"/>
              </w:rPr>
              <w:t>, a jeżeli okres prowadzenia działalności jest krótszy, w tym okresie, gdzie każda z umów opiewała na  wartość minimum 50 000,00 zł brutto - DOTYCZY GRUPY 1</w:t>
            </w:r>
          </w:p>
          <w:p w14:paraId="134F4E77" w14:textId="1423D52C" w:rsidR="004F6A1D" w:rsidRPr="0012157F" w:rsidRDefault="004F6A1D" w:rsidP="00D57D37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A1D">
              <w:rPr>
                <w:rFonts w:ascii="Arial" w:hAnsi="Arial" w:cs="Arial"/>
                <w:sz w:val="24"/>
                <w:szCs w:val="24"/>
              </w:rPr>
              <w:t>2. O udzielenie zamówienia w GRUPIE 3 mogą ubiegać się Wykonawcy, którzy zrealizowali co najmniej 2 umowy dostawy odzieży ochronnej dla podmiotu wykonującego działalność leczniczą w okresie ostatnich 3 lat</w:t>
            </w:r>
            <w:r w:rsidR="00ED60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D60F2" w:rsidRPr="00ED60F2">
              <w:rPr>
                <w:rFonts w:ascii="Arial" w:hAnsi="Arial" w:cs="Arial"/>
                <w:sz w:val="24"/>
                <w:szCs w:val="24"/>
              </w:rPr>
              <w:t>przed wszczęciem postępowania</w:t>
            </w:r>
            <w:r w:rsidRPr="004F6A1D">
              <w:rPr>
                <w:rFonts w:ascii="Arial" w:hAnsi="Arial" w:cs="Arial"/>
                <w:sz w:val="24"/>
                <w:szCs w:val="24"/>
              </w:rPr>
              <w:t>, a jeżeli okres prowadzenia działalności jest krótszy, w tym okresie, gdzie każda z umów opiewała na wartość minimum 80 000,00 zł brutto - DOTYCZY GRUPY 3.</w:t>
            </w:r>
          </w:p>
        </w:tc>
      </w:tr>
    </w:tbl>
    <w:p w14:paraId="50B2400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0F15989" w14:textId="77777777" w:rsidR="00EB1107" w:rsidRPr="00EB1107" w:rsidRDefault="00EB1107" w:rsidP="00EB1107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B1107">
        <w:rPr>
          <w:rFonts w:ascii="Arial" w:hAnsi="Arial" w:cs="Arial"/>
          <w:color w:val="0070C0"/>
          <w:sz w:val="20"/>
          <w:szCs w:val="20"/>
        </w:rPr>
        <w:t>[UWAGA: tę część oświadczenia 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604AC6B" w14:textId="77777777" w:rsidR="00EB1107" w:rsidRPr="00EB1107" w:rsidRDefault="00EB1107" w:rsidP="00EB1107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B1107">
        <w:rPr>
          <w:rFonts w:ascii="Arial" w:hAnsi="Arial" w:cs="Arial"/>
          <w:color w:val="000000" w:themeColor="text1"/>
          <w:sz w:val="24"/>
          <w:szCs w:val="24"/>
        </w:rPr>
        <w:t>Oświadczam, że spełniam warunki udziału w postępowaniu określone przez zamawiającego w  następującym zakresie:</w:t>
      </w:r>
    </w:p>
    <w:p w14:paraId="0C5761EF" w14:textId="77777777" w:rsidR="00EB1107" w:rsidRPr="00EB1107" w:rsidRDefault="00EB1107" w:rsidP="00EB1107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B1107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837A97A" w14:textId="40515A1B" w:rsidR="00E21BB4" w:rsidRPr="00721D87" w:rsidRDefault="00E21BB4" w:rsidP="00CD605F">
      <w:pPr>
        <w:pBdr>
          <w:bottom w:val="single" w:sz="12" w:space="1" w:color="auto"/>
        </w:pBdr>
        <w:spacing w:line="276" w:lineRule="auto"/>
        <w:rPr>
          <w:rFonts w:ascii="Arial" w:hAnsi="Arial" w:cs="Arial"/>
          <w:i/>
          <w:iCs/>
          <w:sz w:val="20"/>
          <w:szCs w:val="20"/>
        </w:rPr>
      </w:pPr>
    </w:p>
    <w:p w14:paraId="4E51278D" w14:textId="77777777" w:rsidR="00D321AA" w:rsidRDefault="00D321AA" w:rsidP="00CD605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64A75B7" w14:textId="77777777" w:rsidR="008A1E7F" w:rsidRDefault="008A1E7F" w:rsidP="00CD605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615308C" w14:textId="77777777" w:rsidR="008A1E7F" w:rsidRDefault="008A1E7F" w:rsidP="00CD605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918C064" w14:textId="77777777" w:rsidR="008A1E7F" w:rsidRDefault="008A1E7F" w:rsidP="00CD605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9325138" w14:textId="77777777" w:rsidR="008A1E7F" w:rsidRDefault="008A1E7F" w:rsidP="00CD605F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9F32C17" w14:textId="6728CE2E" w:rsidR="00201C36" w:rsidRPr="00201C36" w:rsidRDefault="00201C36" w:rsidP="00CD605F">
      <w:pPr>
        <w:shd w:val="clear" w:color="auto" w:fill="BFBFBF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1C36">
        <w:rPr>
          <w:rFonts w:ascii="Arial" w:hAnsi="Arial" w:cs="Arial"/>
          <w:b/>
          <w:sz w:val="24"/>
          <w:szCs w:val="24"/>
        </w:rPr>
        <w:lastRenderedPageBreak/>
        <w:t>INFORMACJA W ZWIĄZKU Z POLEGANIEM NA ZDOLNOŚCIACH LUB SYTUACJI PODMIOTÓW UDOSTEPNIAJĄCYCH ZASOBY</w:t>
      </w:r>
      <w:r w:rsidRPr="00201C36">
        <w:rPr>
          <w:rFonts w:ascii="Arial" w:hAnsi="Arial" w:cs="Arial"/>
          <w:sz w:val="24"/>
          <w:szCs w:val="24"/>
        </w:rPr>
        <w:t xml:space="preserve">: </w:t>
      </w:r>
    </w:p>
    <w:p w14:paraId="36175A30" w14:textId="77777777" w:rsidR="00EB1107" w:rsidRPr="00EB1107" w:rsidRDefault="00EB1107" w:rsidP="008A1E7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EB1107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Zamawiającego, polegam na zdolnościach lub sytuacji następującego/ych podmiotu/ów udostępniającego/ych zasoby: </w:t>
      </w:r>
    </w:p>
    <w:p w14:paraId="38EBAA52" w14:textId="77777777" w:rsidR="00EB1107" w:rsidRPr="00EB1107" w:rsidRDefault="00EB1107" w:rsidP="00EB11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B1107"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43F1DF2F" w14:textId="77777777" w:rsidR="00EB1107" w:rsidRPr="00EB1107" w:rsidRDefault="00EB1107" w:rsidP="00EB1107">
      <w:pPr>
        <w:spacing w:after="0"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EB110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10BEE49" w14:textId="77777777" w:rsidR="00EB1107" w:rsidRPr="00EB1107" w:rsidRDefault="00EB1107" w:rsidP="00EB1107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EB1107">
        <w:rPr>
          <w:rFonts w:ascii="Arial" w:hAnsi="Arial" w:cs="Arial"/>
          <w:sz w:val="24"/>
          <w:szCs w:val="24"/>
        </w:rPr>
        <w:t xml:space="preserve">w następującym zakresie: </w:t>
      </w:r>
    </w:p>
    <w:p w14:paraId="31C122B0" w14:textId="77777777" w:rsidR="00EB1107" w:rsidRPr="00EB1107" w:rsidRDefault="00EB1107" w:rsidP="00EB11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B1107"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595C8E4E" w14:textId="77777777" w:rsidR="00EB1107" w:rsidRPr="00EB1107" w:rsidRDefault="00EB1107" w:rsidP="00EB1107">
      <w:pPr>
        <w:spacing w:after="0"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EB110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7A7BFB" w14:textId="77777777" w:rsidR="00201C36" w:rsidRDefault="00201C36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3B54F69" w14:textId="77777777" w:rsidTr="00CD4DD1">
        <w:tc>
          <w:tcPr>
            <w:tcW w:w="9104" w:type="dxa"/>
            <w:shd w:val="clear" w:color="auto" w:fill="D9D9D9"/>
          </w:tcPr>
          <w:p w14:paraId="42C2514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B44C9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F7BC17B" w14:textId="77777777" w:rsidTr="00847232">
        <w:tc>
          <w:tcPr>
            <w:tcW w:w="9104" w:type="dxa"/>
            <w:shd w:val="clear" w:color="auto" w:fill="D9D9D9"/>
          </w:tcPr>
          <w:p w14:paraId="18EAB70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9BA924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89AA2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5121C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C8AF04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305A6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08613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1D1E7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27930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3F4EE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4C3B17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27BF42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1191A" w14:textId="77777777" w:rsidR="00B05BCA" w:rsidRDefault="00B05BCA" w:rsidP="0038231F">
      <w:pPr>
        <w:spacing w:after="0" w:line="240" w:lineRule="auto"/>
      </w:pPr>
      <w:r>
        <w:separator/>
      </w:r>
    </w:p>
  </w:endnote>
  <w:endnote w:type="continuationSeparator" w:id="0">
    <w:p w14:paraId="32FFF4EB" w14:textId="77777777" w:rsidR="00B05BCA" w:rsidRDefault="00B05B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F9C23" w14:textId="77777777" w:rsidR="004F6A1D" w:rsidRDefault="004F6A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66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C3D4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4A45E" w14:textId="77777777" w:rsidR="004F6A1D" w:rsidRDefault="004F6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2DE96" w14:textId="77777777" w:rsidR="00B05BCA" w:rsidRDefault="00B05BCA" w:rsidP="0038231F">
      <w:pPr>
        <w:spacing w:after="0" w:line="240" w:lineRule="auto"/>
      </w:pPr>
      <w:r>
        <w:separator/>
      </w:r>
    </w:p>
  </w:footnote>
  <w:footnote w:type="continuationSeparator" w:id="0">
    <w:p w14:paraId="765DFE09" w14:textId="77777777" w:rsidR="00B05BCA" w:rsidRDefault="00B05BCA" w:rsidP="0038231F">
      <w:pPr>
        <w:spacing w:after="0" w:line="240" w:lineRule="auto"/>
      </w:pPr>
      <w:r>
        <w:continuationSeparator/>
      </w:r>
    </w:p>
  </w:footnote>
  <w:footnote w:id="1">
    <w:p w14:paraId="5A163BF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06396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D6299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0696F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9DB61E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BFC7D" w14:textId="77777777" w:rsidR="004F6A1D" w:rsidRDefault="004F6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BBDFA" w14:textId="77777777" w:rsidR="004F6A1D" w:rsidRDefault="004F6A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8E066" w14:textId="77777777" w:rsidR="004F6A1D" w:rsidRDefault="004F6A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363285">
    <w:abstractNumId w:val="11"/>
  </w:num>
  <w:num w:numId="2" w16cid:durableId="821391573">
    <w:abstractNumId w:val="0"/>
  </w:num>
  <w:num w:numId="3" w16cid:durableId="1492869307">
    <w:abstractNumId w:val="10"/>
  </w:num>
  <w:num w:numId="4" w16cid:durableId="1064139968">
    <w:abstractNumId w:val="13"/>
  </w:num>
  <w:num w:numId="5" w16cid:durableId="870649775">
    <w:abstractNumId w:val="12"/>
  </w:num>
  <w:num w:numId="6" w16cid:durableId="1905295268">
    <w:abstractNumId w:val="9"/>
  </w:num>
  <w:num w:numId="7" w16cid:durableId="460995312">
    <w:abstractNumId w:val="1"/>
  </w:num>
  <w:num w:numId="8" w16cid:durableId="953025765">
    <w:abstractNumId w:val="6"/>
  </w:num>
  <w:num w:numId="9" w16cid:durableId="1825468275">
    <w:abstractNumId w:val="4"/>
  </w:num>
  <w:num w:numId="10" w16cid:durableId="1568611574">
    <w:abstractNumId w:val="7"/>
  </w:num>
  <w:num w:numId="11" w16cid:durableId="886844054">
    <w:abstractNumId w:val="5"/>
  </w:num>
  <w:num w:numId="12" w16cid:durableId="1759208666">
    <w:abstractNumId w:val="8"/>
  </w:num>
  <w:num w:numId="13" w16cid:durableId="1377387294">
    <w:abstractNumId w:val="3"/>
  </w:num>
  <w:num w:numId="14" w16cid:durableId="592251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F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A20FB"/>
    <w:rsid w:val="001A740B"/>
    <w:rsid w:val="001C6945"/>
    <w:rsid w:val="001E10CD"/>
    <w:rsid w:val="001F027E"/>
    <w:rsid w:val="00201C36"/>
    <w:rsid w:val="00203A40"/>
    <w:rsid w:val="002168A8"/>
    <w:rsid w:val="00225793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F2D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D55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19EB"/>
    <w:rsid w:val="004651B5"/>
    <w:rsid w:val="004761C6"/>
    <w:rsid w:val="0047664E"/>
    <w:rsid w:val="00476E7D"/>
    <w:rsid w:val="00482F6E"/>
    <w:rsid w:val="00484F88"/>
    <w:rsid w:val="004A2F18"/>
    <w:rsid w:val="004A6E7C"/>
    <w:rsid w:val="004C4854"/>
    <w:rsid w:val="004D7E48"/>
    <w:rsid w:val="004F23F7"/>
    <w:rsid w:val="004F40EF"/>
    <w:rsid w:val="004F6A1D"/>
    <w:rsid w:val="005103B9"/>
    <w:rsid w:val="00512A1E"/>
    <w:rsid w:val="00520174"/>
    <w:rsid w:val="00524951"/>
    <w:rsid w:val="005434B3"/>
    <w:rsid w:val="00561084"/>
    <w:rsid w:val="005641F0"/>
    <w:rsid w:val="00594AF4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0AD"/>
    <w:rsid w:val="006A3A1F"/>
    <w:rsid w:val="006A52B6"/>
    <w:rsid w:val="006B53D6"/>
    <w:rsid w:val="006D536F"/>
    <w:rsid w:val="006D5C64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E7F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0C52"/>
    <w:rsid w:val="00A82894"/>
    <w:rsid w:val="00A90D0E"/>
    <w:rsid w:val="00AC5247"/>
    <w:rsid w:val="00AC6A18"/>
    <w:rsid w:val="00AD6591"/>
    <w:rsid w:val="00AE6FF2"/>
    <w:rsid w:val="00B0088C"/>
    <w:rsid w:val="00B05BC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605F"/>
    <w:rsid w:val="00D23F3D"/>
    <w:rsid w:val="00D2702A"/>
    <w:rsid w:val="00D27F63"/>
    <w:rsid w:val="00D321AA"/>
    <w:rsid w:val="00D34D9A"/>
    <w:rsid w:val="00D409DE"/>
    <w:rsid w:val="00D42C9B"/>
    <w:rsid w:val="00D531D5"/>
    <w:rsid w:val="00D57D37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1107"/>
    <w:rsid w:val="00EB7CDE"/>
    <w:rsid w:val="00ED60F2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0C94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225BF"/>
  <w15:docId w15:val="{AD6E39D9-4422-4AF2-91C8-E2CBC648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4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11</cp:revision>
  <cp:lastPrinted>2026-04-20T05:50:00Z</cp:lastPrinted>
  <dcterms:created xsi:type="dcterms:W3CDTF">2026-04-17T11:27:00Z</dcterms:created>
  <dcterms:modified xsi:type="dcterms:W3CDTF">2026-04-30T11:36:00Z</dcterms:modified>
</cp:coreProperties>
</file>