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202F6" w14:textId="77777777" w:rsidR="00930A96" w:rsidRPr="00AD45A9" w:rsidRDefault="002B34B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B34B6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2B34B6">
        <w:rPr>
          <w:rFonts w:ascii="Arial" w:hAnsi="Arial" w:cs="Arial"/>
          <w:sz w:val="24"/>
          <w:szCs w:val="24"/>
        </w:rPr>
        <w:t>2026-05-04</w:t>
      </w:r>
    </w:p>
    <w:p w14:paraId="38A85A6E" w14:textId="77777777" w:rsidR="00930A96" w:rsidRPr="00AD45A9" w:rsidRDefault="002B34B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34B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DA1F73E" w14:textId="77777777" w:rsidR="00930A96" w:rsidRPr="00AD45A9" w:rsidRDefault="002B34B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2B34B6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B34B6">
        <w:rPr>
          <w:rFonts w:ascii="Arial" w:hAnsi="Arial" w:cs="Arial"/>
          <w:sz w:val="24"/>
          <w:szCs w:val="24"/>
        </w:rPr>
        <w:t>66</w:t>
      </w:r>
    </w:p>
    <w:p w14:paraId="3996D1BA" w14:textId="77777777" w:rsidR="00930A96" w:rsidRPr="00AD45A9" w:rsidRDefault="002B34B6" w:rsidP="00930A96">
      <w:pPr>
        <w:rPr>
          <w:rFonts w:ascii="Arial" w:hAnsi="Arial" w:cs="Arial"/>
          <w:sz w:val="24"/>
          <w:szCs w:val="24"/>
        </w:rPr>
      </w:pPr>
      <w:r w:rsidRPr="002B34B6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B34B6">
        <w:rPr>
          <w:rFonts w:ascii="Arial" w:hAnsi="Arial" w:cs="Arial"/>
          <w:sz w:val="24"/>
          <w:szCs w:val="24"/>
        </w:rPr>
        <w:t>Kraków</w:t>
      </w:r>
    </w:p>
    <w:p w14:paraId="69F89BFE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854DCC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64336A0" w14:textId="22508ACD" w:rsidR="00EF31B4" w:rsidRPr="00AD45A9" w:rsidRDefault="00EF31B4" w:rsidP="007B2254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DZP-271-12/26 </w:t>
      </w:r>
      <w:r w:rsidR="007B2254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7B2254">
        <w:rPr>
          <w:rFonts w:ascii="Arial" w:hAnsi="Arial" w:cs="Arial"/>
          <w:bCs/>
          <w:sz w:val="18"/>
          <w:szCs w:val="18"/>
        </w:rPr>
        <w:t>470.MM</w:t>
      </w:r>
    </w:p>
    <w:p w14:paraId="72063B83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425F77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D3E400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9384BE" w14:textId="13F50FFF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EF31B4">
              <w:rPr>
                <w:rFonts w:cs="Arial"/>
                <w:spacing w:val="60"/>
                <w:sz w:val="32"/>
                <w:szCs w:val="32"/>
              </w:rPr>
              <w:t xml:space="preserve"> nr 2</w:t>
            </w:r>
          </w:p>
          <w:p w14:paraId="09585840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82B2FE5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BD95EDA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D515475" w14:textId="77777777" w:rsidTr="00E03B3C">
        <w:tc>
          <w:tcPr>
            <w:tcW w:w="2269" w:type="dxa"/>
          </w:tcPr>
          <w:p w14:paraId="4D189202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2A63523" w14:textId="77777777" w:rsidR="00930A96" w:rsidRPr="004E4B64" w:rsidRDefault="002B34B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34B6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(151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B34B6" w:rsidRPr="004E4B64" w14:paraId="6E855D53" w14:textId="77777777" w:rsidTr="00855DA4">
        <w:tc>
          <w:tcPr>
            <w:tcW w:w="2269" w:type="dxa"/>
          </w:tcPr>
          <w:p w14:paraId="3421F70E" w14:textId="77777777" w:rsidR="002B34B6" w:rsidRPr="004E4B64" w:rsidRDefault="002B34B6" w:rsidP="00855D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60F92F4" w14:textId="77777777" w:rsidR="002B34B6" w:rsidRPr="004E4B64" w:rsidRDefault="002B34B6" w:rsidP="00855D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34B6">
              <w:rPr>
                <w:rFonts w:ascii="Arial" w:hAnsi="Arial" w:cs="Arial"/>
                <w:bCs/>
                <w:sz w:val="24"/>
                <w:szCs w:val="24"/>
              </w:rPr>
              <w:t>DZP-271-12/26</w:t>
            </w:r>
          </w:p>
        </w:tc>
      </w:tr>
    </w:tbl>
    <w:p w14:paraId="0D5A2C52" w14:textId="53D2FF50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2B34B6" w:rsidRPr="002B34B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B34B6" w:rsidRPr="002B34B6">
        <w:rPr>
          <w:rFonts w:ascii="Arial" w:hAnsi="Arial" w:cs="Arial"/>
          <w:sz w:val="24"/>
          <w:szCs w:val="24"/>
        </w:rPr>
        <w:t>(</w:t>
      </w:r>
      <w:proofErr w:type="spellStart"/>
      <w:r w:rsidR="002B34B6" w:rsidRPr="002B34B6">
        <w:rPr>
          <w:rFonts w:ascii="Arial" w:hAnsi="Arial" w:cs="Arial"/>
          <w:sz w:val="24"/>
          <w:szCs w:val="24"/>
        </w:rPr>
        <w:t>t.j</w:t>
      </w:r>
      <w:proofErr w:type="spellEnd"/>
      <w:r w:rsidR="002B34B6" w:rsidRPr="002B34B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B34B6" w:rsidRPr="002B34B6">
        <w:rPr>
          <w:rFonts w:ascii="Arial" w:hAnsi="Arial" w:cs="Arial"/>
          <w:sz w:val="24"/>
          <w:szCs w:val="24"/>
        </w:rPr>
        <w:t>p</w:t>
      </w:r>
      <w:r w:rsidR="00EF31B4">
        <w:rPr>
          <w:rFonts w:ascii="Arial" w:hAnsi="Arial" w:cs="Arial"/>
          <w:sz w:val="24"/>
          <w:szCs w:val="24"/>
        </w:rPr>
        <w:t>óźn</w:t>
      </w:r>
      <w:proofErr w:type="spellEnd"/>
      <w:r w:rsidR="002B34B6" w:rsidRPr="002B34B6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356B447" w14:textId="77777777" w:rsidR="007B2254" w:rsidRDefault="007B2254" w:rsidP="007B2254">
      <w:pPr>
        <w:spacing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  <w:u w:val="single"/>
        </w:rPr>
        <w:t>Zmianie ulegają:</w:t>
      </w:r>
    </w:p>
    <w:p w14:paraId="004EC28A" w14:textId="0363EFBD" w:rsidR="007B2254" w:rsidRDefault="007B2254" w:rsidP="007B2254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16.1 SWZ </w:t>
      </w:r>
      <w:r w:rsidRPr="007B2254">
        <w:rPr>
          <w:rFonts w:ascii="Arial" w:hAnsi="Arial" w:cs="Arial"/>
          <w:bCs/>
          <w:sz w:val="24"/>
          <w:szCs w:val="24"/>
        </w:rPr>
        <w:t>– termin związania ofertą:</w:t>
      </w:r>
      <w:r w:rsidRPr="007B2254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>.08.2026 r.</w:t>
      </w:r>
    </w:p>
    <w:p w14:paraId="6889EB31" w14:textId="518A881A" w:rsidR="007B2254" w:rsidRDefault="007B2254" w:rsidP="007B2254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18 SWZ – </w:t>
      </w:r>
      <w:r w:rsidRPr="007B2254">
        <w:rPr>
          <w:rFonts w:ascii="Arial" w:hAnsi="Arial" w:cs="Arial"/>
          <w:bCs/>
          <w:sz w:val="24"/>
          <w:szCs w:val="24"/>
        </w:rPr>
        <w:t>termin składania ofert:</w:t>
      </w:r>
      <w:r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.05.2026 r. godz. 09:00</w:t>
      </w:r>
    </w:p>
    <w:p w14:paraId="0E10A673" w14:textId="321B3D07" w:rsidR="007B2254" w:rsidRDefault="007B2254" w:rsidP="007B2254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19.1 SWZ – </w:t>
      </w:r>
      <w:r w:rsidRPr="007B2254">
        <w:rPr>
          <w:rFonts w:ascii="Arial" w:hAnsi="Arial" w:cs="Arial"/>
          <w:bCs/>
          <w:sz w:val="24"/>
          <w:szCs w:val="24"/>
        </w:rPr>
        <w:t>termin otwarcia ofert:</w:t>
      </w:r>
      <w:r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.05.2026 r. godz. 09:30</w:t>
      </w:r>
    </w:p>
    <w:p w14:paraId="0E9D57E7" w14:textId="05602A4F" w:rsidR="007B2254" w:rsidRDefault="007B2254" w:rsidP="007B2254">
      <w:pPr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Załącznik nr 2a do SWZ – Formularz asortymentowo – cenowy – w zakresie stawki VAT w zadani</w:t>
      </w:r>
      <w:r>
        <w:rPr>
          <w:rFonts w:ascii="Arial" w:hAnsi="Arial" w:cs="Arial"/>
          <w:bCs/>
          <w:sz w:val="24"/>
          <w:szCs w:val="24"/>
        </w:rPr>
        <w:t>u</w:t>
      </w:r>
      <w:r>
        <w:rPr>
          <w:rFonts w:ascii="Arial" w:hAnsi="Arial" w:cs="Arial"/>
          <w:bCs/>
          <w:sz w:val="24"/>
          <w:szCs w:val="24"/>
        </w:rPr>
        <w:t xml:space="preserve"> nr 1</w:t>
      </w:r>
      <w:r>
        <w:rPr>
          <w:rFonts w:ascii="Arial" w:hAnsi="Arial" w:cs="Arial"/>
          <w:bCs/>
          <w:sz w:val="24"/>
          <w:szCs w:val="24"/>
        </w:rPr>
        <w:t>.</w:t>
      </w:r>
    </w:p>
    <w:p w14:paraId="0C0FAB39" w14:textId="717BF2B0" w:rsidR="005C0930" w:rsidRPr="0022485D" w:rsidRDefault="005C0930" w:rsidP="003F79BD">
      <w:pPr>
        <w:pStyle w:val="Tekstpodstawowy"/>
        <w:spacing w:before="120" w:after="12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502858FC" w14:textId="20209465" w:rsidR="005C0930" w:rsidRPr="003F79BD" w:rsidRDefault="003F79BD" w:rsidP="003F79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3F79BD">
        <w:rPr>
          <w:rFonts w:ascii="Arial" w:hAnsi="Arial" w:cs="Arial"/>
          <w:sz w:val="22"/>
          <w:szCs w:val="22"/>
        </w:rPr>
        <w:t>Dyrektor Szpitala</w:t>
      </w:r>
    </w:p>
    <w:p w14:paraId="495ECEB2" w14:textId="3D60342A" w:rsidR="003F79BD" w:rsidRPr="003F79BD" w:rsidRDefault="003F79BD" w:rsidP="00B26D41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2"/>
        </w:rPr>
      </w:pPr>
      <w:r w:rsidRPr="003F79BD">
        <w:rPr>
          <w:rFonts w:ascii="Arial" w:hAnsi="Arial" w:cs="Arial"/>
          <w:sz w:val="22"/>
          <w:szCs w:val="22"/>
        </w:rPr>
        <w:t xml:space="preserve">dr n. o </w:t>
      </w:r>
      <w:proofErr w:type="spellStart"/>
      <w:r w:rsidRPr="003F79BD">
        <w:rPr>
          <w:rFonts w:ascii="Arial" w:hAnsi="Arial" w:cs="Arial"/>
          <w:sz w:val="22"/>
          <w:szCs w:val="22"/>
        </w:rPr>
        <w:t>zdr</w:t>
      </w:r>
      <w:proofErr w:type="spellEnd"/>
      <w:r w:rsidRPr="003F79BD">
        <w:rPr>
          <w:rFonts w:ascii="Arial" w:hAnsi="Arial" w:cs="Arial"/>
          <w:sz w:val="22"/>
          <w:szCs w:val="22"/>
        </w:rPr>
        <w:t>. Jacek Żak</w:t>
      </w:r>
    </w:p>
    <w:sectPr w:rsidR="003F79BD" w:rsidRPr="003F79B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B150E" w14:textId="77777777" w:rsidR="00A45C6E" w:rsidRDefault="00A45C6E">
      <w:r>
        <w:separator/>
      </w:r>
    </w:p>
  </w:endnote>
  <w:endnote w:type="continuationSeparator" w:id="0">
    <w:p w14:paraId="424AD9BD" w14:textId="77777777" w:rsidR="00A45C6E" w:rsidRDefault="00A45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A241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B6B1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F0CD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2B945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57B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B07DB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4A457" w14:textId="77777777" w:rsidR="00EF1037" w:rsidRDefault="00EF1037">
    <w:pPr>
      <w:pStyle w:val="Stopka"/>
      <w:tabs>
        <w:tab w:val="clear" w:pos="4536"/>
        <w:tab w:val="left" w:pos="6237"/>
      </w:tabs>
    </w:pPr>
  </w:p>
  <w:p w14:paraId="32B147A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AFE6B" w14:textId="77777777" w:rsidR="00A45C6E" w:rsidRDefault="00A45C6E">
      <w:r>
        <w:separator/>
      </w:r>
    </w:p>
  </w:footnote>
  <w:footnote w:type="continuationSeparator" w:id="0">
    <w:p w14:paraId="6A7089F2" w14:textId="77777777" w:rsidR="00A45C6E" w:rsidRDefault="00A45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119CF" w14:textId="77777777" w:rsidR="002B34B6" w:rsidRDefault="002B3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9685F" w14:textId="77777777" w:rsidR="002B34B6" w:rsidRDefault="002B3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F5766" w14:textId="77777777" w:rsidR="002B34B6" w:rsidRDefault="002B3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E621A"/>
    <w:multiLevelType w:val="hybridMultilevel"/>
    <w:tmpl w:val="D60E6BB2"/>
    <w:lvl w:ilvl="0" w:tplc="10C6C2F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3069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C6E"/>
    <w:rsid w:val="00057D02"/>
    <w:rsid w:val="000613E0"/>
    <w:rsid w:val="001A571A"/>
    <w:rsid w:val="0022485D"/>
    <w:rsid w:val="002B1C74"/>
    <w:rsid w:val="002B34B6"/>
    <w:rsid w:val="00384EFD"/>
    <w:rsid w:val="003F79BD"/>
    <w:rsid w:val="004222DA"/>
    <w:rsid w:val="00453E59"/>
    <w:rsid w:val="00460DC4"/>
    <w:rsid w:val="005079A4"/>
    <w:rsid w:val="0055546F"/>
    <w:rsid w:val="005C0930"/>
    <w:rsid w:val="006736C6"/>
    <w:rsid w:val="006D4AE5"/>
    <w:rsid w:val="007B2254"/>
    <w:rsid w:val="00854803"/>
    <w:rsid w:val="0087224A"/>
    <w:rsid w:val="009149C3"/>
    <w:rsid w:val="00930A96"/>
    <w:rsid w:val="00953AA1"/>
    <w:rsid w:val="0095641D"/>
    <w:rsid w:val="009B1CCB"/>
    <w:rsid w:val="009D169F"/>
    <w:rsid w:val="00A45C6E"/>
    <w:rsid w:val="00A4668B"/>
    <w:rsid w:val="00AA4BB3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EF31B4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9B630"/>
  <w15:chartTrackingRefBased/>
  <w15:docId w15:val="{D7D2CB40-D511-4214-A7D1-D97A56D8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173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2026-05-04T11:06:00Z</cp:lastPrinted>
  <dcterms:created xsi:type="dcterms:W3CDTF">2026-05-04T11:10:00Z</dcterms:created>
  <dcterms:modified xsi:type="dcterms:W3CDTF">2026-05-04T11:10:00Z</dcterms:modified>
</cp:coreProperties>
</file>