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C04685" w14:textId="130C44AC" w:rsidR="00D665F5" w:rsidRDefault="00932761" w:rsidP="00D665F5">
      <w:pPr>
        <w:spacing w:after="240"/>
        <w:jc w:val="right"/>
        <w:rPr>
          <w:sz w:val="22"/>
          <w:szCs w:val="22"/>
        </w:rPr>
      </w:pPr>
      <w:r w:rsidRPr="0093276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32761">
        <w:rPr>
          <w:sz w:val="22"/>
          <w:szCs w:val="22"/>
        </w:rPr>
        <w:t>2026-05-04</w:t>
      </w:r>
    </w:p>
    <w:p w14:paraId="095E22FA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6069F35" w14:textId="77777777" w:rsidR="00932761" w:rsidRPr="00932761" w:rsidRDefault="00932761" w:rsidP="00577BC6">
      <w:pPr>
        <w:spacing w:after="40"/>
        <w:rPr>
          <w:b/>
          <w:bCs/>
          <w:sz w:val="22"/>
          <w:szCs w:val="22"/>
        </w:rPr>
      </w:pPr>
      <w:r w:rsidRPr="00932761">
        <w:rPr>
          <w:b/>
          <w:bCs/>
          <w:sz w:val="22"/>
          <w:szCs w:val="22"/>
        </w:rPr>
        <w:t>Akademia Górniczo - Hutnicza</w:t>
      </w:r>
    </w:p>
    <w:p w14:paraId="74AF9EE9" w14:textId="77777777" w:rsidR="00932761" w:rsidRPr="00932761" w:rsidRDefault="00932761" w:rsidP="00577BC6">
      <w:pPr>
        <w:spacing w:after="40"/>
        <w:rPr>
          <w:b/>
          <w:bCs/>
          <w:sz w:val="22"/>
          <w:szCs w:val="22"/>
        </w:rPr>
      </w:pPr>
      <w:r w:rsidRPr="00932761">
        <w:rPr>
          <w:b/>
          <w:bCs/>
          <w:sz w:val="22"/>
          <w:szCs w:val="22"/>
        </w:rPr>
        <w:t>im. Stanisława Staszica w Krakowie</w:t>
      </w:r>
    </w:p>
    <w:p w14:paraId="7B708F4F" w14:textId="10703786" w:rsidR="00D665F5" w:rsidRPr="00D91931" w:rsidRDefault="00932761" w:rsidP="00577BC6">
      <w:pPr>
        <w:spacing w:after="40"/>
        <w:rPr>
          <w:b/>
          <w:bCs/>
          <w:sz w:val="22"/>
          <w:szCs w:val="22"/>
        </w:rPr>
      </w:pPr>
      <w:r w:rsidRPr="00932761">
        <w:rPr>
          <w:b/>
          <w:bCs/>
          <w:sz w:val="22"/>
          <w:szCs w:val="22"/>
        </w:rPr>
        <w:t>Dział Zamówień Publicznych</w:t>
      </w:r>
    </w:p>
    <w:p w14:paraId="2836B646" w14:textId="0CD0AAE5" w:rsidR="00D665F5" w:rsidRPr="00BD5546" w:rsidRDefault="00932761" w:rsidP="00D665F5">
      <w:pPr>
        <w:rPr>
          <w:sz w:val="22"/>
          <w:szCs w:val="22"/>
        </w:rPr>
      </w:pPr>
      <w:r w:rsidRPr="0093276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32761">
        <w:rPr>
          <w:sz w:val="22"/>
          <w:szCs w:val="22"/>
        </w:rPr>
        <w:t>30</w:t>
      </w:r>
    </w:p>
    <w:p w14:paraId="55FB568C" w14:textId="123293BF" w:rsidR="00D665F5" w:rsidRPr="00BD5546" w:rsidRDefault="00932761" w:rsidP="00D665F5">
      <w:pPr>
        <w:rPr>
          <w:sz w:val="22"/>
          <w:szCs w:val="22"/>
        </w:rPr>
      </w:pPr>
      <w:r w:rsidRPr="0093276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32761">
        <w:rPr>
          <w:sz w:val="22"/>
          <w:szCs w:val="22"/>
        </w:rPr>
        <w:t>Kraków</w:t>
      </w:r>
    </w:p>
    <w:p w14:paraId="26341EC4" w14:textId="6834897B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32761" w:rsidRPr="00932761">
        <w:rPr>
          <w:b/>
          <w:sz w:val="22"/>
          <w:szCs w:val="22"/>
        </w:rPr>
        <w:t>KC-DE-zp.25.105.2026</w:t>
      </w:r>
      <w:r w:rsidR="00A80738">
        <w:rPr>
          <w:sz w:val="24"/>
        </w:rPr>
        <w:tab/>
        <w:t xml:space="preserve"> </w:t>
      </w:r>
    </w:p>
    <w:p w14:paraId="388CF9E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35AFAD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454E1B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7650A3E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A46CCA8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9262497" w14:textId="22132CE1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32761" w:rsidRPr="00932761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4756B3B5" w14:textId="6FDF8DD1" w:rsidR="00A80738" w:rsidRPr="00577BC6" w:rsidRDefault="0093276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32761">
        <w:rPr>
          <w:b/>
          <w:sz w:val="22"/>
          <w:szCs w:val="22"/>
        </w:rPr>
        <w:t>Usługa sprzątania pomieszczeń mieszkalnych w Ośrodku AGH w Łukęcinie, ul. Leśna 3, woj. zachodniopomorskie - KC-DE-zp.25.105.2026</w:t>
      </w:r>
    </w:p>
    <w:p w14:paraId="64391486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CD5367D" w14:textId="4144A926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32761" w:rsidRPr="00932761">
        <w:rPr>
          <w:sz w:val="22"/>
          <w:szCs w:val="22"/>
        </w:rPr>
        <w:t>04/05/2026</w:t>
      </w:r>
      <w:r w:rsidR="00FF4AB1" w:rsidRPr="00577BC6">
        <w:rPr>
          <w:sz w:val="22"/>
          <w:szCs w:val="22"/>
        </w:rPr>
        <w:t xml:space="preserve"> o godz. </w:t>
      </w:r>
      <w:r w:rsidR="00932761" w:rsidRPr="00932761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2A6910BB" w14:textId="77777777" w:rsidTr="003F57CD">
        <w:tc>
          <w:tcPr>
            <w:tcW w:w="993" w:type="dxa"/>
            <w:vAlign w:val="center"/>
          </w:tcPr>
          <w:p w14:paraId="1A98432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5E54549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643D9AD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32761" w:rsidRPr="00493F8C" w14:paraId="7B6CE586" w14:textId="77777777" w:rsidTr="00994550">
        <w:tc>
          <w:tcPr>
            <w:tcW w:w="993" w:type="dxa"/>
            <w:vAlign w:val="center"/>
          </w:tcPr>
          <w:p w14:paraId="79D7A3AE" w14:textId="0731C70F" w:rsidR="00932761" w:rsidRPr="00490DC0" w:rsidRDefault="00932761" w:rsidP="00994550">
            <w:pPr>
              <w:spacing w:before="120" w:after="120"/>
              <w:jc w:val="center"/>
            </w:pPr>
            <w:r w:rsidRPr="00932761">
              <w:t>1</w:t>
            </w:r>
          </w:p>
        </w:tc>
        <w:tc>
          <w:tcPr>
            <w:tcW w:w="5244" w:type="dxa"/>
          </w:tcPr>
          <w:p w14:paraId="60AF55CD" w14:textId="086A892D" w:rsidR="00932761" w:rsidRPr="00490DC0" w:rsidRDefault="00932761" w:rsidP="00994550">
            <w:pPr>
              <w:spacing w:before="40"/>
            </w:pPr>
            <w:r w:rsidRPr="00932761">
              <w:t>BK Clean Katarzyna Brzozowska</w:t>
            </w:r>
          </w:p>
          <w:p w14:paraId="417B8299" w14:textId="71F3DAA9" w:rsidR="00932761" w:rsidRPr="00490DC0" w:rsidRDefault="00932761" w:rsidP="00994550">
            <w:r w:rsidRPr="00932761">
              <w:t>Cyryla i Metodego</w:t>
            </w:r>
            <w:r w:rsidRPr="00490DC0">
              <w:t xml:space="preserve"> </w:t>
            </w:r>
            <w:r w:rsidRPr="00932761">
              <w:t>9A/36</w:t>
            </w:r>
            <w:r w:rsidRPr="00490DC0">
              <w:t xml:space="preserve"> </w:t>
            </w:r>
          </w:p>
          <w:p w14:paraId="3A4DFB5A" w14:textId="21F55997" w:rsidR="00932761" w:rsidRPr="00490DC0" w:rsidRDefault="00932761" w:rsidP="00994550">
            <w:pPr>
              <w:spacing w:after="40"/>
              <w:jc w:val="both"/>
            </w:pPr>
            <w:r w:rsidRPr="00932761">
              <w:t>71-541</w:t>
            </w:r>
            <w:r w:rsidRPr="00490DC0">
              <w:t xml:space="preserve"> </w:t>
            </w:r>
            <w:r w:rsidRPr="00932761">
              <w:t>Szczecin</w:t>
            </w:r>
          </w:p>
        </w:tc>
        <w:tc>
          <w:tcPr>
            <w:tcW w:w="2835" w:type="dxa"/>
            <w:vAlign w:val="center"/>
          </w:tcPr>
          <w:p w14:paraId="5CB08861" w14:textId="6D67E961" w:rsidR="00932761" w:rsidRPr="00490DC0" w:rsidRDefault="00932761" w:rsidP="00994550">
            <w:pPr>
              <w:spacing w:before="120" w:after="120"/>
              <w:jc w:val="both"/>
            </w:pPr>
            <w:r w:rsidRPr="00932761">
              <w:t>146 941.00 zł</w:t>
            </w:r>
          </w:p>
        </w:tc>
      </w:tr>
      <w:tr w:rsidR="00932761" w:rsidRPr="00493F8C" w14:paraId="0DDEAC49" w14:textId="77777777" w:rsidTr="00994550">
        <w:tc>
          <w:tcPr>
            <w:tcW w:w="993" w:type="dxa"/>
            <w:vAlign w:val="center"/>
          </w:tcPr>
          <w:p w14:paraId="4671266C" w14:textId="110E93D9" w:rsidR="00932761" w:rsidRPr="00490DC0" w:rsidRDefault="00932761" w:rsidP="00994550">
            <w:pPr>
              <w:spacing w:before="120" w:after="120"/>
              <w:jc w:val="center"/>
            </w:pPr>
            <w:r w:rsidRPr="00932761">
              <w:t>2</w:t>
            </w:r>
          </w:p>
        </w:tc>
        <w:tc>
          <w:tcPr>
            <w:tcW w:w="5244" w:type="dxa"/>
          </w:tcPr>
          <w:p w14:paraId="7DDBE48F" w14:textId="05416634" w:rsidR="00932761" w:rsidRPr="00490DC0" w:rsidRDefault="00932761" w:rsidP="00994550">
            <w:pPr>
              <w:spacing w:before="40"/>
            </w:pPr>
            <w:r w:rsidRPr="00932761">
              <w:t>Pasikonik MJK Spółka z ograniczoną odpowiedzialnością</w:t>
            </w:r>
          </w:p>
          <w:p w14:paraId="77DC2E4B" w14:textId="47B489E1" w:rsidR="00932761" w:rsidRPr="00490DC0" w:rsidRDefault="00932761" w:rsidP="00994550">
            <w:r w:rsidRPr="00932761">
              <w:t>Pychowicka</w:t>
            </w:r>
            <w:r w:rsidRPr="00490DC0">
              <w:t xml:space="preserve"> </w:t>
            </w:r>
            <w:r w:rsidRPr="00932761">
              <w:t>7/9</w:t>
            </w:r>
            <w:r w:rsidRPr="00490DC0">
              <w:t xml:space="preserve"> </w:t>
            </w:r>
          </w:p>
          <w:p w14:paraId="54E8E643" w14:textId="5DE50A5A" w:rsidR="00932761" w:rsidRPr="00490DC0" w:rsidRDefault="00932761" w:rsidP="00994550">
            <w:pPr>
              <w:spacing w:after="40"/>
              <w:jc w:val="both"/>
            </w:pPr>
            <w:r w:rsidRPr="00932761">
              <w:t>30-364</w:t>
            </w:r>
            <w:r w:rsidRPr="00490DC0">
              <w:t xml:space="preserve"> </w:t>
            </w:r>
            <w:r w:rsidRPr="00932761">
              <w:t>Kraków</w:t>
            </w:r>
          </w:p>
        </w:tc>
        <w:tc>
          <w:tcPr>
            <w:tcW w:w="2835" w:type="dxa"/>
            <w:vAlign w:val="center"/>
          </w:tcPr>
          <w:p w14:paraId="05D66B4A" w14:textId="24C724C5" w:rsidR="00932761" w:rsidRPr="00490DC0" w:rsidRDefault="00932761" w:rsidP="00994550">
            <w:pPr>
              <w:spacing w:before="120" w:after="120"/>
              <w:jc w:val="both"/>
            </w:pPr>
            <w:r w:rsidRPr="00932761">
              <w:t>142 922.82 zł</w:t>
            </w:r>
          </w:p>
        </w:tc>
      </w:tr>
    </w:tbl>
    <w:p w14:paraId="061791DE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2DFF19" w14:textId="77777777" w:rsidR="00B46088" w:rsidRDefault="00B46088">
      <w:r>
        <w:separator/>
      </w:r>
    </w:p>
  </w:endnote>
  <w:endnote w:type="continuationSeparator" w:id="0">
    <w:p w14:paraId="4E3C1485" w14:textId="77777777" w:rsidR="00B46088" w:rsidRDefault="00B46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D6D82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A2F8F7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A126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02D01C0">
        <v:line id="_x0000_s1025" style="position:absolute;left:0;text-align:left;z-index:251657728" from="-3.85pt,8.7pt" to="455.15pt,8.7pt"/>
      </w:pict>
    </w:r>
  </w:p>
  <w:p w14:paraId="5B30D02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19302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35A1393" w14:textId="77777777" w:rsidR="009F189D" w:rsidRDefault="009F189D">
    <w:pPr>
      <w:pStyle w:val="Stopka"/>
      <w:tabs>
        <w:tab w:val="clear" w:pos="4536"/>
      </w:tabs>
      <w:jc w:val="center"/>
    </w:pPr>
  </w:p>
  <w:p w14:paraId="61ADD77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B420BF" w14:textId="77777777" w:rsidR="00B46088" w:rsidRDefault="00B46088">
      <w:r>
        <w:separator/>
      </w:r>
    </w:p>
  </w:footnote>
  <w:footnote w:type="continuationSeparator" w:id="0">
    <w:p w14:paraId="3B24B18D" w14:textId="77777777" w:rsidR="00B46088" w:rsidRDefault="00B460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AAC18" w14:textId="77777777" w:rsidR="00932761" w:rsidRDefault="009327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748628" w14:textId="77777777" w:rsidR="00932761" w:rsidRDefault="0093276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9F42F6" w14:textId="77777777" w:rsidR="00932761" w:rsidRDefault="0093276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92561"/>
    <w:rsid w:val="00007727"/>
    <w:rsid w:val="00017720"/>
    <w:rsid w:val="00035488"/>
    <w:rsid w:val="00092561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32761"/>
    <w:rsid w:val="009C20BC"/>
    <w:rsid w:val="009D19BD"/>
    <w:rsid w:val="009F189D"/>
    <w:rsid w:val="00A120F7"/>
    <w:rsid w:val="00A67C20"/>
    <w:rsid w:val="00A80738"/>
    <w:rsid w:val="00AA718D"/>
    <w:rsid w:val="00B46088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C89B26"/>
  <w15:chartTrackingRefBased/>
  <w15:docId w15:val="{BBE3D741-E679-416C-BB3A-FBFCC7DAC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144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2026-05-04T10:34:00Z</dcterms:created>
  <dcterms:modified xsi:type="dcterms:W3CDTF">2026-05-04T10:34:00Z</dcterms:modified>
</cp:coreProperties>
</file>