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E9E3A" w14:textId="23F5E000" w:rsidR="00D665F5" w:rsidRDefault="00941FC8" w:rsidP="00D665F5">
      <w:pPr>
        <w:spacing w:after="240"/>
        <w:jc w:val="right"/>
        <w:rPr>
          <w:sz w:val="22"/>
          <w:szCs w:val="22"/>
        </w:rPr>
      </w:pPr>
      <w:r w:rsidRPr="00941FC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41FC8">
        <w:rPr>
          <w:sz w:val="22"/>
          <w:szCs w:val="22"/>
        </w:rPr>
        <w:t>2026-05-04</w:t>
      </w:r>
    </w:p>
    <w:p w14:paraId="5228D42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E4D9375" w14:textId="77777777" w:rsidR="00941FC8" w:rsidRPr="00941FC8" w:rsidRDefault="00941FC8" w:rsidP="00577BC6">
      <w:pPr>
        <w:spacing w:after="40"/>
        <w:rPr>
          <w:b/>
          <w:bCs/>
          <w:sz w:val="22"/>
          <w:szCs w:val="22"/>
        </w:rPr>
      </w:pPr>
      <w:r w:rsidRPr="00941FC8">
        <w:rPr>
          <w:b/>
          <w:bCs/>
          <w:sz w:val="22"/>
          <w:szCs w:val="22"/>
        </w:rPr>
        <w:t>Akademia Górniczo - Hutnicza</w:t>
      </w:r>
    </w:p>
    <w:p w14:paraId="07CE07E3" w14:textId="77777777" w:rsidR="00941FC8" w:rsidRPr="00941FC8" w:rsidRDefault="00941FC8" w:rsidP="00577BC6">
      <w:pPr>
        <w:spacing w:after="40"/>
        <w:rPr>
          <w:b/>
          <w:bCs/>
          <w:sz w:val="22"/>
          <w:szCs w:val="22"/>
        </w:rPr>
      </w:pPr>
      <w:r w:rsidRPr="00941FC8">
        <w:rPr>
          <w:b/>
          <w:bCs/>
          <w:sz w:val="22"/>
          <w:szCs w:val="22"/>
        </w:rPr>
        <w:t>im. Stanisława Staszica w Krakowie</w:t>
      </w:r>
    </w:p>
    <w:p w14:paraId="035F1DFB" w14:textId="06113695" w:rsidR="00D665F5" w:rsidRPr="00D91931" w:rsidRDefault="00941FC8" w:rsidP="00577BC6">
      <w:pPr>
        <w:spacing w:after="40"/>
        <w:rPr>
          <w:b/>
          <w:bCs/>
          <w:sz w:val="22"/>
          <w:szCs w:val="22"/>
        </w:rPr>
      </w:pPr>
      <w:r w:rsidRPr="00941FC8">
        <w:rPr>
          <w:b/>
          <w:bCs/>
          <w:sz w:val="22"/>
          <w:szCs w:val="22"/>
        </w:rPr>
        <w:t>Dział Zamówień Publicznych</w:t>
      </w:r>
    </w:p>
    <w:p w14:paraId="730DE2CC" w14:textId="2F67AA6D" w:rsidR="00D665F5" w:rsidRPr="00BD5546" w:rsidRDefault="00941FC8" w:rsidP="00D665F5">
      <w:pPr>
        <w:rPr>
          <w:sz w:val="22"/>
          <w:szCs w:val="22"/>
        </w:rPr>
      </w:pPr>
      <w:r w:rsidRPr="00941FC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41FC8">
        <w:rPr>
          <w:sz w:val="22"/>
          <w:szCs w:val="22"/>
        </w:rPr>
        <w:t>30</w:t>
      </w:r>
    </w:p>
    <w:p w14:paraId="76C2AA49" w14:textId="4E2194D1" w:rsidR="00D665F5" w:rsidRPr="00BD5546" w:rsidRDefault="00941FC8" w:rsidP="00D665F5">
      <w:pPr>
        <w:rPr>
          <w:sz w:val="22"/>
          <w:szCs w:val="22"/>
        </w:rPr>
      </w:pPr>
      <w:r w:rsidRPr="00941FC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41FC8">
        <w:rPr>
          <w:sz w:val="22"/>
          <w:szCs w:val="22"/>
        </w:rPr>
        <w:t>Kraków</w:t>
      </w:r>
    </w:p>
    <w:p w14:paraId="250BAE3A" w14:textId="159556C2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41FC8" w:rsidRPr="00941FC8">
        <w:rPr>
          <w:b/>
          <w:sz w:val="22"/>
          <w:szCs w:val="22"/>
        </w:rPr>
        <w:t>KC-DE-zp.25.110.2026</w:t>
      </w:r>
      <w:r w:rsidR="00A80738">
        <w:rPr>
          <w:sz w:val="24"/>
        </w:rPr>
        <w:tab/>
        <w:t xml:space="preserve"> </w:t>
      </w:r>
    </w:p>
    <w:p w14:paraId="4C27BC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7F83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E6DE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037CC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1D76F4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0D405F5" w14:textId="50E3CC6E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41FC8" w:rsidRPr="00941FC8">
        <w:rPr>
          <w:sz w:val="22"/>
          <w:szCs w:val="22"/>
        </w:rPr>
        <w:t>przetarg</w:t>
      </w:r>
      <w:r w:rsidR="00BA2CED">
        <w:rPr>
          <w:sz w:val="22"/>
          <w:szCs w:val="22"/>
        </w:rPr>
        <w:t xml:space="preserve">u </w:t>
      </w:r>
      <w:r w:rsidR="00941FC8" w:rsidRPr="00941FC8">
        <w:rPr>
          <w:sz w:val="22"/>
          <w:szCs w:val="22"/>
        </w:rPr>
        <w:t>nieograniczon</w:t>
      </w:r>
      <w:r w:rsidR="00BA2CED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0F52659" w14:textId="0D374CD4" w:rsidR="00A80738" w:rsidRPr="00577BC6" w:rsidRDefault="00941FC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41FC8">
        <w:rPr>
          <w:b/>
          <w:sz w:val="22"/>
          <w:szCs w:val="22"/>
        </w:rPr>
        <w:t>Dostawa 4 zestawów składających się z laptopa i stacji dokującej na potrzeby WIEiT</w:t>
      </w:r>
    </w:p>
    <w:p w14:paraId="37CD13D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17E75BF" w14:textId="4B4593DC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41FC8" w:rsidRPr="00941FC8">
        <w:rPr>
          <w:sz w:val="22"/>
          <w:szCs w:val="22"/>
        </w:rPr>
        <w:t>04/05/2026</w:t>
      </w:r>
      <w:r w:rsidR="00FF4AB1" w:rsidRPr="00577BC6">
        <w:rPr>
          <w:sz w:val="22"/>
          <w:szCs w:val="22"/>
        </w:rPr>
        <w:t xml:space="preserve"> o godz. </w:t>
      </w:r>
      <w:r w:rsidR="00941FC8" w:rsidRPr="00941FC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04B92E6" w14:textId="77777777" w:rsidTr="003F57CD">
        <w:tc>
          <w:tcPr>
            <w:tcW w:w="993" w:type="dxa"/>
            <w:vAlign w:val="center"/>
          </w:tcPr>
          <w:p w14:paraId="7B77F00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340665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8A2956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41FC8" w:rsidRPr="00493F8C" w14:paraId="05E37593" w14:textId="77777777" w:rsidTr="00623A84">
        <w:tc>
          <w:tcPr>
            <w:tcW w:w="993" w:type="dxa"/>
            <w:vAlign w:val="center"/>
          </w:tcPr>
          <w:p w14:paraId="305AB411" w14:textId="783D22F0" w:rsidR="00941FC8" w:rsidRPr="00490DC0" w:rsidRDefault="00941FC8" w:rsidP="00623A84">
            <w:pPr>
              <w:spacing w:before="120" w:after="120"/>
              <w:jc w:val="center"/>
            </w:pPr>
            <w:r w:rsidRPr="00941FC8">
              <w:t>1</w:t>
            </w:r>
          </w:p>
        </w:tc>
        <w:tc>
          <w:tcPr>
            <w:tcW w:w="5244" w:type="dxa"/>
          </w:tcPr>
          <w:p w14:paraId="22BAAAEC" w14:textId="298F47A9" w:rsidR="00941FC8" w:rsidRPr="00490DC0" w:rsidRDefault="00941FC8" w:rsidP="00623A84">
            <w:pPr>
              <w:spacing w:before="40"/>
            </w:pPr>
            <w:r w:rsidRPr="00941FC8">
              <w:t>PROGRESS Systemy Komputerowe Sp. z o.o.</w:t>
            </w:r>
          </w:p>
          <w:p w14:paraId="6E3BE2CB" w14:textId="2FC8CD54" w:rsidR="00941FC8" w:rsidRPr="00490DC0" w:rsidRDefault="00941FC8" w:rsidP="00623A84">
            <w:r w:rsidRPr="00941FC8">
              <w:t>Al. Mickiewicza</w:t>
            </w:r>
            <w:r w:rsidRPr="00490DC0">
              <w:t xml:space="preserve"> </w:t>
            </w:r>
            <w:r w:rsidRPr="00941FC8">
              <w:t>27</w:t>
            </w:r>
            <w:r w:rsidRPr="00490DC0">
              <w:t xml:space="preserve"> </w:t>
            </w:r>
          </w:p>
          <w:p w14:paraId="0A787565" w14:textId="3BAE06BF" w:rsidR="00941FC8" w:rsidRPr="00490DC0" w:rsidRDefault="00941FC8" w:rsidP="00623A84">
            <w:pPr>
              <w:spacing w:after="40"/>
              <w:jc w:val="both"/>
            </w:pPr>
            <w:r w:rsidRPr="00941FC8">
              <w:t>31-120</w:t>
            </w:r>
            <w:r w:rsidRPr="00490DC0">
              <w:t xml:space="preserve"> </w:t>
            </w:r>
            <w:r w:rsidRPr="00941FC8">
              <w:t>Kraków</w:t>
            </w:r>
          </w:p>
        </w:tc>
        <w:tc>
          <w:tcPr>
            <w:tcW w:w="2835" w:type="dxa"/>
            <w:vAlign w:val="center"/>
          </w:tcPr>
          <w:p w14:paraId="4A3C49AE" w14:textId="70725625" w:rsidR="00941FC8" w:rsidRPr="00490DC0" w:rsidRDefault="00941FC8" w:rsidP="00623A84">
            <w:pPr>
              <w:spacing w:before="120" w:after="120"/>
              <w:jc w:val="both"/>
            </w:pPr>
            <w:r w:rsidRPr="00941FC8">
              <w:t>39 310.80 zł</w:t>
            </w:r>
          </w:p>
        </w:tc>
      </w:tr>
      <w:tr w:rsidR="00941FC8" w:rsidRPr="00493F8C" w14:paraId="2F93335E" w14:textId="77777777" w:rsidTr="00623A84">
        <w:tc>
          <w:tcPr>
            <w:tcW w:w="993" w:type="dxa"/>
            <w:vAlign w:val="center"/>
          </w:tcPr>
          <w:p w14:paraId="6D5FC884" w14:textId="0400C401" w:rsidR="00941FC8" w:rsidRPr="00490DC0" w:rsidRDefault="00941FC8" w:rsidP="00623A84">
            <w:pPr>
              <w:spacing w:before="120" w:after="120"/>
              <w:jc w:val="center"/>
            </w:pPr>
            <w:r w:rsidRPr="00941FC8">
              <w:t>2</w:t>
            </w:r>
          </w:p>
        </w:tc>
        <w:tc>
          <w:tcPr>
            <w:tcW w:w="5244" w:type="dxa"/>
          </w:tcPr>
          <w:p w14:paraId="0E9C728E" w14:textId="1528441A" w:rsidR="00941FC8" w:rsidRPr="00490DC0" w:rsidRDefault="00941FC8" w:rsidP="00623A84">
            <w:pPr>
              <w:spacing w:before="40"/>
            </w:pPr>
            <w:r w:rsidRPr="00941FC8">
              <w:t xml:space="preserve">Cocon </w:t>
            </w:r>
            <w:r w:rsidR="002D302A">
              <w:t>Spółka Akcyjna</w:t>
            </w:r>
          </w:p>
          <w:p w14:paraId="22E37C24" w14:textId="62469D49" w:rsidR="00941FC8" w:rsidRPr="00490DC0" w:rsidRDefault="00941FC8" w:rsidP="00623A84">
            <w:r w:rsidRPr="00941FC8">
              <w:t xml:space="preserve">ul. </w:t>
            </w:r>
            <w:r w:rsidR="002D302A">
              <w:t>Dworcowa 10a</w:t>
            </w:r>
          </w:p>
          <w:p w14:paraId="0C1E40A8" w14:textId="5776CCDA" w:rsidR="00941FC8" w:rsidRPr="00490DC0" w:rsidRDefault="00941FC8" w:rsidP="00623A84">
            <w:pPr>
              <w:spacing w:after="40"/>
              <w:jc w:val="both"/>
            </w:pPr>
            <w:r w:rsidRPr="00941FC8">
              <w:t>46-300</w:t>
            </w:r>
            <w:r w:rsidRPr="00490DC0">
              <w:t xml:space="preserve"> </w:t>
            </w:r>
            <w:r w:rsidRPr="00941FC8">
              <w:t>Olesno</w:t>
            </w:r>
          </w:p>
        </w:tc>
        <w:tc>
          <w:tcPr>
            <w:tcW w:w="2835" w:type="dxa"/>
            <w:vAlign w:val="center"/>
          </w:tcPr>
          <w:p w14:paraId="7FA31CC2" w14:textId="536B0E98" w:rsidR="00941FC8" w:rsidRPr="00490DC0" w:rsidRDefault="00941FC8" w:rsidP="00623A84">
            <w:pPr>
              <w:spacing w:before="120" w:after="120"/>
              <w:jc w:val="both"/>
            </w:pPr>
            <w:r w:rsidRPr="00941FC8">
              <w:t>45 756.00 zł</w:t>
            </w:r>
          </w:p>
        </w:tc>
      </w:tr>
    </w:tbl>
    <w:p w14:paraId="49407D6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4ACFD" w14:textId="77777777" w:rsidR="00614B5B" w:rsidRDefault="00614B5B">
      <w:r>
        <w:separator/>
      </w:r>
    </w:p>
  </w:endnote>
  <w:endnote w:type="continuationSeparator" w:id="0">
    <w:p w14:paraId="505D0CB7" w14:textId="77777777" w:rsidR="00614B5B" w:rsidRDefault="00614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147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835EB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B119D" w14:textId="77777777" w:rsidR="009F189D" w:rsidRDefault="00614B5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3082B3">
        <v:line id="_x0000_s1025" style="position:absolute;left:0;text-align:left;z-index:251657728" from="-3.85pt,8.7pt" to="455.15pt,8.7pt"/>
      </w:pict>
    </w:r>
  </w:p>
  <w:p w14:paraId="049FAA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E91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869F30" w14:textId="77777777" w:rsidR="009F189D" w:rsidRDefault="009F189D">
    <w:pPr>
      <w:pStyle w:val="Stopka"/>
      <w:tabs>
        <w:tab w:val="clear" w:pos="4536"/>
      </w:tabs>
      <w:jc w:val="center"/>
    </w:pPr>
  </w:p>
  <w:p w14:paraId="3C95E7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67424" w14:textId="77777777" w:rsidR="00614B5B" w:rsidRDefault="00614B5B">
      <w:r>
        <w:separator/>
      </w:r>
    </w:p>
  </w:footnote>
  <w:footnote w:type="continuationSeparator" w:id="0">
    <w:p w14:paraId="0F6C2DCC" w14:textId="77777777" w:rsidR="00614B5B" w:rsidRDefault="00614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6BDB9" w14:textId="77777777" w:rsidR="00941FC8" w:rsidRDefault="00941F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5470F" w14:textId="77777777" w:rsidR="00941FC8" w:rsidRDefault="00941F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C3500" w14:textId="77777777" w:rsidR="00941FC8" w:rsidRDefault="00941F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AF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260D8"/>
    <w:rsid w:val="0023318D"/>
    <w:rsid w:val="002D302A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14B5B"/>
    <w:rsid w:val="0069085C"/>
    <w:rsid w:val="006D03E2"/>
    <w:rsid w:val="006E3702"/>
    <w:rsid w:val="0073323E"/>
    <w:rsid w:val="007965DC"/>
    <w:rsid w:val="00843263"/>
    <w:rsid w:val="00861E75"/>
    <w:rsid w:val="00941FC8"/>
    <w:rsid w:val="00975AFE"/>
    <w:rsid w:val="009C20BC"/>
    <w:rsid w:val="009D19BD"/>
    <w:rsid w:val="009F189D"/>
    <w:rsid w:val="00A120F7"/>
    <w:rsid w:val="00A67C20"/>
    <w:rsid w:val="00A80738"/>
    <w:rsid w:val="00AA718D"/>
    <w:rsid w:val="00BA2CED"/>
    <w:rsid w:val="00C236D3"/>
    <w:rsid w:val="00C659E2"/>
    <w:rsid w:val="00CB0802"/>
    <w:rsid w:val="00D20908"/>
    <w:rsid w:val="00D665F5"/>
    <w:rsid w:val="00D7128F"/>
    <w:rsid w:val="00EA3476"/>
    <w:rsid w:val="00F1571B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DD4D21"/>
  <w15:chartTrackingRefBased/>
  <w15:docId w15:val="{96DD9708-76A9-496A-AF9F-6F5CD2517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4</cp:revision>
  <cp:lastPrinted>2026-05-04T09:37:00Z</cp:lastPrinted>
  <dcterms:created xsi:type="dcterms:W3CDTF">2026-05-04T09:36:00Z</dcterms:created>
  <dcterms:modified xsi:type="dcterms:W3CDTF">2026-05-04T09:51:00Z</dcterms:modified>
</cp:coreProperties>
</file>