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C5A953" w14:textId="5901ED15" w:rsidR="00D665F5" w:rsidRDefault="00017D52" w:rsidP="00D665F5">
      <w:pPr>
        <w:spacing w:after="240"/>
        <w:jc w:val="right"/>
        <w:rPr>
          <w:sz w:val="22"/>
          <w:szCs w:val="22"/>
        </w:rPr>
      </w:pPr>
      <w:r w:rsidRPr="00017D5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17D52">
        <w:rPr>
          <w:sz w:val="22"/>
          <w:szCs w:val="22"/>
        </w:rPr>
        <w:t>2026-05-04</w:t>
      </w:r>
    </w:p>
    <w:p w14:paraId="15FD83C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240B955" w14:textId="77777777" w:rsidR="00017D52" w:rsidRPr="00017D52" w:rsidRDefault="00017D52" w:rsidP="00577BC6">
      <w:pPr>
        <w:spacing w:after="40"/>
        <w:rPr>
          <w:b/>
          <w:bCs/>
          <w:sz w:val="22"/>
          <w:szCs w:val="22"/>
        </w:rPr>
      </w:pPr>
      <w:r w:rsidRPr="00017D52">
        <w:rPr>
          <w:b/>
          <w:bCs/>
          <w:sz w:val="22"/>
          <w:szCs w:val="22"/>
        </w:rPr>
        <w:t>Akademia Górniczo - Hutnicza</w:t>
      </w:r>
    </w:p>
    <w:p w14:paraId="509D4BDE" w14:textId="77777777" w:rsidR="00017D52" w:rsidRPr="00017D52" w:rsidRDefault="00017D52" w:rsidP="00577BC6">
      <w:pPr>
        <w:spacing w:after="40"/>
        <w:rPr>
          <w:b/>
          <w:bCs/>
          <w:sz w:val="22"/>
          <w:szCs w:val="22"/>
        </w:rPr>
      </w:pPr>
      <w:r w:rsidRPr="00017D52">
        <w:rPr>
          <w:b/>
          <w:bCs/>
          <w:sz w:val="22"/>
          <w:szCs w:val="22"/>
        </w:rPr>
        <w:t>im. Stanisława Staszica w Krakowie</w:t>
      </w:r>
    </w:p>
    <w:p w14:paraId="39B48291" w14:textId="3D746173" w:rsidR="00D665F5" w:rsidRPr="00D91931" w:rsidRDefault="00017D52" w:rsidP="00577BC6">
      <w:pPr>
        <w:spacing w:after="40"/>
        <w:rPr>
          <w:b/>
          <w:bCs/>
          <w:sz w:val="22"/>
          <w:szCs w:val="22"/>
        </w:rPr>
      </w:pPr>
      <w:r w:rsidRPr="00017D52">
        <w:rPr>
          <w:b/>
          <w:bCs/>
          <w:sz w:val="22"/>
          <w:szCs w:val="22"/>
        </w:rPr>
        <w:t>Dział Zamówień Publicznych</w:t>
      </w:r>
    </w:p>
    <w:p w14:paraId="5D01CD64" w14:textId="3059EE84" w:rsidR="00D665F5" w:rsidRPr="00BD5546" w:rsidRDefault="00017D52" w:rsidP="00D665F5">
      <w:pPr>
        <w:rPr>
          <w:sz w:val="22"/>
          <w:szCs w:val="22"/>
        </w:rPr>
      </w:pPr>
      <w:r w:rsidRPr="00017D5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17D52">
        <w:rPr>
          <w:sz w:val="22"/>
          <w:szCs w:val="22"/>
        </w:rPr>
        <w:t>30</w:t>
      </w:r>
    </w:p>
    <w:p w14:paraId="29315191" w14:textId="15DA7B15" w:rsidR="00D665F5" w:rsidRPr="00BD5546" w:rsidRDefault="00017D52" w:rsidP="00D665F5">
      <w:pPr>
        <w:rPr>
          <w:sz w:val="22"/>
          <w:szCs w:val="22"/>
        </w:rPr>
      </w:pPr>
      <w:r w:rsidRPr="00017D5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17D52">
        <w:rPr>
          <w:sz w:val="22"/>
          <w:szCs w:val="22"/>
        </w:rPr>
        <w:t>Kraków</w:t>
      </w:r>
    </w:p>
    <w:p w14:paraId="6412F227" w14:textId="07EE9C9E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17D52" w:rsidRPr="00017D52">
        <w:rPr>
          <w:b/>
          <w:sz w:val="22"/>
          <w:szCs w:val="22"/>
        </w:rPr>
        <w:t>KC-DE-zp.25.144.2026</w:t>
      </w:r>
      <w:r w:rsidR="00A80738">
        <w:rPr>
          <w:sz w:val="24"/>
        </w:rPr>
        <w:tab/>
        <w:t xml:space="preserve"> </w:t>
      </w:r>
    </w:p>
    <w:p w14:paraId="45E0B12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F865E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6B299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2830D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9E5B88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CE54E4A" w14:textId="6BEB00D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17D52" w:rsidRPr="00017D5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3F943A7" w14:textId="256EBBF2" w:rsidR="00A80738" w:rsidRPr="00577BC6" w:rsidRDefault="00017D5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17D52">
        <w:rPr>
          <w:b/>
          <w:sz w:val="22"/>
          <w:szCs w:val="22"/>
        </w:rPr>
        <w:t xml:space="preserve">Dostawa analizatora </w:t>
      </w:r>
      <w:proofErr w:type="spellStart"/>
      <w:r w:rsidRPr="00017D52">
        <w:rPr>
          <w:b/>
          <w:sz w:val="22"/>
          <w:szCs w:val="22"/>
        </w:rPr>
        <w:t>termograwimetrycznego</w:t>
      </w:r>
      <w:proofErr w:type="spellEnd"/>
      <w:r w:rsidRPr="00017D52">
        <w:rPr>
          <w:b/>
          <w:sz w:val="22"/>
          <w:szCs w:val="22"/>
        </w:rPr>
        <w:t xml:space="preserve"> (TGA) wraz z wyposażeniem i oprogramowaniem - KC-DE-zp.25.144.2026</w:t>
      </w:r>
    </w:p>
    <w:p w14:paraId="5CA51E2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583B39C" w14:textId="223FFBD4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17D52" w:rsidRPr="00017D52">
        <w:rPr>
          <w:sz w:val="22"/>
          <w:szCs w:val="22"/>
        </w:rPr>
        <w:t>04/05/2026</w:t>
      </w:r>
      <w:r w:rsidR="00FF4AB1" w:rsidRPr="00577BC6">
        <w:rPr>
          <w:sz w:val="22"/>
          <w:szCs w:val="22"/>
        </w:rPr>
        <w:t xml:space="preserve"> o godz. </w:t>
      </w:r>
      <w:r w:rsidR="00017D52" w:rsidRPr="00017D5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C6B79FB" w14:textId="77777777" w:rsidTr="003F57CD">
        <w:tc>
          <w:tcPr>
            <w:tcW w:w="993" w:type="dxa"/>
            <w:vAlign w:val="center"/>
          </w:tcPr>
          <w:p w14:paraId="688E4CE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3628FC9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5D6F931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17D52" w:rsidRPr="00493F8C" w14:paraId="4E770AF4" w14:textId="77777777" w:rsidTr="00FF5003">
        <w:tc>
          <w:tcPr>
            <w:tcW w:w="993" w:type="dxa"/>
            <w:vAlign w:val="center"/>
          </w:tcPr>
          <w:p w14:paraId="7855F9CC" w14:textId="489E7A37" w:rsidR="00017D52" w:rsidRPr="00490DC0" w:rsidRDefault="00017D52" w:rsidP="00FF5003">
            <w:pPr>
              <w:spacing w:before="120" w:after="120"/>
              <w:jc w:val="center"/>
            </w:pPr>
            <w:r w:rsidRPr="00017D52">
              <w:t>1</w:t>
            </w:r>
          </w:p>
        </w:tc>
        <w:tc>
          <w:tcPr>
            <w:tcW w:w="5244" w:type="dxa"/>
          </w:tcPr>
          <w:p w14:paraId="155D0225" w14:textId="1B9D4789" w:rsidR="00017D52" w:rsidRPr="00490DC0" w:rsidRDefault="00017D52" w:rsidP="00FF5003">
            <w:pPr>
              <w:spacing w:before="40"/>
            </w:pPr>
            <w:proofErr w:type="spellStart"/>
            <w:r w:rsidRPr="00017D52">
              <w:t>Mettler</w:t>
            </w:r>
            <w:proofErr w:type="spellEnd"/>
            <w:r w:rsidRPr="00017D52">
              <w:t>-Toledo Sp. z o.o.</w:t>
            </w:r>
          </w:p>
          <w:p w14:paraId="2C2802CF" w14:textId="3AB5093B" w:rsidR="00017D52" w:rsidRPr="00490DC0" w:rsidRDefault="00017D52" w:rsidP="00FF5003">
            <w:r w:rsidRPr="00017D52">
              <w:t>ul. Poleczki</w:t>
            </w:r>
            <w:r w:rsidRPr="00490DC0">
              <w:t xml:space="preserve"> </w:t>
            </w:r>
            <w:r w:rsidRPr="00017D52">
              <w:t>21</w:t>
            </w:r>
            <w:r w:rsidRPr="00490DC0">
              <w:t xml:space="preserve"> </w:t>
            </w:r>
          </w:p>
          <w:p w14:paraId="16008FFA" w14:textId="7F0AA035" w:rsidR="00017D52" w:rsidRPr="00490DC0" w:rsidRDefault="00017D52" w:rsidP="00FF5003">
            <w:pPr>
              <w:spacing w:after="40"/>
              <w:jc w:val="both"/>
            </w:pPr>
            <w:r w:rsidRPr="00017D52">
              <w:t>02-822</w:t>
            </w:r>
            <w:r w:rsidRPr="00490DC0">
              <w:t xml:space="preserve"> </w:t>
            </w:r>
            <w:r w:rsidRPr="00017D52">
              <w:t>Warszawa</w:t>
            </w:r>
          </w:p>
        </w:tc>
        <w:tc>
          <w:tcPr>
            <w:tcW w:w="2835" w:type="dxa"/>
            <w:vAlign w:val="center"/>
          </w:tcPr>
          <w:p w14:paraId="2EA015F4" w14:textId="05FFFB5B" w:rsidR="00017D52" w:rsidRPr="00490DC0" w:rsidRDefault="00017D52" w:rsidP="00FF5003">
            <w:pPr>
              <w:spacing w:before="120" w:after="120"/>
              <w:jc w:val="both"/>
            </w:pPr>
            <w:r w:rsidRPr="00017D52">
              <w:t>427 203.60 zł</w:t>
            </w:r>
          </w:p>
        </w:tc>
      </w:tr>
    </w:tbl>
    <w:p w14:paraId="18705B81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43E60" w14:textId="77777777" w:rsidR="00FA467A" w:rsidRDefault="00FA467A">
      <w:r>
        <w:separator/>
      </w:r>
    </w:p>
  </w:endnote>
  <w:endnote w:type="continuationSeparator" w:id="0">
    <w:p w14:paraId="12FFA980" w14:textId="77777777" w:rsidR="00FA467A" w:rsidRDefault="00FA4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77EF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7E6FF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0C5D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2556A7D">
        <v:line id="_x0000_s1025" style="position:absolute;left:0;text-align:left;z-index:251657728" from="-3.85pt,8.7pt" to="455.15pt,8.7pt"/>
      </w:pict>
    </w:r>
  </w:p>
  <w:p w14:paraId="2E62A1B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A88A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187715" w14:textId="77777777" w:rsidR="009F189D" w:rsidRDefault="009F189D">
    <w:pPr>
      <w:pStyle w:val="Stopka"/>
      <w:tabs>
        <w:tab w:val="clear" w:pos="4536"/>
      </w:tabs>
      <w:jc w:val="center"/>
    </w:pPr>
  </w:p>
  <w:p w14:paraId="4B9D3E5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ECBC5" w14:textId="77777777" w:rsidR="00FA467A" w:rsidRDefault="00FA467A">
      <w:r>
        <w:separator/>
      </w:r>
    </w:p>
  </w:footnote>
  <w:footnote w:type="continuationSeparator" w:id="0">
    <w:p w14:paraId="3AD8F894" w14:textId="77777777" w:rsidR="00FA467A" w:rsidRDefault="00FA46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4A0D4" w14:textId="77777777" w:rsidR="00017D52" w:rsidRDefault="00017D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4AFA5" w14:textId="77777777" w:rsidR="00017D52" w:rsidRDefault="00017D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E3A02" w14:textId="77777777" w:rsidR="00017D52" w:rsidRDefault="00017D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284B"/>
    <w:rsid w:val="00007727"/>
    <w:rsid w:val="00017720"/>
    <w:rsid w:val="00017D52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284B"/>
    <w:rsid w:val="00C236D3"/>
    <w:rsid w:val="00C44B0F"/>
    <w:rsid w:val="00C659E2"/>
    <w:rsid w:val="00CB0802"/>
    <w:rsid w:val="00D20908"/>
    <w:rsid w:val="00D665F5"/>
    <w:rsid w:val="00D7128F"/>
    <w:rsid w:val="00EA3476"/>
    <w:rsid w:val="00F44906"/>
    <w:rsid w:val="00F95C33"/>
    <w:rsid w:val="00FA467A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30CD3C"/>
  <w15:chartTrackingRefBased/>
  <w15:docId w15:val="{7F291B44-82AB-4393-946C-D70DC93DF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3</cp:revision>
  <dcterms:created xsi:type="dcterms:W3CDTF">2026-05-04T09:20:00Z</dcterms:created>
  <dcterms:modified xsi:type="dcterms:W3CDTF">2026-05-04T09:20:00Z</dcterms:modified>
</cp:coreProperties>
</file>