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7862C" w14:textId="49697C6D" w:rsidR="00D665F5" w:rsidRDefault="00AE3941" w:rsidP="00D665F5">
      <w:pPr>
        <w:spacing w:after="240"/>
        <w:jc w:val="right"/>
        <w:rPr>
          <w:sz w:val="22"/>
          <w:szCs w:val="22"/>
        </w:rPr>
      </w:pPr>
      <w:r w:rsidRPr="00AE394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E3941">
        <w:rPr>
          <w:sz w:val="22"/>
          <w:szCs w:val="22"/>
        </w:rPr>
        <w:t>2026-04-30</w:t>
      </w:r>
    </w:p>
    <w:p w14:paraId="4572FF7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1AC2917" w14:textId="77777777" w:rsidR="00AE3941" w:rsidRPr="00AE3941" w:rsidRDefault="00AE3941" w:rsidP="00577BC6">
      <w:pPr>
        <w:spacing w:after="40"/>
        <w:rPr>
          <w:b/>
          <w:bCs/>
          <w:sz w:val="22"/>
          <w:szCs w:val="22"/>
        </w:rPr>
      </w:pPr>
      <w:r w:rsidRPr="00AE3941">
        <w:rPr>
          <w:b/>
          <w:bCs/>
          <w:sz w:val="22"/>
          <w:szCs w:val="22"/>
        </w:rPr>
        <w:t>Akademia Górniczo - Hutnicza</w:t>
      </w:r>
    </w:p>
    <w:p w14:paraId="3EF5231A" w14:textId="77777777" w:rsidR="00AE3941" w:rsidRPr="00AE3941" w:rsidRDefault="00AE3941" w:rsidP="00577BC6">
      <w:pPr>
        <w:spacing w:after="40"/>
        <w:rPr>
          <w:b/>
          <w:bCs/>
          <w:sz w:val="22"/>
          <w:szCs w:val="22"/>
        </w:rPr>
      </w:pPr>
      <w:r w:rsidRPr="00AE3941">
        <w:rPr>
          <w:b/>
          <w:bCs/>
          <w:sz w:val="22"/>
          <w:szCs w:val="22"/>
        </w:rPr>
        <w:t>im. Stanisława Staszica w Krakowie</w:t>
      </w:r>
    </w:p>
    <w:p w14:paraId="67BEEB31" w14:textId="5D50675F" w:rsidR="00D665F5" w:rsidRPr="00D91931" w:rsidRDefault="00AE3941" w:rsidP="00577BC6">
      <w:pPr>
        <w:spacing w:after="40"/>
        <w:rPr>
          <w:b/>
          <w:bCs/>
          <w:sz w:val="22"/>
          <w:szCs w:val="22"/>
        </w:rPr>
      </w:pPr>
      <w:r w:rsidRPr="00AE3941">
        <w:rPr>
          <w:b/>
          <w:bCs/>
          <w:sz w:val="22"/>
          <w:szCs w:val="22"/>
        </w:rPr>
        <w:t>Dział Zamówień Publicznych</w:t>
      </w:r>
    </w:p>
    <w:p w14:paraId="22519FC7" w14:textId="5B66C3DB" w:rsidR="00D665F5" w:rsidRPr="00BD5546" w:rsidRDefault="00AE3941" w:rsidP="00D665F5">
      <w:pPr>
        <w:rPr>
          <w:sz w:val="22"/>
          <w:szCs w:val="22"/>
        </w:rPr>
      </w:pPr>
      <w:r w:rsidRPr="00AE394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E3941">
        <w:rPr>
          <w:sz w:val="22"/>
          <w:szCs w:val="22"/>
        </w:rPr>
        <w:t>30</w:t>
      </w:r>
    </w:p>
    <w:p w14:paraId="306B5B21" w14:textId="703A3EED" w:rsidR="00D665F5" w:rsidRPr="00BD5546" w:rsidRDefault="00AE3941" w:rsidP="00D665F5">
      <w:pPr>
        <w:rPr>
          <w:sz w:val="22"/>
          <w:szCs w:val="22"/>
        </w:rPr>
      </w:pPr>
      <w:r w:rsidRPr="00AE394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E3941">
        <w:rPr>
          <w:sz w:val="22"/>
          <w:szCs w:val="22"/>
        </w:rPr>
        <w:t>Kraków</w:t>
      </w:r>
    </w:p>
    <w:p w14:paraId="2193BF8E" w14:textId="0DCE495D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E3941" w:rsidRPr="00AE3941">
        <w:rPr>
          <w:b/>
          <w:sz w:val="22"/>
          <w:szCs w:val="22"/>
        </w:rPr>
        <w:t>KC-DE-zp.25.145.2026</w:t>
      </w:r>
      <w:r w:rsidR="00A80738">
        <w:rPr>
          <w:sz w:val="24"/>
        </w:rPr>
        <w:tab/>
        <w:t xml:space="preserve"> </w:t>
      </w:r>
    </w:p>
    <w:p w14:paraId="3C2877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787511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4017F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E30776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6A2195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3B26EBA" w14:textId="34825C15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E3941" w:rsidRPr="00AE3941">
        <w:rPr>
          <w:sz w:val="22"/>
          <w:szCs w:val="22"/>
        </w:rPr>
        <w:t xml:space="preserve">Tryb podstawowy bez negocjacji - art. 275 pkt. 1 ustawy </w:t>
      </w:r>
      <w:proofErr w:type="spellStart"/>
      <w:r w:rsidR="00AE3941" w:rsidRPr="00AE394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F4EACC9" w14:textId="00E3CEC0" w:rsidR="00A80738" w:rsidRPr="00577BC6" w:rsidRDefault="00AE394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E3941">
        <w:rPr>
          <w:b/>
          <w:sz w:val="22"/>
          <w:szCs w:val="22"/>
        </w:rPr>
        <w:t xml:space="preserve">Przygotowanie i przeprowadzenie szkolenia w j. angielskim w obszarze opracowywania ścieżki kariery zawodowej w Polsce "My 2 </w:t>
      </w:r>
      <w:proofErr w:type="spellStart"/>
      <w:r w:rsidRPr="00AE3941">
        <w:rPr>
          <w:b/>
          <w:sz w:val="22"/>
          <w:szCs w:val="22"/>
        </w:rPr>
        <w:t>minutes</w:t>
      </w:r>
      <w:proofErr w:type="spellEnd"/>
      <w:r w:rsidRPr="00AE3941">
        <w:rPr>
          <w:b/>
          <w:sz w:val="22"/>
          <w:szCs w:val="22"/>
        </w:rPr>
        <w:t xml:space="preserve">" w ramach programu NAWA </w:t>
      </w:r>
      <w:proofErr w:type="spellStart"/>
      <w:r w:rsidRPr="00AE3941">
        <w:rPr>
          <w:b/>
          <w:sz w:val="22"/>
          <w:szCs w:val="22"/>
        </w:rPr>
        <w:t>Welcome</w:t>
      </w:r>
      <w:proofErr w:type="spellEnd"/>
      <w:r w:rsidRPr="00AE3941">
        <w:rPr>
          <w:b/>
          <w:sz w:val="22"/>
          <w:szCs w:val="22"/>
        </w:rPr>
        <w:t xml:space="preserve"> to Poland - KC-DE-zp.25.145.2026</w:t>
      </w:r>
    </w:p>
    <w:p w14:paraId="6847855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AD35125" w14:textId="67DC064E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E3941" w:rsidRPr="00AE3941">
        <w:rPr>
          <w:sz w:val="22"/>
          <w:szCs w:val="22"/>
        </w:rPr>
        <w:t>30/04/2026</w:t>
      </w:r>
      <w:r w:rsidR="00FF4AB1" w:rsidRPr="00577BC6">
        <w:rPr>
          <w:sz w:val="22"/>
          <w:szCs w:val="22"/>
        </w:rPr>
        <w:t xml:space="preserve"> o godz. </w:t>
      </w:r>
      <w:r w:rsidR="00AE3941" w:rsidRPr="00AE3941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2BE3417" w14:textId="77777777" w:rsidTr="003F57CD">
        <w:tc>
          <w:tcPr>
            <w:tcW w:w="993" w:type="dxa"/>
            <w:vAlign w:val="center"/>
          </w:tcPr>
          <w:p w14:paraId="37DCB98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29C7508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5E684F7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E3941" w:rsidRPr="00493F8C" w14:paraId="260389D4" w14:textId="77777777" w:rsidTr="009447BA">
        <w:tc>
          <w:tcPr>
            <w:tcW w:w="993" w:type="dxa"/>
            <w:vAlign w:val="center"/>
          </w:tcPr>
          <w:p w14:paraId="2616E04B" w14:textId="4327B83C" w:rsidR="00AE3941" w:rsidRPr="00490DC0" w:rsidRDefault="00AE3941" w:rsidP="009447BA">
            <w:pPr>
              <w:spacing w:before="120" w:after="120"/>
              <w:jc w:val="center"/>
            </w:pPr>
            <w:r w:rsidRPr="00AE3941">
              <w:t>1</w:t>
            </w:r>
          </w:p>
        </w:tc>
        <w:tc>
          <w:tcPr>
            <w:tcW w:w="5244" w:type="dxa"/>
          </w:tcPr>
          <w:p w14:paraId="56A766E6" w14:textId="04875795" w:rsidR="00AE3941" w:rsidRPr="00490DC0" w:rsidRDefault="00AE3941" w:rsidP="009447BA">
            <w:pPr>
              <w:spacing w:before="40"/>
            </w:pPr>
            <w:proofErr w:type="spellStart"/>
            <w:r w:rsidRPr="00AE3941">
              <w:t>Praxeo</w:t>
            </w:r>
            <w:proofErr w:type="spellEnd"/>
            <w:r w:rsidRPr="00AE3941">
              <w:t xml:space="preserve"> </w:t>
            </w:r>
            <w:proofErr w:type="spellStart"/>
            <w:r w:rsidRPr="00AE3941">
              <w:t>Group</w:t>
            </w:r>
            <w:proofErr w:type="spellEnd"/>
            <w:r w:rsidRPr="00AE3941">
              <w:t>-Krzysztof Kalata</w:t>
            </w:r>
          </w:p>
          <w:p w14:paraId="6F237499" w14:textId="6987C305" w:rsidR="00AE3941" w:rsidRPr="00490DC0" w:rsidRDefault="00AE3941" w:rsidP="009447BA">
            <w:r w:rsidRPr="00AE3941">
              <w:t>Władysława Kańskiego</w:t>
            </w:r>
            <w:r w:rsidRPr="00490DC0">
              <w:t xml:space="preserve"> </w:t>
            </w:r>
            <w:r w:rsidRPr="00AE3941">
              <w:t>5/22</w:t>
            </w:r>
            <w:r w:rsidRPr="00490DC0">
              <w:t xml:space="preserve"> </w:t>
            </w:r>
          </w:p>
          <w:p w14:paraId="3E3CF2C4" w14:textId="7E3DBA58" w:rsidR="00AE3941" w:rsidRPr="00490DC0" w:rsidRDefault="00AE3941" w:rsidP="009447BA">
            <w:pPr>
              <w:spacing w:after="40"/>
              <w:jc w:val="both"/>
            </w:pPr>
            <w:r w:rsidRPr="00AE3941">
              <w:t>81-603</w:t>
            </w:r>
            <w:r w:rsidRPr="00490DC0">
              <w:t xml:space="preserve"> </w:t>
            </w:r>
            <w:r w:rsidRPr="00AE3941">
              <w:t>Gdynia</w:t>
            </w:r>
          </w:p>
        </w:tc>
        <w:tc>
          <w:tcPr>
            <w:tcW w:w="2835" w:type="dxa"/>
            <w:vAlign w:val="center"/>
          </w:tcPr>
          <w:p w14:paraId="433A134F" w14:textId="4D632506" w:rsidR="00AE3941" w:rsidRPr="00490DC0" w:rsidRDefault="00AE3941" w:rsidP="009447BA">
            <w:pPr>
              <w:spacing w:before="120" w:after="120"/>
              <w:jc w:val="both"/>
            </w:pPr>
            <w:r w:rsidRPr="00AE3941">
              <w:t>20 000.00 zł</w:t>
            </w:r>
          </w:p>
        </w:tc>
      </w:tr>
      <w:tr w:rsidR="00AE3941" w:rsidRPr="00493F8C" w14:paraId="7D79FE23" w14:textId="77777777" w:rsidTr="009447BA">
        <w:tc>
          <w:tcPr>
            <w:tcW w:w="993" w:type="dxa"/>
            <w:vAlign w:val="center"/>
          </w:tcPr>
          <w:p w14:paraId="6F903A62" w14:textId="3E727030" w:rsidR="00AE3941" w:rsidRPr="00490DC0" w:rsidRDefault="00AE3941" w:rsidP="009447BA">
            <w:pPr>
              <w:spacing w:before="120" w:after="120"/>
              <w:jc w:val="center"/>
            </w:pPr>
            <w:r w:rsidRPr="00AE3941">
              <w:t>2</w:t>
            </w:r>
          </w:p>
        </w:tc>
        <w:tc>
          <w:tcPr>
            <w:tcW w:w="5244" w:type="dxa"/>
          </w:tcPr>
          <w:p w14:paraId="0B1CAE53" w14:textId="7C412A5B" w:rsidR="00AE3941" w:rsidRPr="00490DC0" w:rsidRDefault="00AE3941" w:rsidP="009447BA">
            <w:pPr>
              <w:spacing w:before="40"/>
            </w:pPr>
            <w:r w:rsidRPr="00AE3941">
              <w:t>FACH S p. z o.o.</w:t>
            </w:r>
          </w:p>
          <w:p w14:paraId="66586F35" w14:textId="33502526" w:rsidR="00AE3941" w:rsidRPr="00490DC0" w:rsidRDefault="00D8505A" w:rsidP="009447BA">
            <w:proofErr w:type="spellStart"/>
            <w:r>
              <w:t>Grel</w:t>
            </w:r>
            <w:proofErr w:type="spellEnd"/>
            <w:r>
              <w:t xml:space="preserve"> 32</w:t>
            </w:r>
            <w:r w:rsidR="00AE3941" w:rsidRPr="00490DC0">
              <w:t xml:space="preserve"> </w:t>
            </w:r>
          </w:p>
          <w:p w14:paraId="69AF21E9" w14:textId="08FC29F5" w:rsidR="00AE3941" w:rsidRPr="00490DC0" w:rsidRDefault="00AE3941" w:rsidP="009447BA">
            <w:pPr>
              <w:spacing w:after="40"/>
              <w:jc w:val="both"/>
            </w:pPr>
            <w:r w:rsidRPr="00AE3941">
              <w:t>34-400</w:t>
            </w:r>
            <w:r w:rsidRPr="00490DC0">
              <w:t xml:space="preserve"> </w:t>
            </w:r>
            <w:r w:rsidRPr="00AE3941">
              <w:t>Nowy Targ</w:t>
            </w:r>
          </w:p>
        </w:tc>
        <w:tc>
          <w:tcPr>
            <w:tcW w:w="2835" w:type="dxa"/>
            <w:vAlign w:val="center"/>
          </w:tcPr>
          <w:p w14:paraId="7EB4E9CB" w14:textId="23BC1494" w:rsidR="00AE3941" w:rsidRPr="00490DC0" w:rsidRDefault="00AE3941" w:rsidP="009447BA">
            <w:pPr>
              <w:spacing w:before="120" w:after="120"/>
              <w:jc w:val="both"/>
            </w:pPr>
            <w:r w:rsidRPr="00AE3941">
              <w:t>38 890.00 zł</w:t>
            </w:r>
          </w:p>
        </w:tc>
      </w:tr>
      <w:tr w:rsidR="00AE3941" w:rsidRPr="00493F8C" w14:paraId="7CBC883E" w14:textId="77777777" w:rsidTr="009447BA">
        <w:tc>
          <w:tcPr>
            <w:tcW w:w="993" w:type="dxa"/>
            <w:vAlign w:val="center"/>
          </w:tcPr>
          <w:p w14:paraId="016E356E" w14:textId="5B13AB13" w:rsidR="00AE3941" w:rsidRPr="00490DC0" w:rsidRDefault="00AE3941" w:rsidP="009447BA">
            <w:pPr>
              <w:spacing w:before="120" w:after="120"/>
              <w:jc w:val="center"/>
            </w:pPr>
            <w:r w:rsidRPr="00AE3941">
              <w:t>3</w:t>
            </w:r>
          </w:p>
        </w:tc>
        <w:tc>
          <w:tcPr>
            <w:tcW w:w="5244" w:type="dxa"/>
          </w:tcPr>
          <w:p w14:paraId="7C047142" w14:textId="64323294" w:rsidR="00AE3941" w:rsidRPr="00490DC0" w:rsidRDefault="00AE3941" w:rsidP="009447BA">
            <w:pPr>
              <w:spacing w:before="40"/>
            </w:pPr>
            <w:r w:rsidRPr="00AE3941">
              <w:t>ZESPÓŁ EKSPERTÓW MANAGER Pelczar spółka jawna</w:t>
            </w:r>
          </w:p>
          <w:p w14:paraId="5179E8F0" w14:textId="0ECF8BED" w:rsidR="00AE3941" w:rsidRPr="00490DC0" w:rsidRDefault="00AE3941" w:rsidP="009447BA">
            <w:r w:rsidRPr="00AE3941">
              <w:t>Czyżówka</w:t>
            </w:r>
            <w:r w:rsidRPr="00490DC0">
              <w:t xml:space="preserve"> </w:t>
            </w:r>
            <w:r w:rsidRPr="00AE3941">
              <w:t>14/09</w:t>
            </w:r>
            <w:r w:rsidRPr="00490DC0">
              <w:t xml:space="preserve"> </w:t>
            </w:r>
          </w:p>
          <w:p w14:paraId="4CEA1D39" w14:textId="525EAE34" w:rsidR="00AE3941" w:rsidRPr="00490DC0" w:rsidRDefault="00AE3941" w:rsidP="009447BA">
            <w:pPr>
              <w:spacing w:after="40"/>
              <w:jc w:val="both"/>
            </w:pPr>
            <w:r w:rsidRPr="00AE3941">
              <w:t>30-526</w:t>
            </w:r>
            <w:r w:rsidRPr="00490DC0">
              <w:t xml:space="preserve"> </w:t>
            </w:r>
            <w:r w:rsidRPr="00AE3941">
              <w:t>Kraków</w:t>
            </w:r>
          </w:p>
        </w:tc>
        <w:tc>
          <w:tcPr>
            <w:tcW w:w="2835" w:type="dxa"/>
            <w:vAlign w:val="center"/>
          </w:tcPr>
          <w:p w14:paraId="4C6FEBF9" w14:textId="681A7A9A" w:rsidR="00AE3941" w:rsidRPr="00490DC0" w:rsidRDefault="00AE3941" w:rsidP="009447BA">
            <w:pPr>
              <w:spacing w:before="120" w:after="120"/>
              <w:jc w:val="both"/>
            </w:pPr>
            <w:r w:rsidRPr="00AE3941">
              <w:t>28 300.00 zł</w:t>
            </w:r>
          </w:p>
        </w:tc>
      </w:tr>
      <w:tr w:rsidR="00AE3941" w:rsidRPr="00493F8C" w14:paraId="736D2ED3" w14:textId="77777777" w:rsidTr="009447BA">
        <w:tc>
          <w:tcPr>
            <w:tcW w:w="993" w:type="dxa"/>
            <w:vAlign w:val="center"/>
          </w:tcPr>
          <w:p w14:paraId="5ADE5403" w14:textId="23E2D135" w:rsidR="00AE3941" w:rsidRPr="00490DC0" w:rsidRDefault="00AE3941" w:rsidP="009447BA">
            <w:pPr>
              <w:spacing w:before="120" w:after="120"/>
              <w:jc w:val="center"/>
            </w:pPr>
            <w:r w:rsidRPr="00AE3941">
              <w:t>4</w:t>
            </w:r>
          </w:p>
        </w:tc>
        <w:tc>
          <w:tcPr>
            <w:tcW w:w="5244" w:type="dxa"/>
          </w:tcPr>
          <w:p w14:paraId="1E49F0C7" w14:textId="17FDE413" w:rsidR="00AE3941" w:rsidRPr="00490DC0" w:rsidRDefault="00AE3941" w:rsidP="009447BA">
            <w:pPr>
              <w:spacing w:before="40"/>
            </w:pPr>
            <w:proofErr w:type="spellStart"/>
            <w:r w:rsidRPr="00AE3941">
              <w:t>Ingenium</w:t>
            </w:r>
            <w:proofErr w:type="spellEnd"/>
            <w:r w:rsidRPr="00AE3941">
              <w:t xml:space="preserve"> Katarzyna Fijałkowska</w:t>
            </w:r>
          </w:p>
          <w:p w14:paraId="15A6B52C" w14:textId="09D6B472" w:rsidR="00AE3941" w:rsidRPr="00490DC0" w:rsidRDefault="00AE3941" w:rsidP="009447BA">
            <w:r w:rsidRPr="00AE3941">
              <w:t>Nadbrzeżna</w:t>
            </w:r>
            <w:r w:rsidRPr="00490DC0">
              <w:t xml:space="preserve"> </w:t>
            </w:r>
            <w:r w:rsidRPr="00AE3941">
              <w:t>3/5</w:t>
            </w:r>
            <w:r w:rsidRPr="00490DC0">
              <w:t xml:space="preserve"> </w:t>
            </w:r>
          </w:p>
          <w:p w14:paraId="37811946" w14:textId="61075C92" w:rsidR="00AE3941" w:rsidRPr="00490DC0" w:rsidRDefault="00AE3941" w:rsidP="009447BA">
            <w:pPr>
              <w:spacing w:after="40"/>
              <w:jc w:val="both"/>
            </w:pPr>
            <w:r w:rsidRPr="00AE3941">
              <w:t>31-463</w:t>
            </w:r>
            <w:r w:rsidRPr="00490DC0">
              <w:t xml:space="preserve"> </w:t>
            </w:r>
            <w:r w:rsidRPr="00AE3941">
              <w:t>Kraków</w:t>
            </w:r>
          </w:p>
        </w:tc>
        <w:tc>
          <w:tcPr>
            <w:tcW w:w="2835" w:type="dxa"/>
            <w:vAlign w:val="center"/>
          </w:tcPr>
          <w:p w14:paraId="6EB3666C" w14:textId="60D62F01" w:rsidR="00AE3941" w:rsidRPr="00490DC0" w:rsidRDefault="00AE3941" w:rsidP="009447BA">
            <w:pPr>
              <w:spacing w:before="120" w:after="120"/>
              <w:jc w:val="both"/>
            </w:pPr>
            <w:r w:rsidRPr="00AE3941">
              <w:t>20 000.00 zł</w:t>
            </w:r>
          </w:p>
        </w:tc>
      </w:tr>
    </w:tbl>
    <w:p w14:paraId="2FD19EA4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25CAE" w14:textId="77777777" w:rsidR="00771F07" w:rsidRDefault="00771F07">
      <w:r>
        <w:separator/>
      </w:r>
    </w:p>
  </w:endnote>
  <w:endnote w:type="continuationSeparator" w:id="0">
    <w:p w14:paraId="6C94D51C" w14:textId="77777777" w:rsidR="00771F07" w:rsidRDefault="00771F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792C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187898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5B852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3286C58">
        <v:line id="_x0000_s1025" style="position:absolute;left:0;text-align:left;z-index:251657728" from="-3.85pt,8.7pt" to="455.15pt,8.7pt"/>
      </w:pict>
    </w:r>
  </w:p>
  <w:p w14:paraId="2A0F31B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41AD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E5D450" w14:textId="77777777" w:rsidR="009F189D" w:rsidRDefault="009F189D">
    <w:pPr>
      <w:pStyle w:val="Stopka"/>
      <w:tabs>
        <w:tab w:val="clear" w:pos="4536"/>
      </w:tabs>
      <w:jc w:val="center"/>
    </w:pPr>
  </w:p>
  <w:p w14:paraId="290EDBB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7369C" w14:textId="77777777" w:rsidR="00771F07" w:rsidRDefault="00771F07">
      <w:r>
        <w:separator/>
      </w:r>
    </w:p>
  </w:footnote>
  <w:footnote w:type="continuationSeparator" w:id="0">
    <w:p w14:paraId="653F8AD1" w14:textId="77777777" w:rsidR="00771F07" w:rsidRDefault="00771F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8365D" w14:textId="77777777" w:rsidR="00AE3941" w:rsidRDefault="00AE39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B0A16" w14:textId="77777777" w:rsidR="00AE3941" w:rsidRDefault="00AE39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23EE2" w14:textId="77777777" w:rsidR="00AE3941" w:rsidRDefault="00AE39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4E3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71F07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94E35"/>
    <w:rsid w:val="00AA718D"/>
    <w:rsid w:val="00AE3941"/>
    <w:rsid w:val="00C236D3"/>
    <w:rsid w:val="00C659E2"/>
    <w:rsid w:val="00CB0802"/>
    <w:rsid w:val="00D20908"/>
    <w:rsid w:val="00D665F5"/>
    <w:rsid w:val="00D7128F"/>
    <w:rsid w:val="00D8505A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4520D4"/>
  <w15:chartTrackingRefBased/>
  <w15:docId w15:val="{FBABD873-8DC9-4E23-B6A6-F68DC95D5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2026-04-30T11:24:00Z</cp:lastPrinted>
  <dcterms:created xsi:type="dcterms:W3CDTF">2026-04-30T11:24:00Z</dcterms:created>
  <dcterms:modified xsi:type="dcterms:W3CDTF">2026-04-30T11:24:00Z</dcterms:modified>
</cp:coreProperties>
</file>