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11D6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11D6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11D63">
        <w:rPr>
          <w:sz w:val="22"/>
          <w:szCs w:val="22"/>
        </w:rPr>
        <w:t>2026-04-30</w:t>
      </w:r>
    </w:p>
    <w:p w:rsidR="00411D63" w:rsidRPr="00411D63" w:rsidRDefault="00411D63" w:rsidP="004D6CD8">
      <w:pPr>
        <w:rPr>
          <w:b/>
          <w:bCs/>
          <w:sz w:val="22"/>
          <w:szCs w:val="22"/>
        </w:rPr>
      </w:pPr>
      <w:r w:rsidRPr="00411D63">
        <w:rPr>
          <w:b/>
          <w:bCs/>
          <w:sz w:val="22"/>
          <w:szCs w:val="22"/>
        </w:rPr>
        <w:t>Akademia Górniczo - Hutnicza</w:t>
      </w:r>
    </w:p>
    <w:p w:rsidR="00411D63" w:rsidRPr="00411D63" w:rsidRDefault="00411D63" w:rsidP="004D6CD8">
      <w:pPr>
        <w:rPr>
          <w:b/>
          <w:bCs/>
          <w:sz w:val="22"/>
          <w:szCs w:val="22"/>
        </w:rPr>
      </w:pPr>
      <w:r w:rsidRPr="00411D63">
        <w:rPr>
          <w:b/>
          <w:bCs/>
          <w:sz w:val="22"/>
          <w:szCs w:val="22"/>
        </w:rPr>
        <w:t>im. Stanisława Staszica w Krakowie</w:t>
      </w:r>
    </w:p>
    <w:p w:rsidR="00FB7F50" w:rsidRPr="002245BE" w:rsidRDefault="00411D63" w:rsidP="004D6CD8">
      <w:pPr>
        <w:rPr>
          <w:b/>
          <w:bCs/>
          <w:sz w:val="22"/>
          <w:szCs w:val="22"/>
        </w:rPr>
      </w:pPr>
      <w:r w:rsidRPr="00411D63">
        <w:rPr>
          <w:b/>
          <w:bCs/>
          <w:sz w:val="22"/>
          <w:szCs w:val="22"/>
        </w:rPr>
        <w:t>Dział Zamówień Publicznych</w:t>
      </w:r>
    </w:p>
    <w:p w:rsidR="00FB7F50" w:rsidRPr="002245BE" w:rsidRDefault="00411D63" w:rsidP="004D6CD8">
      <w:pPr>
        <w:rPr>
          <w:sz w:val="22"/>
          <w:szCs w:val="22"/>
        </w:rPr>
      </w:pPr>
      <w:r w:rsidRPr="00411D6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11D63">
        <w:rPr>
          <w:sz w:val="22"/>
          <w:szCs w:val="22"/>
        </w:rPr>
        <w:t>30</w:t>
      </w:r>
    </w:p>
    <w:p w:rsidR="00FB7F50" w:rsidRPr="002245BE" w:rsidRDefault="00411D63" w:rsidP="004D6CD8">
      <w:pPr>
        <w:rPr>
          <w:sz w:val="22"/>
          <w:szCs w:val="22"/>
        </w:rPr>
      </w:pPr>
      <w:r w:rsidRPr="00411D6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11D63">
        <w:rPr>
          <w:sz w:val="22"/>
          <w:szCs w:val="22"/>
        </w:rPr>
        <w:t>Kraków</w:t>
      </w:r>
    </w:p>
    <w:p w:rsidR="008642B3" w:rsidRPr="004D6CD8" w:rsidRDefault="00A17CDB" w:rsidP="004D6CD8">
      <w:pPr>
        <w:pStyle w:val="Nagwek1"/>
        <w:spacing w:before="0" w:after="0"/>
        <w:rPr>
          <w:szCs w:val="24"/>
        </w:rPr>
      </w:pPr>
      <w:r w:rsidRPr="004D6CD8">
        <w:rPr>
          <w:szCs w:val="24"/>
        </w:rPr>
        <w:t>OGŁOSZENIE</w:t>
      </w:r>
    </w:p>
    <w:p w:rsidR="008642B3" w:rsidRPr="004D6CD8" w:rsidRDefault="008642B3" w:rsidP="004D6CD8">
      <w:pPr>
        <w:jc w:val="center"/>
        <w:rPr>
          <w:b/>
        </w:rPr>
      </w:pPr>
      <w:r w:rsidRPr="004D6CD8">
        <w:rPr>
          <w:b/>
        </w:rPr>
        <w:t xml:space="preserve">o </w:t>
      </w:r>
      <w:r w:rsidR="0054734E" w:rsidRPr="004D6CD8">
        <w:rPr>
          <w:b/>
        </w:rPr>
        <w:t>wyborze najkorzystniejszej oferty</w:t>
      </w:r>
    </w:p>
    <w:p w:rsidR="004D6CD8" w:rsidRDefault="004D6CD8" w:rsidP="004D6CD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11D63" w:rsidRPr="00607F9B" w:rsidTr="008D3FDF">
        <w:trPr>
          <w:trHeight w:val="638"/>
        </w:trPr>
        <w:tc>
          <w:tcPr>
            <w:tcW w:w="959" w:type="dxa"/>
            <w:shd w:val="clear" w:color="auto" w:fill="auto"/>
          </w:tcPr>
          <w:p w:rsidR="00411D63" w:rsidRPr="00607F9B" w:rsidRDefault="00411D63" w:rsidP="004D6CD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1D63" w:rsidRPr="00607F9B" w:rsidRDefault="00411D63" w:rsidP="004D6CD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11D6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11D6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1D63">
              <w:rPr>
                <w:b/>
                <w:bCs/>
                <w:sz w:val="22"/>
                <w:szCs w:val="22"/>
              </w:rPr>
              <w:t xml:space="preserve">Usługa przewozu studentów na wyjazdy technologiczne wraz z kierowcą dla </w:t>
            </w:r>
            <w:proofErr w:type="spellStart"/>
            <w:r w:rsidRPr="00411D63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411D63">
              <w:rPr>
                <w:b/>
                <w:bCs/>
                <w:sz w:val="22"/>
                <w:szCs w:val="22"/>
              </w:rPr>
              <w:t xml:space="preserve"> - KC-DE-zp.25.154.2026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1D63">
              <w:rPr>
                <w:b/>
                <w:sz w:val="22"/>
                <w:szCs w:val="22"/>
              </w:rPr>
              <w:t>KC-DE-zp.25.154.2026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11D63" w:rsidTr="008D3FDF">
        <w:trPr>
          <w:cantSplit/>
        </w:trPr>
        <w:tc>
          <w:tcPr>
            <w:tcW w:w="10150" w:type="dxa"/>
          </w:tcPr>
          <w:p w:rsidR="00411D63" w:rsidRPr="00D26ED6" w:rsidRDefault="00411D63" w:rsidP="008D3FD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11D63">
              <w:rPr>
                <w:b/>
                <w:sz w:val="22"/>
                <w:szCs w:val="22"/>
              </w:rPr>
              <w:t>Blaguss</w:t>
            </w:r>
            <w:proofErr w:type="spellEnd"/>
            <w:r w:rsidRPr="00411D63">
              <w:rPr>
                <w:b/>
                <w:sz w:val="22"/>
                <w:szCs w:val="22"/>
              </w:rPr>
              <w:t xml:space="preserve"> Jordan Międzynarodowy Terminal Autobusowy Sp. z o.o.</w:t>
            </w:r>
          </w:p>
          <w:p w:rsidR="00411D63" w:rsidRPr="009F0E5C" w:rsidRDefault="00411D63" w:rsidP="008D3FDF">
            <w:pPr>
              <w:jc w:val="both"/>
              <w:rPr>
                <w:bCs/>
                <w:sz w:val="22"/>
                <w:szCs w:val="22"/>
              </w:rPr>
            </w:pPr>
            <w:r w:rsidRPr="00411D63">
              <w:rPr>
                <w:bCs/>
                <w:sz w:val="22"/>
                <w:szCs w:val="22"/>
              </w:rPr>
              <w:t>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1D63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11D63" w:rsidRPr="009F0E5C" w:rsidRDefault="00411D63" w:rsidP="008D3FDF">
            <w:pPr>
              <w:jc w:val="both"/>
              <w:rPr>
                <w:bCs/>
                <w:sz w:val="22"/>
                <w:szCs w:val="22"/>
              </w:rPr>
            </w:pPr>
            <w:r w:rsidRPr="00411D63">
              <w:rPr>
                <w:bCs/>
                <w:sz w:val="22"/>
                <w:szCs w:val="22"/>
              </w:rPr>
              <w:t>31-147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1D63">
              <w:rPr>
                <w:bCs/>
                <w:sz w:val="22"/>
                <w:szCs w:val="22"/>
              </w:rPr>
              <w:t>Kraków</w:t>
            </w:r>
          </w:p>
          <w:p w:rsidR="00411D63" w:rsidRPr="00D26ED6" w:rsidRDefault="00411D63" w:rsidP="008D3FD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11D63">
              <w:rPr>
                <w:b/>
                <w:sz w:val="22"/>
                <w:szCs w:val="22"/>
              </w:rPr>
              <w:t>28 481.76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11D63" w:rsidRDefault="00411D63" w:rsidP="008D3FD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134"/>
        <w:gridCol w:w="1559"/>
        <w:gridCol w:w="1560"/>
        <w:gridCol w:w="1559"/>
        <w:gridCol w:w="1276"/>
      </w:tblGrid>
      <w:tr w:rsidR="004D6CD8" w:rsidRPr="008567C7" w:rsidTr="004D6CD8">
        <w:trPr>
          <w:trHeight w:val="510"/>
        </w:trPr>
        <w:tc>
          <w:tcPr>
            <w:tcW w:w="709" w:type="dxa"/>
            <w:vAlign w:val="center"/>
          </w:tcPr>
          <w:p w:rsidR="004D6CD8" w:rsidRPr="008567C7" w:rsidRDefault="004D6C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4D6CD8" w:rsidRPr="008567C7" w:rsidRDefault="004D6C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D6CD8" w:rsidRPr="008567C7" w:rsidRDefault="004D6C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autokaru I przeznaczonego do realizacji zamówienia</w:t>
            </w:r>
          </w:p>
        </w:tc>
        <w:tc>
          <w:tcPr>
            <w:tcW w:w="1560" w:type="dxa"/>
            <w:vAlign w:val="center"/>
          </w:tcPr>
          <w:p w:rsidR="004D6CD8" w:rsidRPr="008567C7" w:rsidRDefault="004D6C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autokaru II przeznaczonego do rea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l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izacji zamówienia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autokaru I</w:t>
            </w:r>
            <w:r w:rsidR="00F01F66">
              <w:rPr>
                <w:rFonts w:ascii="Times New Roman" w:hAnsi="Times New Roman" w:cs="Times New Roman"/>
                <w:bCs/>
                <w:sz w:val="18"/>
                <w:szCs w:val="18"/>
              </w:rPr>
              <w:t>II</w:t>
            </w:r>
            <w:bookmarkStart w:id="2" w:name="_GoBack"/>
            <w:bookmarkEnd w:id="2"/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przeznaczonego do realizacji zamówienia</w:t>
            </w:r>
          </w:p>
        </w:tc>
        <w:tc>
          <w:tcPr>
            <w:tcW w:w="1276" w:type="dxa"/>
            <w:vAlign w:val="center"/>
          </w:tcPr>
          <w:p w:rsidR="004D6CD8" w:rsidRPr="008567C7" w:rsidRDefault="004D6C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D6CD8" w:rsidRPr="008567C7" w:rsidTr="004D6CD8">
        <w:tc>
          <w:tcPr>
            <w:tcW w:w="70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10" w:type="dxa"/>
            <w:vAlign w:val="center"/>
          </w:tcPr>
          <w:p w:rsidR="004D6CD8" w:rsidRPr="002B6761" w:rsidRDefault="004D6CD8" w:rsidP="008D3FD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11D63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411D6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4D6CD8" w:rsidRPr="008567C7" w:rsidRDefault="004D6CD8" w:rsidP="008D3FD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6CD8" w:rsidRPr="001B7815" w:rsidRDefault="004D6CD8" w:rsidP="008D3FD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55,00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60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76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D6CD8" w:rsidRPr="008567C7" w:rsidTr="004D6CD8">
        <w:tc>
          <w:tcPr>
            <w:tcW w:w="70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:rsidR="004D6CD8" w:rsidRPr="002B6761" w:rsidRDefault="004D6CD8" w:rsidP="008D3FD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/>
                <w:sz w:val="18"/>
                <w:szCs w:val="18"/>
              </w:rPr>
              <w:t>Firma Przewozowa BARTEK Sylwester Tomasik</w:t>
            </w:r>
          </w:p>
          <w:p w:rsidR="004D6CD8" w:rsidRPr="008567C7" w:rsidRDefault="004D6CD8" w:rsidP="008D3FD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Trąbki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350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6CD8" w:rsidRPr="001B7815" w:rsidRDefault="004D6CD8" w:rsidP="008D3FD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134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38,75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560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276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58,75</w:t>
            </w:r>
          </w:p>
        </w:tc>
      </w:tr>
      <w:tr w:rsidR="004D6CD8" w:rsidRPr="008567C7" w:rsidTr="004D6CD8">
        <w:tc>
          <w:tcPr>
            <w:tcW w:w="70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:rsidR="004D6CD8" w:rsidRPr="002B6761" w:rsidRDefault="004D6CD8" w:rsidP="008D3FD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4D6CD8" w:rsidRPr="008567C7" w:rsidRDefault="004D6CD8" w:rsidP="008D3FD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6CD8" w:rsidRPr="001B7815" w:rsidRDefault="004D6CD8" w:rsidP="008D3FD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10,91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60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76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55,91</w:t>
            </w:r>
          </w:p>
        </w:tc>
      </w:tr>
      <w:tr w:rsidR="004D6CD8" w:rsidRPr="008567C7" w:rsidTr="004D6CD8">
        <w:tc>
          <w:tcPr>
            <w:tcW w:w="70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4D6CD8" w:rsidRPr="002B6761" w:rsidRDefault="004D6CD8" w:rsidP="008D3FD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11D63">
              <w:rPr>
                <w:rFonts w:ascii="Times New Roman" w:hAnsi="Times New Roman" w:cs="Times New Roman"/>
                <w:b/>
                <w:sz w:val="18"/>
                <w:szCs w:val="18"/>
              </w:rPr>
              <w:t>Muscar</w:t>
            </w:r>
            <w:proofErr w:type="spellEnd"/>
            <w:r w:rsidRPr="00411D6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4D6CD8" w:rsidRPr="008567C7" w:rsidRDefault="004D6CD8" w:rsidP="008D3FD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6CD8" w:rsidRPr="001B7815" w:rsidRDefault="004D6CD8" w:rsidP="008D3FD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32-620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Brzeszcze</w:t>
            </w:r>
          </w:p>
        </w:tc>
        <w:tc>
          <w:tcPr>
            <w:tcW w:w="1134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23,86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560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276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39,86</w:t>
            </w:r>
          </w:p>
        </w:tc>
      </w:tr>
      <w:tr w:rsidR="004D6CD8" w:rsidRPr="008567C7" w:rsidTr="004D6CD8">
        <w:tc>
          <w:tcPr>
            <w:tcW w:w="70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:rsidR="004D6CD8" w:rsidRPr="002B6761" w:rsidRDefault="004D6CD8" w:rsidP="008D3FD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/>
                <w:sz w:val="18"/>
                <w:szCs w:val="18"/>
              </w:rPr>
              <w:t>"ADAM-TOURS" Sp. z o.o.</w:t>
            </w:r>
          </w:p>
          <w:p w:rsidR="004D6CD8" w:rsidRPr="008567C7" w:rsidRDefault="004D6CD8" w:rsidP="008D3FD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Stare </w:t>
            </w:r>
            <w:proofErr w:type="spellStart"/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6CD8" w:rsidRPr="001B7815" w:rsidRDefault="004D6CD8" w:rsidP="008D3FD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D6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23,13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559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4D6CD8" w:rsidRPr="008567C7" w:rsidRDefault="004D6CD8" w:rsidP="008D3F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D63">
              <w:rPr>
                <w:rFonts w:ascii="Times New Roman" w:hAnsi="Times New Roman" w:cs="Times New Roman"/>
                <w:sz w:val="18"/>
                <w:szCs w:val="18"/>
              </w:rPr>
              <w:t xml:space="preserve">  27,13</w:t>
            </w:r>
          </w:p>
        </w:tc>
      </w:tr>
      <w:bookmarkEnd w:id="0"/>
    </w:tbl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B2B" w:rsidRDefault="00B76B2B">
      <w:r>
        <w:separator/>
      </w:r>
    </w:p>
  </w:endnote>
  <w:endnote w:type="continuationSeparator" w:id="0">
    <w:p w:rsidR="00B76B2B" w:rsidRDefault="00B76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B2B" w:rsidRDefault="00B76B2B">
      <w:r>
        <w:separator/>
      </w:r>
    </w:p>
  </w:footnote>
  <w:footnote w:type="continuationSeparator" w:id="0">
    <w:p w:rsidR="00B76B2B" w:rsidRDefault="00B76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B2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11D63"/>
    <w:rsid w:val="00431C0B"/>
    <w:rsid w:val="00437CAD"/>
    <w:rsid w:val="004657DA"/>
    <w:rsid w:val="004B2665"/>
    <w:rsid w:val="004C3459"/>
    <w:rsid w:val="004D6CD8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6B2B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01F66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9D4F5C"/>
  <w15:chartTrackingRefBased/>
  <w15:docId w15:val="{965602BF-FE90-4FF4-806B-A15C9B2F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267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2026-04-30T11:13:00Z</dcterms:created>
  <dcterms:modified xsi:type="dcterms:W3CDTF">2026-04-30T12:36:00Z</dcterms:modified>
</cp:coreProperties>
</file>