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56255" w14:textId="77777777" w:rsidR="008B5459" w:rsidRPr="00240E71" w:rsidRDefault="008B5459" w:rsidP="008B545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8AA4D90" w14:textId="77777777" w:rsidR="008B5459" w:rsidRDefault="008B5459" w:rsidP="008B545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6E82B9" w14:textId="77777777" w:rsidR="008B5459" w:rsidRPr="0022732C" w:rsidRDefault="008B5459" w:rsidP="008B545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299E53F" w14:textId="77777777" w:rsidR="008B5459" w:rsidRDefault="008B5459" w:rsidP="008B545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FC8D43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7C4020E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58FAE32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41AAF93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ECE542C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C7FF78C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4488E5A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E89DA07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97E1562" w14:textId="77777777" w:rsidR="008B5459" w:rsidRPr="0022732C" w:rsidRDefault="008B5459" w:rsidP="008B54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5073E73" w14:textId="77777777" w:rsidR="008B5459" w:rsidRDefault="008B5459" w:rsidP="008B5459">
      <w:pPr>
        <w:spacing w:line="360" w:lineRule="auto"/>
      </w:pPr>
      <w:r>
        <w:t>Do: Nazwa i siedziba Zamawiającego:</w:t>
      </w:r>
    </w:p>
    <w:p w14:paraId="01F38032" w14:textId="77777777" w:rsidR="008B5459" w:rsidRPr="00247153" w:rsidRDefault="008B5459" w:rsidP="008B5459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589BD67" w14:textId="77777777" w:rsidR="008B5459" w:rsidRPr="00247153" w:rsidRDefault="008B5459" w:rsidP="008B5459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033FDF3" w14:textId="77777777" w:rsidR="008B5459" w:rsidRDefault="008B5459" w:rsidP="008B5459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25A2227A" w14:textId="77777777" w:rsidR="008B5459" w:rsidRDefault="008B5459" w:rsidP="008B5459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8117BEF" w14:textId="77777777" w:rsidR="008B5459" w:rsidRDefault="008B5459" w:rsidP="008B5459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1CC62F5" w14:textId="77777777" w:rsidR="008B5459" w:rsidRDefault="008B5459" w:rsidP="008B5459">
      <w:pPr>
        <w:ind w:firstLine="3969"/>
        <w:rPr>
          <w:b/>
        </w:rPr>
      </w:pPr>
    </w:p>
    <w:p w14:paraId="08FD1066" w14:textId="1C7E2BB9" w:rsidR="008B5459" w:rsidRDefault="008B5459" w:rsidP="008B545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</w:t>
      </w:r>
      <w:r>
        <w:rPr>
          <w:b/>
        </w:rPr>
        <w:t>169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6F6ABFCA" w14:textId="77777777" w:rsidR="008B5459" w:rsidRDefault="008B5459" w:rsidP="008B5459">
      <w:pPr>
        <w:tabs>
          <w:tab w:val="right" w:pos="9000"/>
        </w:tabs>
      </w:pPr>
    </w:p>
    <w:p w14:paraId="6D4CA510" w14:textId="77777777" w:rsidR="008B5459" w:rsidRPr="005F7BDF" w:rsidRDefault="008B5459" w:rsidP="008B545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0653A3E" w14:textId="77777777" w:rsidR="008B5459" w:rsidRPr="005F7BDF" w:rsidRDefault="008B5459" w:rsidP="008B545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67837DD" w14:textId="77777777" w:rsidR="008B5459" w:rsidRPr="005F7BDF" w:rsidRDefault="008B5459" w:rsidP="008B545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3D03DCDF" w14:textId="77777777" w:rsidR="008B5459" w:rsidRPr="005F7BDF" w:rsidRDefault="008B5459" w:rsidP="008B545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83D2AB5" w14:textId="77777777" w:rsidR="008B5459" w:rsidRPr="005F7BDF" w:rsidRDefault="008B5459" w:rsidP="008B545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D9C3779" w14:textId="77777777" w:rsidR="008B5459" w:rsidRPr="002969BE" w:rsidRDefault="008B5459" w:rsidP="008B5459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D08EF01" w14:textId="77777777" w:rsidR="008B5459" w:rsidRPr="002969BE" w:rsidRDefault="008B5459" w:rsidP="008B545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AC5CF3B" w14:textId="77777777" w:rsidR="008B5459" w:rsidRPr="002969BE" w:rsidRDefault="008B5459" w:rsidP="008B54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1ABEA6B" w14:textId="77777777" w:rsidR="008B5459" w:rsidRPr="002969BE" w:rsidRDefault="008B5459" w:rsidP="008B54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5B4CD87F" w14:textId="77777777" w:rsidR="008B5459" w:rsidRPr="002969BE" w:rsidRDefault="008B5459" w:rsidP="008B5459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E1A60DF" w14:textId="77777777" w:rsidR="008B5459" w:rsidRPr="00FE545C" w:rsidRDefault="008B5459" w:rsidP="008B545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5031198" w14:textId="77777777" w:rsidR="008B5459" w:rsidRPr="00FE545C" w:rsidRDefault="008B5459" w:rsidP="008B545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1C6D21B" w14:textId="77777777" w:rsidR="008B5459" w:rsidRDefault="008B5459" w:rsidP="008B5459">
      <w:pPr>
        <w:jc w:val="both"/>
        <w:rPr>
          <w:sz w:val="18"/>
          <w:szCs w:val="18"/>
        </w:rPr>
      </w:pPr>
    </w:p>
    <w:p w14:paraId="63772023" w14:textId="77777777" w:rsidR="008B5459" w:rsidRDefault="008B5459" w:rsidP="008B545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C18BFBF" w14:textId="77777777" w:rsidR="008B5459" w:rsidRPr="00730EFE" w:rsidRDefault="008B5459" w:rsidP="008B54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C80E4D9" w14:textId="77777777" w:rsidR="008B5459" w:rsidRPr="001D671E" w:rsidRDefault="008B5459" w:rsidP="008B54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7D80005" w14:textId="77777777" w:rsidR="008B5459" w:rsidRDefault="008B5459" w:rsidP="008B54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859995" w14:textId="77777777" w:rsidR="008B5459" w:rsidRDefault="008B5459" w:rsidP="008B54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61B3D5" w14:textId="77777777" w:rsidR="008B5459" w:rsidRDefault="008B5459" w:rsidP="008B54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3CCFE4" w14:textId="77777777" w:rsidR="008B5459" w:rsidRPr="001D671E" w:rsidRDefault="008B5459" w:rsidP="008B54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5459" w:rsidRPr="00FE545C" w14:paraId="2440F344" w14:textId="77777777" w:rsidTr="0018217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02BAF" w14:textId="77777777" w:rsidR="008B5459" w:rsidRPr="00FE545C" w:rsidRDefault="008B5459" w:rsidP="001821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8817D" w14:textId="77777777" w:rsidR="008B5459" w:rsidRPr="00FE545C" w:rsidRDefault="008B5459" w:rsidP="001821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9AC52A1" w14:textId="77777777" w:rsidR="008B5459" w:rsidRPr="00FE545C" w:rsidRDefault="008B5459" w:rsidP="001821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AC980" w14:textId="77777777" w:rsidR="008B5459" w:rsidRPr="00FE545C" w:rsidRDefault="008B5459" w:rsidP="001821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B5459" w:rsidRPr="00FE545C" w14:paraId="61896F50" w14:textId="77777777" w:rsidTr="001821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14148" w14:textId="77777777" w:rsidR="008B5459" w:rsidRPr="00FE545C" w:rsidRDefault="008B5459" w:rsidP="0018217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4F3C" w14:textId="77777777" w:rsidR="008B5459" w:rsidRPr="00FE545C" w:rsidRDefault="008B5459" w:rsidP="001821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66FBC" w14:textId="77777777" w:rsidR="008B5459" w:rsidRPr="00FE545C" w:rsidRDefault="008B5459" w:rsidP="001821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B5459" w:rsidRPr="00FE545C" w14:paraId="2F7E3E71" w14:textId="77777777" w:rsidTr="001821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03F2E" w14:textId="77777777" w:rsidR="008B5459" w:rsidRPr="00FE545C" w:rsidRDefault="008B5459" w:rsidP="0018217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4AFDE" w14:textId="77777777" w:rsidR="008B5459" w:rsidRPr="00FE545C" w:rsidRDefault="008B5459" w:rsidP="001821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B7757" w14:textId="77777777" w:rsidR="008B5459" w:rsidRPr="00FE545C" w:rsidRDefault="008B5459" w:rsidP="001821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92E4CDF" w14:textId="77777777" w:rsidR="008B5459" w:rsidRDefault="008B5459" w:rsidP="008B54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047B5FE" w14:textId="77777777" w:rsidR="008B5459" w:rsidRPr="00D638CC" w:rsidRDefault="008B5459" w:rsidP="008B54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1DA6D7" w14:textId="77777777" w:rsidR="008B5459" w:rsidRPr="002F276A" w:rsidRDefault="008B5459" w:rsidP="008B54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E967094" w14:textId="77777777" w:rsidR="008B5459" w:rsidRPr="002F276A" w:rsidRDefault="008B5459" w:rsidP="008B54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69BBF3" w14:textId="77777777" w:rsidR="008B5459" w:rsidRPr="002F276A" w:rsidRDefault="008B5459" w:rsidP="008B54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C3F7C" w14:textId="77777777" w:rsidR="008B5459" w:rsidRPr="002F276A" w:rsidRDefault="008B5459" w:rsidP="008B54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0FC223B" w14:textId="77777777" w:rsidR="008B5459" w:rsidRPr="002F276A" w:rsidRDefault="008B5459" w:rsidP="008B54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3BA1563" w14:textId="77777777" w:rsidR="008B5459" w:rsidRDefault="008B5459" w:rsidP="008B54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4D35CA4" w14:textId="77777777" w:rsidR="008B5459" w:rsidRDefault="008B5459" w:rsidP="008B54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95EC13" w14:textId="77777777" w:rsidR="008B5459" w:rsidRDefault="008B5459" w:rsidP="008B54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18E6F57" w14:textId="77777777" w:rsidR="008B5459" w:rsidRDefault="008B5459" w:rsidP="008B54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523FA9" w14:textId="77777777" w:rsidR="008B5459" w:rsidRDefault="008B5459" w:rsidP="008B54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E61152E" w14:textId="77777777" w:rsidR="008B5459" w:rsidRDefault="008B5459" w:rsidP="008B54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7656EE" w14:textId="77777777" w:rsidR="008B5459" w:rsidRDefault="008B5459" w:rsidP="008B54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F1E4C4" w14:textId="77777777" w:rsidR="008B5459" w:rsidRPr="000B45FE" w:rsidRDefault="008B5459" w:rsidP="008B54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DE21A3B" w14:textId="77777777" w:rsidR="008B5459" w:rsidRDefault="008B5459" w:rsidP="008B5459">
      <w:pPr>
        <w:jc w:val="both"/>
        <w:rPr>
          <w:sz w:val="22"/>
          <w:szCs w:val="22"/>
        </w:rPr>
      </w:pPr>
    </w:p>
    <w:p w14:paraId="261519E9" w14:textId="77777777" w:rsidR="008B5459" w:rsidRDefault="008B5459" w:rsidP="008B5459">
      <w:pPr>
        <w:jc w:val="both"/>
        <w:rPr>
          <w:sz w:val="22"/>
          <w:szCs w:val="22"/>
        </w:rPr>
      </w:pPr>
    </w:p>
    <w:p w14:paraId="128FB645" w14:textId="77777777" w:rsidR="008B5459" w:rsidRDefault="008B5459" w:rsidP="008B5459">
      <w:pPr>
        <w:jc w:val="right"/>
        <w:rPr>
          <w:sz w:val="20"/>
          <w:szCs w:val="20"/>
        </w:rPr>
      </w:pPr>
    </w:p>
    <w:p w14:paraId="2E503881" w14:textId="77777777" w:rsidR="008B5459" w:rsidRPr="00423B06" w:rsidRDefault="008B5459" w:rsidP="008B545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694729F" w14:textId="77777777" w:rsidR="008B5459" w:rsidRPr="00012E38" w:rsidRDefault="008B5459" w:rsidP="008B545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7FE1BB9" w14:textId="77777777" w:rsidR="008B5459" w:rsidRPr="00DA4EC0" w:rsidRDefault="008B5459" w:rsidP="008B5459"/>
    <w:p w14:paraId="0A7A5982" w14:textId="77777777" w:rsidR="008B5459" w:rsidRPr="00F052A2" w:rsidRDefault="008B5459" w:rsidP="008B5459"/>
    <w:p w14:paraId="12C886C7" w14:textId="77777777" w:rsidR="008B5459" w:rsidRPr="007230B9" w:rsidRDefault="008B5459" w:rsidP="008B5459"/>
    <w:p w14:paraId="5142B1F4" w14:textId="77777777" w:rsidR="00FE545C" w:rsidRPr="008B5459" w:rsidRDefault="00FE545C" w:rsidP="008B5459"/>
    <w:sectPr w:rsidR="00FE545C" w:rsidRPr="008B54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78B3A" w14:textId="77777777" w:rsidR="00657487" w:rsidRDefault="00657487">
      <w:r>
        <w:separator/>
      </w:r>
    </w:p>
  </w:endnote>
  <w:endnote w:type="continuationSeparator" w:id="0">
    <w:p w14:paraId="6FE028A1" w14:textId="77777777" w:rsidR="00657487" w:rsidRDefault="0065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D0895" w14:textId="77777777" w:rsidR="005576E1" w:rsidRDefault="005576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3A9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75EBB" w14:textId="77777777" w:rsidR="005576E1" w:rsidRDefault="00557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E0778" w14:textId="77777777" w:rsidR="00657487" w:rsidRDefault="00657487">
      <w:r>
        <w:separator/>
      </w:r>
    </w:p>
  </w:footnote>
  <w:footnote w:type="continuationSeparator" w:id="0">
    <w:p w14:paraId="3C07DAB9" w14:textId="77777777" w:rsidR="00657487" w:rsidRDefault="00657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5BBD" w14:textId="77777777" w:rsidR="005576E1" w:rsidRDefault="00557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E110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95F71" w14:textId="77777777" w:rsidR="005576E1" w:rsidRDefault="00557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30468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6500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2296238">
    <w:abstractNumId w:val="0"/>
  </w:num>
  <w:num w:numId="4" w16cid:durableId="2080126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F1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76E1"/>
    <w:rsid w:val="00595C87"/>
    <w:rsid w:val="005D2C65"/>
    <w:rsid w:val="005E6D94"/>
    <w:rsid w:val="0063384F"/>
    <w:rsid w:val="00643C6F"/>
    <w:rsid w:val="00646202"/>
    <w:rsid w:val="0065290F"/>
    <w:rsid w:val="00657487"/>
    <w:rsid w:val="006815F6"/>
    <w:rsid w:val="007748F0"/>
    <w:rsid w:val="007A4321"/>
    <w:rsid w:val="00833933"/>
    <w:rsid w:val="00853083"/>
    <w:rsid w:val="008B2F0C"/>
    <w:rsid w:val="008B4928"/>
    <w:rsid w:val="008B5459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3F18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9F7F96"/>
  <w15:chartTrackingRefBased/>
  <w15:docId w15:val="{7E494C0C-FE3C-47D4-B8B8-1F685D70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4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2026-04-29T05:52:00Z</dcterms:created>
  <dcterms:modified xsi:type="dcterms:W3CDTF">2026-04-29T05:53:00Z</dcterms:modified>
</cp:coreProperties>
</file>