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FAAC9" w14:textId="735D09F9" w:rsidR="00025386" w:rsidRPr="008015C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015C2">
        <w:rPr>
          <w:bCs/>
          <w:i w:val="0"/>
          <w:sz w:val="20"/>
        </w:rPr>
        <w:t xml:space="preserve">Załącznik nr </w:t>
      </w:r>
      <w:r w:rsidR="008B6BFA" w:rsidRPr="008015C2">
        <w:rPr>
          <w:bCs/>
          <w:i w:val="0"/>
          <w:sz w:val="20"/>
        </w:rPr>
        <w:t>4</w:t>
      </w:r>
      <w:r w:rsidR="007666D6" w:rsidRPr="008015C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8015C2" w14:paraId="7C40435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278C1B" w14:textId="77777777" w:rsidR="008D442B" w:rsidRPr="008015C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A36AC4B" w14:textId="77777777" w:rsidR="00053927" w:rsidRPr="008015C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15C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015C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E7C93D6" w14:textId="77777777" w:rsidR="00053927" w:rsidRPr="008015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015C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015C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015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8656A0E" w14:textId="77777777" w:rsidR="00A137C9" w:rsidRPr="008015C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015C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015C2" w14:paraId="33ED4F7A" w14:textId="77777777" w:rsidTr="009D12C9">
        <w:trPr>
          <w:trHeight w:val="1327"/>
        </w:trPr>
        <w:tc>
          <w:tcPr>
            <w:tcW w:w="2269" w:type="dxa"/>
          </w:tcPr>
          <w:p w14:paraId="75A26D21" w14:textId="77777777" w:rsidR="00A137C9" w:rsidRPr="008015C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418737" w14:textId="5228B51E" w:rsidR="00A137C9" w:rsidRPr="008015C2" w:rsidRDefault="009E5A3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9E5A30" w:rsidRPr="008015C2" w14:paraId="441FB7E8" w14:textId="77777777" w:rsidTr="00E957CF">
        <w:tc>
          <w:tcPr>
            <w:tcW w:w="2269" w:type="dxa"/>
          </w:tcPr>
          <w:p w14:paraId="101F302A" w14:textId="77777777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877EFF" w14:textId="12E8EFC2" w:rsidR="009E5A30" w:rsidRPr="008015C2" w:rsidRDefault="009E5A30" w:rsidP="00E957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44D7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="00FB55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8015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FB555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52F1F257" w14:textId="77777777" w:rsidR="00A137C9" w:rsidRPr="008015C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EAE4E6" w14:textId="53057887" w:rsidR="003A486D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015C2">
        <w:rPr>
          <w:rFonts w:ascii="Times New Roman" w:hAnsi="Times New Roman"/>
          <w:sz w:val="20"/>
          <w:szCs w:val="20"/>
        </w:rPr>
        <w:t xml:space="preserve">prowadzonego przez </w:t>
      </w:r>
      <w:r w:rsidR="009E5A30" w:rsidRPr="008015C2">
        <w:rPr>
          <w:rFonts w:ascii="Times New Roman" w:hAnsi="Times New Roman"/>
          <w:b/>
          <w:sz w:val="20"/>
          <w:szCs w:val="20"/>
        </w:rPr>
        <w:t>GMINA NIEPOŁOMICE</w:t>
      </w:r>
      <w:r w:rsidRPr="008015C2">
        <w:rPr>
          <w:rFonts w:ascii="Times New Roman" w:hAnsi="Times New Roman"/>
          <w:b/>
          <w:sz w:val="20"/>
          <w:szCs w:val="20"/>
        </w:rPr>
        <w:t>,</w:t>
      </w:r>
      <w:r w:rsidRPr="008015C2">
        <w:rPr>
          <w:rFonts w:ascii="Times New Roman" w:hAnsi="Times New Roman"/>
          <w:sz w:val="20"/>
          <w:szCs w:val="20"/>
        </w:rPr>
        <w:t xml:space="preserve"> d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C5C179C" w14:textId="77777777" w:rsidR="00A137C9" w:rsidRPr="008015C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015C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8015C2" w14:paraId="6E1FAD42" w14:textId="77777777" w:rsidTr="00A137C9">
        <w:tc>
          <w:tcPr>
            <w:tcW w:w="617" w:type="dxa"/>
            <w:vAlign w:val="center"/>
          </w:tcPr>
          <w:p w14:paraId="14027D2A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E885E4B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0963944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015C2" w14:paraId="187029ED" w14:textId="77777777" w:rsidTr="00A137C9">
        <w:tc>
          <w:tcPr>
            <w:tcW w:w="617" w:type="dxa"/>
            <w:vAlign w:val="center"/>
          </w:tcPr>
          <w:p w14:paraId="5046A8B9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1C3A2D7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94ADF96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015C2" w14:paraId="2390FC7C" w14:textId="77777777" w:rsidTr="00A137C9">
        <w:tc>
          <w:tcPr>
            <w:tcW w:w="617" w:type="dxa"/>
            <w:vAlign w:val="center"/>
          </w:tcPr>
          <w:p w14:paraId="220537ED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D3F35DF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D027D62" w14:textId="77777777" w:rsidR="003A486D" w:rsidRPr="008015C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C32D965" w14:textId="58602116" w:rsidR="00DC652A" w:rsidRPr="008015C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015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015C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E5A30" w:rsidRPr="008015C2">
        <w:rPr>
          <w:rFonts w:ascii="Times New Roman" w:hAnsi="Times New Roman"/>
          <w:sz w:val="20"/>
          <w:szCs w:val="20"/>
        </w:rPr>
        <w:t>(</w:t>
      </w:r>
      <w:proofErr w:type="spellStart"/>
      <w:r w:rsidR="009E5A30" w:rsidRPr="008015C2">
        <w:rPr>
          <w:rFonts w:ascii="Times New Roman" w:hAnsi="Times New Roman"/>
          <w:sz w:val="20"/>
          <w:szCs w:val="20"/>
        </w:rPr>
        <w:t>t.j</w:t>
      </w:r>
      <w:proofErr w:type="spellEnd"/>
      <w:r w:rsidR="009E5A30" w:rsidRPr="008015C2">
        <w:rPr>
          <w:rFonts w:ascii="Times New Roman" w:hAnsi="Times New Roman"/>
          <w:sz w:val="20"/>
          <w:szCs w:val="20"/>
        </w:rPr>
        <w:t>. Dz. U. z 2024 poz. 1320)</w:t>
      </w:r>
      <w:r w:rsidRPr="008015C2">
        <w:rPr>
          <w:rFonts w:ascii="Times New Roman" w:hAnsi="Times New Roman"/>
          <w:sz w:val="20"/>
          <w:szCs w:val="20"/>
        </w:rPr>
        <w:t>, że w ramach zamówienia</w:t>
      </w:r>
      <w:r w:rsidR="00A137C9" w:rsidRPr="008015C2">
        <w:rPr>
          <w:rFonts w:ascii="Times New Roman" w:hAnsi="Times New Roman"/>
          <w:sz w:val="20"/>
          <w:szCs w:val="20"/>
        </w:rPr>
        <w:t>,</w:t>
      </w:r>
      <w:r w:rsidR="00A137C9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015C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015C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015C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8015C2" w14:paraId="1BEC6915" w14:textId="77777777" w:rsidTr="00A137C9">
        <w:tc>
          <w:tcPr>
            <w:tcW w:w="617" w:type="dxa"/>
            <w:vAlign w:val="center"/>
          </w:tcPr>
          <w:p w14:paraId="15CAC1F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7F3AFB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2066F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015C2" w14:paraId="497FD58E" w14:textId="77777777" w:rsidTr="00A137C9">
        <w:tc>
          <w:tcPr>
            <w:tcW w:w="617" w:type="dxa"/>
            <w:vAlign w:val="center"/>
          </w:tcPr>
          <w:p w14:paraId="578819FA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1B597360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1ABDE66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015C2" w14:paraId="72C9A203" w14:textId="77777777" w:rsidTr="00A137C9">
        <w:tc>
          <w:tcPr>
            <w:tcW w:w="617" w:type="dxa"/>
            <w:vAlign w:val="center"/>
          </w:tcPr>
          <w:p w14:paraId="48309502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01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0AD14133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BF0258" w14:textId="77777777" w:rsidR="00B641BE" w:rsidRPr="008015C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C594833" w14:textId="77777777" w:rsidR="007A2C38" w:rsidRPr="008015C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83390C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8CC67E" w14:textId="77777777" w:rsid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C9CD3A" w14:textId="00D2FF45" w:rsidR="008015C2" w:rsidRPr="008015C2" w:rsidRDefault="008015C2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015C2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015C2" w14:paraId="088222A3" w14:textId="77777777" w:rsidTr="004F10A0">
        <w:tc>
          <w:tcPr>
            <w:tcW w:w="2660" w:type="dxa"/>
          </w:tcPr>
          <w:p w14:paraId="7D465B10" w14:textId="77777777" w:rsidR="00A137C9" w:rsidRPr="008015C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6AC8B11D" w14:textId="5E951A66" w:rsidR="00A137C9" w:rsidRPr="008015C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2D4CB26" w14:textId="7775AD61" w:rsidR="00A137C9" w:rsidRPr="008015C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037772AD" w14:textId="77777777" w:rsidR="00A137C9" w:rsidRPr="008015C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015C2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C9627" w14:textId="77777777" w:rsidR="00CE6858" w:rsidRDefault="00CE6858" w:rsidP="00025386">
      <w:pPr>
        <w:spacing w:after="0" w:line="240" w:lineRule="auto"/>
      </w:pPr>
      <w:r>
        <w:separator/>
      </w:r>
    </w:p>
  </w:endnote>
  <w:endnote w:type="continuationSeparator" w:id="0">
    <w:p w14:paraId="06CDBE1B" w14:textId="77777777" w:rsidR="00CE6858" w:rsidRDefault="00CE68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635C" w14:textId="77777777" w:rsidR="00CE6858" w:rsidRDefault="00CE6858" w:rsidP="00025386">
      <w:pPr>
        <w:spacing w:after="0" w:line="240" w:lineRule="auto"/>
      </w:pPr>
      <w:r>
        <w:separator/>
      </w:r>
    </w:p>
  </w:footnote>
  <w:footnote w:type="continuationSeparator" w:id="0">
    <w:p w14:paraId="63A28FE0" w14:textId="77777777" w:rsidR="00CE6858" w:rsidRDefault="00CE68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08BCC" w14:textId="00B5BD26" w:rsidR="003B0E7E" w:rsidRDefault="003B0E7E">
    <w:pPr>
      <w:pStyle w:val="Nagwek"/>
    </w:pPr>
    <w:r>
      <w:rPr>
        <w:noProof/>
      </w:rPr>
      <w:drawing>
        <wp:inline distT="0" distB="0" distL="0" distR="0" wp14:anchorId="75030647" wp14:editId="25A08B26">
          <wp:extent cx="5760720" cy="494665"/>
          <wp:effectExtent l="0" t="0" r="0" b="0"/>
          <wp:docPr id="27913266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53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58"/>
    <w:rsid w:val="00025386"/>
    <w:rsid w:val="000423B9"/>
    <w:rsid w:val="00053927"/>
    <w:rsid w:val="00084786"/>
    <w:rsid w:val="000E779D"/>
    <w:rsid w:val="00144D7A"/>
    <w:rsid w:val="0016158F"/>
    <w:rsid w:val="001B7F3C"/>
    <w:rsid w:val="001C2314"/>
    <w:rsid w:val="00213980"/>
    <w:rsid w:val="0024648D"/>
    <w:rsid w:val="003A486D"/>
    <w:rsid w:val="003B0E7E"/>
    <w:rsid w:val="003C226F"/>
    <w:rsid w:val="004374F2"/>
    <w:rsid w:val="00460705"/>
    <w:rsid w:val="00485239"/>
    <w:rsid w:val="004916DA"/>
    <w:rsid w:val="004A0686"/>
    <w:rsid w:val="004E27D7"/>
    <w:rsid w:val="004F10A0"/>
    <w:rsid w:val="0055145C"/>
    <w:rsid w:val="005624D8"/>
    <w:rsid w:val="005A6679"/>
    <w:rsid w:val="00620476"/>
    <w:rsid w:val="00657A47"/>
    <w:rsid w:val="00745A44"/>
    <w:rsid w:val="00751F41"/>
    <w:rsid w:val="007666D6"/>
    <w:rsid w:val="007A2C38"/>
    <w:rsid w:val="008014E7"/>
    <w:rsid w:val="008015C2"/>
    <w:rsid w:val="00824D73"/>
    <w:rsid w:val="00830970"/>
    <w:rsid w:val="0087706D"/>
    <w:rsid w:val="008833CF"/>
    <w:rsid w:val="008B6BFA"/>
    <w:rsid w:val="008B797E"/>
    <w:rsid w:val="008D442B"/>
    <w:rsid w:val="008F2498"/>
    <w:rsid w:val="0093388F"/>
    <w:rsid w:val="009D12C9"/>
    <w:rsid w:val="009E5A30"/>
    <w:rsid w:val="00A137C9"/>
    <w:rsid w:val="00A56A6F"/>
    <w:rsid w:val="00A87380"/>
    <w:rsid w:val="00AF4E90"/>
    <w:rsid w:val="00AF7375"/>
    <w:rsid w:val="00B641BE"/>
    <w:rsid w:val="00B77707"/>
    <w:rsid w:val="00B93603"/>
    <w:rsid w:val="00BE3BCE"/>
    <w:rsid w:val="00C433CF"/>
    <w:rsid w:val="00CB29AC"/>
    <w:rsid w:val="00CE6858"/>
    <w:rsid w:val="00D03170"/>
    <w:rsid w:val="00D55FC4"/>
    <w:rsid w:val="00D63DE4"/>
    <w:rsid w:val="00D9320D"/>
    <w:rsid w:val="00DC4842"/>
    <w:rsid w:val="00DC587A"/>
    <w:rsid w:val="00DC652A"/>
    <w:rsid w:val="00DD710C"/>
    <w:rsid w:val="00DE3B21"/>
    <w:rsid w:val="00DE73DD"/>
    <w:rsid w:val="00E27ABB"/>
    <w:rsid w:val="00E67109"/>
    <w:rsid w:val="00E86D3B"/>
    <w:rsid w:val="00EC10EE"/>
    <w:rsid w:val="00EF3368"/>
    <w:rsid w:val="00F334B4"/>
    <w:rsid w:val="00F93D82"/>
    <w:rsid w:val="00FB555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20FA6"/>
  <w15:chartTrackingRefBased/>
  <w15:docId w15:val="{13866CE1-E19C-4535-A115-A9F337E15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2025-12-17T12:39:00Z</cp:lastPrinted>
  <dcterms:created xsi:type="dcterms:W3CDTF">2026-04-28T06:01:00Z</dcterms:created>
  <dcterms:modified xsi:type="dcterms:W3CDTF">2026-04-28T06:01:00Z</dcterms:modified>
</cp:coreProperties>
</file>