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3153B" w14:textId="53311FA6" w:rsidR="00890B92" w:rsidRDefault="00CF1D7A" w:rsidP="00890B92">
      <w:pPr>
        <w:spacing w:after="240"/>
        <w:jc w:val="right"/>
        <w:rPr>
          <w:sz w:val="22"/>
          <w:szCs w:val="22"/>
        </w:rPr>
      </w:pPr>
      <w:r w:rsidRPr="00CF1D7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F1D7A">
        <w:rPr>
          <w:sz w:val="22"/>
          <w:szCs w:val="22"/>
        </w:rPr>
        <w:t>2026-04-29</w:t>
      </w:r>
    </w:p>
    <w:p w14:paraId="3618F97B" w14:textId="77777777" w:rsidR="00CF1D7A" w:rsidRPr="00CF1D7A" w:rsidRDefault="00CF1D7A" w:rsidP="00890B92">
      <w:pPr>
        <w:rPr>
          <w:b/>
          <w:bCs/>
          <w:sz w:val="22"/>
          <w:szCs w:val="22"/>
        </w:rPr>
      </w:pPr>
      <w:r w:rsidRPr="00CF1D7A">
        <w:rPr>
          <w:b/>
          <w:bCs/>
          <w:sz w:val="22"/>
          <w:szCs w:val="22"/>
        </w:rPr>
        <w:t>Akademia Górniczo - Hutnicza</w:t>
      </w:r>
    </w:p>
    <w:p w14:paraId="47E12EE8" w14:textId="77777777" w:rsidR="00CF1D7A" w:rsidRPr="00CF1D7A" w:rsidRDefault="00CF1D7A" w:rsidP="00890B92">
      <w:pPr>
        <w:rPr>
          <w:b/>
          <w:bCs/>
          <w:sz w:val="22"/>
          <w:szCs w:val="22"/>
        </w:rPr>
      </w:pPr>
      <w:r w:rsidRPr="00CF1D7A">
        <w:rPr>
          <w:b/>
          <w:bCs/>
          <w:sz w:val="22"/>
          <w:szCs w:val="22"/>
        </w:rPr>
        <w:t>im. Stanisława Staszica w Krakowie</w:t>
      </w:r>
    </w:p>
    <w:p w14:paraId="61325EDC" w14:textId="24D15BEA" w:rsidR="00890B92" w:rsidRPr="00D91931" w:rsidRDefault="00CF1D7A" w:rsidP="00890B92">
      <w:pPr>
        <w:rPr>
          <w:b/>
          <w:bCs/>
          <w:sz w:val="22"/>
          <w:szCs w:val="22"/>
        </w:rPr>
      </w:pPr>
      <w:r w:rsidRPr="00CF1D7A">
        <w:rPr>
          <w:b/>
          <w:bCs/>
          <w:sz w:val="22"/>
          <w:szCs w:val="22"/>
        </w:rPr>
        <w:t>Dział Zamówień Publicznych</w:t>
      </w:r>
    </w:p>
    <w:p w14:paraId="646E035F" w14:textId="228AC7FA" w:rsidR="00890B92" w:rsidRPr="00BD5546" w:rsidRDefault="00CF1D7A" w:rsidP="00890B92">
      <w:pPr>
        <w:rPr>
          <w:sz w:val="22"/>
          <w:szCs w:val="22"/>
        </w:rPr>
      </w:pPr>
      <w:r w:rsidRPr="00CF1D7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F1D7A">
        <w:rPr>
          <w:sz w:val="22"/>
          <w:szCs w:val="22"/>
        </w:rPr>
        <w:t>30</w:t>
      </w:r>
    </w:p>
    <w:p w14:paraId="6B845177" w14:textId="1F26E155" w:rsidR="00890B92" w:rsidRPr="00BD5546" w:rsidRDefault="00CF1D7A" w:rsidP="00890B92">
      <w:pPr>
        <w:rPr>
          <w:sz w:val="22"/>
          <w:szCs w:val="22"/>
        </w:rPr>
      </w:pPr>
      <w:r w:rsidRPr="00CF1D7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F1D7A">
        <w:rPr>
          <w:sz w:val="22"/>
          <w:szCs w:val="22"/>
        </w:rPr>
        <w:t>Kraków</w:t>
      </w:r>
    </w:p>
    <w:p w14:paraId="4E362908" w14:textId="458FCBB8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1D7A" w:rsidRPr="00CF1D7A">
        <w:rPr>
          <w:b/>
          <w:sz w:val="22"/>
          <w:szCs w:val="22"/>
        </w:rPr>
        <w:t>KC-DE-zp.25.148.2026</w:t>
      </w:r>
      <w:r w:rsidR="00A80738" w:rsidRPr="00890B92">
        <w:rPr>
          <w:sz w:val="22"/>
          <w:szCs w:val="22"/>
        </w:rPr>
        <w:tab/>
        <w:t xml:space="preserve"> </w:t>
      </w:r>
    </w:p>
    <w:p w14:paraId="0ED0F9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0D70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920B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BE023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568777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3BCB92B" w14:textId="6898A1A6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F1D7A" w:rsidRPr="00CF1D7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A18A0C1" w14:textId="331F9BB5" w:rsidR="00A80738" w:rsidRPr="00890B92" w:rsidRDefault="00CF1D7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F1D7A">
        <w:rPr>
          <w:b/>
          <w:sz w:val="22"/>
          <w:szCs w:val="22"/>
        </w:rPr>
        <w:t>Zakup i dostawa stanowiska naukowo-badawczego do testowania elektrycznych napędów kosmicznych dla Laboratorium Zaawansowanych Napędów Kosmicznych Wydziału Technologii Kosmicznych AGH - KC-DE-zp.25.148.2026</w:t>
      </w:r>
    </w:p>
    <w:p w14:paraId="7DDBE8C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87ECE65" w14:textId="02F082A6" w:rsidR="0069085C" w:rsidRPr="00890B92" w:rsidRDefault="00CF1D7A" w:rsidP="00A80738">
      <w:pPr>
        <w:spacing w:before="120" w:after="120"/>
        <w:jc w:val="both"/>
        <w:rPr>
          <w:sz w:val="22"/>
          <w:szCs w:val="22"/>
        </w:rPr>
      </w:pPr>
      <w:r w:rsidRPr="00CF1D7A">
        <w:rPr>
          <w:b/>
          <w:sz w:val="22"/>
          <w:szCs w:val="22"/>
        </w:rPr>
        <w:t>343 604.48</w:t>
      </w:r>
      <w:r w:rsidR="00890B92" w:rsidRPr="00890B92">
        <w:rPr>
          <w:sz w:val="22"/>
          <w:szCs w:val="22"/>
        </w:rPr>
        <w:t xml:space="preserve"> zł brutto.</w:t>
      </w:r>
    </w:p>
    <w:p w14:paraId="33C0F54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8F412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EC30EC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6F6BF" w14:textId="77777777" w:rsidR="00990972" w:rsidRDefault="00990972">
      <w:r>
        <w:separator/>
      </w:r>
    </w:p>
  </w:endnote>
  <w:endnote w:type="continuationSeparator" w:id="0">
    <w:p w14:paraId="7D5CCC5A" w14:textId="77777777" w:rsidR="00990972" w:rsidRDefault="00990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36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F31E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880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E38143">
        <v:line id="_x0000_s1025" style="position:absolute;left:0;text-align:left;z-index:251657728" from="-3.85pt,8.7pt" to="455.15pt,8.7pt"/>
      </w:pict>
    </w:r>
  </w:p>
  <w:p w14:paraId="0CBF075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616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57EAEC" w14:textId="77777777" w:rsidR="009F189D" w:rsidRDefault="009F189D">
    <w:pPr>
      <w:pStyle w:val="Stopka"/>
      <w:tabs>
        <w:tab w:val="clear" w:pos="4536"/>
      </w:tabs>
      <w:jc w:val="center"/>
    </w:pPr>
  </w:p>
  <w:p w14:paraId="1CDC3E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8EFF4" w14:textId="77777777" w:rsidR="00990972" w:rsidRDefault="00990972">
      <w:r>
        <w:separator/>
      </w:r>
    </w:p>
  </w:footnote>
  <w:footnote w:type="continuationSeparator" w:id="0">
    <w:p w14:paraId="01594824" w14:textId="77777777" w:rsidR="00990972" w:rsidRDefault="00990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00B72" w14:textId="77777777" w:rsidR="00CF1D7A" w:rsidRDefault="00CF1D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EEB32" w14:textId="77777777" w:rsidR="00CF1D7A" w:rsidRDefault="00CF1D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7B243" w14:textId="77777777" w:rsidR="00CF1D7A" w:rsidRDefault="00CF1D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D1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90972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F1D7A"/>
    <w:rsid w:val="00D61B0F"/>
    <w:rsid w:val="00D7128F"/>
    <w:rsid w:val="00DF185F"/>
    <w:rsid w:val="00EA3476"/>
    <w:rsid w:val="00EB1D11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98FBBB"/>
  <w15:chartTrackingRefBased/>
  <w15:docId w15:val="{84C8B713-91CA-4DBD-A453-9631215EE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2026-04-29T04:36:00Z</dcterms:created>
  <dcterms:modified xsi:type="dcterms:W3CDTF">2026-04-29T04:36:00Z</dcterms:modified>
</cp:coreProperties>
</file>