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75A87" w14:textId="329EBABA" w:rsidR="00081D13" w:rsidRPr="00353FDC" w:rsidRDefault="001D4CD4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1D4CD4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1D4CD4">
        <w:rPr>
          <w:rFonts w:ascii="Arial" w:hAnsi="Arial" w:cs="Arial"/>
        </w:rPr>
        <w:t>2026-04-2</w:t>
      </w:r>
      <w:r w:rsidR="00AD561F">
        <w:rPr>
          <w:rFonts w:ascii="Arial" w:hAnsi="Arial" w:cs="Arial"/>
        </w:rPr>
        <w:t>8</w:t>
      </w:r>
    </w:p>
    <w:p w14:paraId="0F18CC21" w14:textId="77777777" w:rsidR="00081D13" w:rsidRPr="00353FDC" w:rsidRDefault="001D4CD4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D4CD4">
        <w:rPr>
          <w:rFonts w:ascii="Arial" w:hAnsi="Arial" w:cs="Arial"/>
          <w:b/>
          <w:bCs/>
        </w:rPr>
        <w:t>Szpital Specjalistyczny im. Stefana Żeromskiego SP ZOZ w Krakowie</w:t>
      </w:r>
    </w:p>
    <w:p w14:paraId="455BD4B8" w14:textId="77777777" w:rsidR="00081D13" w:rsidRPr="00353FDC" w:rsidRDefault="001D4CD4" w:rsidP="00081D13">
      <w:pPr>
        <w:spacing w:line="360" w:lineRule="auto"/>
        <w:ind w:right="3969"/>
        <w:rPr>
          <w:rFonts w:ascii="Arial" w:hAnsi="Arial" w:cs="Arial"/>
        </w:rPr>
      </w:pPr>
      <w:r w:rsidRPr="001D4CD4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1D4CD4">
        <w:rPr>
          <w:rFonts w:ascii="Arial" w:hAnsi="Arial" w:cs="Arial"/>
        </w:rPr>
        <w:t>66</w:t>
      </w:r>
    </w:p>
    <w:p w14:paraId="6EFC82AA" w14:textId="77777777" w:rsidR="00081D13" w:rsidRPr="00353FDC" w:rsidRDefault="001D4CD4" w:rsidP="00081D13">
      <w:pPr>
        <w:ind w:right="3969"/>
        <w:rPr>
          <w:rFonts w:ascii="Arial" w:hAnsi="Arial" w:cs="Arial"/>
        </w:rPr>
      </w:pPr>
      <w:r w:rsidRPr="001D4CD4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1D4CD4">
        <w:rPr>
          <w:rFonts w:ascii="Arial" w:hAnsi="Arial" w:cs="Arial"/>
        </w:rPr>
        <w:t>Kraków</w:t>
      </w:r>
    </w:p>
    <w:p w14:paraId="682D9C35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CE7F30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59DEBDB" w14:textId="7CA983D4" w:rsidR="00AD561F" w:rsidRPr="00524B34" w:rsidRDefault="00AD561F" w:rsidP="000C7DFF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DZP-271-6/26 </w:t>
      </w:r>
      <w:r w:rsidR="006C7475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6C7475">
        <w:rPr>
          <w:rFonts w:ascii="Arial" w:hAnsi="Arial" w:cs="Arial"/>
          <w:bCs/>
          <w:sz w:val="18"/>
          <w:szCs w:val="18"/>
        </w:rPr>
        <w:t>461.MM</w:t>
      </w:r>
    </w:p>
    <w:p w14:paraId="64F2176C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0DA90D26" w14:textId="77777777" w:rsidTr="00C13EA9">
        <w:tc>
          <w:tcPr>
            <w:tcW w:w="10065" w:type="dxa"/>
            <w:shd w:val="clear" w:color="auto" w:fill="F2F2F2"/>
            <w:hideMark/>
          </w:tcPr>
          <w:p w14:paraId="367972E9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C3A24F7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96A1032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4FC1A24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7107D61B" w14:textId="77777777" w:rsidTr="00081D13">
        <w:tc>
          <w:tcPr>
            <w:tcW w:w="2269" w:type="dxa"/>
          </w:tcPr>
          <w:p w14:paraId="3683B7F6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6352CE2" w14:textId="77777777" w:rsidR="00081D13" w:rsidRPr="00353FDC" w:rsidRDefault="001D4CD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4CD4">
              <w:rPr>
                <w:rFonts w:ascii="Arial" w:hAnsi="Arial" w:cs="Arial"/>
                <w:bCs/>
              </w:rPr>
              <w:t>Dostawa, montaż i uruchomienie automatycznego systemu parkingowego dla potrzeb szpitala w trybie "zaprojektuj i wybuduj"</w:t>
            </w:r>
          </w:p>
        </w:tc>
      </w:tr>
      <w:tr w:rsidR="001D4CD4" w:rsidRPr="00353FDC" w14:paraId="79C32D87" w14:textId="77777777" w:rsidTr="006743CF">
        <w:tc>
          <w:tcPr>
            <w:tcW w:w="2269" w:type="dxa"/>
          </w:tcPr>
          <w:p w14:paraId="54ADBB53" w14:textId="77777777" w:rsidR="001D4CD4" w:rsidRPr="00353FDC" w:rsidRDefault="001D4CD4" w:rsidP="006743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27F84030" w14:textId="77777777" w:rsidR="001D4CD4" w:rsidRPr="00353FDC" w:rsidRDefault="001D4CD4" w:rsidP="006743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4CD4">
              <w:rPr>
                <w:rFonts w:ascii="Arial" w:hAnsi="Arial" w:cs="Arial"/>
                <w:bCs/>
              </w:rPr>
              <w:t>DZP-271-6/26</w:t>
            </w:r>
          </w:p>
        </w:tc>
      </w:tr>
    </w:tbl>
    <w:p w14:paraId="4FB687C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2884DC1A" w14:textId="122390DC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D4CD4" w:rsidRPr="001D4CD4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D4CD4" w:rsidRPr="001D4CD4">
        <w:rPr>
          <w:rFonts w:ascii="Arial" w:hAnsi="Arial" w:cs="Arial"/>
        </w:rPr>
        <w:t>(</w:t>
      </w:r>
      <w:proofErr w:type="spellStart"/>
      <w:r w:rsidR="001D4CD4" w:rsidRPr="001D4CD4">
        <w:rPr>
          <w:rFonts w:ascii="Arial" w:hAnsi="Arial" w:cs="Arial"/>
        </w:rPr>
        <w:t>t.j</w:t>
      </w:r>
      <w:proofErr w:type="spellEnd"/>
      <w:r w:rsidR="001D4CD4" w:rsidRPr="001D4CD4">
        <w:rPr>
          <w:rFonts w:ascii="Arial" w:hAnsi="Arial" w:cs="Arial"/>
        </w:rPr>
        <w:t xml:space="preserve">. Dz. U. z 2024 r. poz. 1320 z </w:t>
      </w:r>
      <w:proofErr w:type="spellStart"/>
      <w:r w:rsidR="001D4CD4" w:rsidRPr="001D4CD4">
        <w:rPr>
          <w:rFonts w:ascii="Arial" w:hAnsi="Arial" w:cs="Arial"/>
        </w:rPr>
        <w:t>p</w:t>
      </w:r>
      <w:r w:rsidR="00AD561F">
        <w:rPr>
          <w:rFonts w:ascii="Arial" w:hAnsi="Arial" w:cs="Arial"/>
        </w:rPr>
        <w:t>óź</w:t>
      </w:r>
      <w:r w:rsidR="001D4CD4" w:rsidRPr="001D4CD4">
        <w:rPr>
          <w:rFonts w:ascii="Arial" w:hAnsi="Arial" w:cs="Arial"/>
        </w:rPr>
        <w:t>n</w:t>
      </w:r>
      <w:proofErr w:type="spellEnd"/>
      <w:r w:rsidR="001D4CD4" w:rsidRPr="001D4CD4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D4CD4" w:rsidRPr="00E1738E" w14:paraId="3B8BDCFA" w14:textId="77777777" w:rsidTr="006743CF">
        <w:trPr>
          <w:cantSplit/>
        </w:trPr>
        <w:tc>
          <w:tcPr>
            <w:tcW w:w="10080" w:type="dxa"/>
          </w:tcPr>
          <w:p w14:paraId="0BFCAB5D" w14:textId="77777777" w:rsidR="001D4CD4" w:rsidRDefault="001D4CD4" w:rsidP="006743C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D4CD4">
              <w:rPr>
                <w:rFonts w:ascii="Arial" w:hAnsi="Arial" w:cs="Arial"/>
                <w:b/>
              </w:rPr>
              <w:t xml:space="preserve">Delta </w:t>
            </w:r>
            <w:proofErr w:type="spellStart"/>
            <w:r w:rsidRPr="001D4CD4">
              <w:rPr>
                <w:rFonts w:ascii="Arial" w:hAnsi="Arial" w:cs="Arial"/>
                <w:b/>
              </w:rPr>
              <w:t>Defence</w:t>
            </w:r>
            <w:proofErr w:type="spellEnd"/>
            <w:r w:rsidRPr="001D4CD4">
              <w:rPr>
                <w:rFonts w:ascii="Arial" w:hAnsi="Arial" w:cs="Arial"/>
                <w:b/>
              </w:rPr>
              <w:t xml:space="preserve"> Poland Spółka z Ograniczoną Odpowiedzialnością</w:t>
            </w:r>
          </w:p>
          <w:p w14:paraId="7746C10F" w14:textId="77777777" w:rsidR="001D4CD4" w:rsidRPr="00AC1F4A" w:rsidRDefault="001D4CD4" w:rsidP="006743C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D4CD4">
              <w:rPr>
                <w:rFonts w:ascii="Arial" w:hAnsi="Arial" w:cs="Arial"/>
                <w:bCs/>
              </w:rPr>
              <w:t>al. Armii Krajowej 220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4CD4">
              <w:rPr>
                <w:rFonts w:ascii="Arial" w:hAnsi="Arial" w:cs="Arial"/>
                <w:bCs/>
              </w:rPr>
              <w:t>220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0695814" w14:textId="77777777" w:rsidR="001D4CD4" w:rsidRPr="00E1738E" w:rsidRDefault="001D4CD4" w:rsidP="006743C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D4CD4">
              <w:rPr>
                <w:rFonts w:ascii="Arial" w:hAnsi="Arial" w:cs="Arial"/>
                <w:bCs/>
              </w:rPr>
              <w:t>43-300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4CD4">
              <w:rPr>
                <w:rFonts w:ascii="Arial" w:hAnsi="Arial" w:cs="Arial"/>
                <w:bCs/>
              </w:rPr>
              <w:t>Bielsko Biała</w:t>
            </w:r>
          </w:p>
          <w:p w14:paraId="1464EC62" w14:textId="77777777" w:rsidR="001D4CD4" w:rsidRPr="00BC506C" w:rsidRDefault="001D4CD4" w:rsidP="006743C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D4CD4">
              <w:rPr>
                <w:rFonts w:ascii="Arial" w:hAnsi="Arial" w:cs="Arial"/>
                <w:b/>
              </w:rPr>
              <w:t>748 947.00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ECD1B7A" w14:textId="77777777" w:rsidR="001D4CD4" w:rsidRPr="00E1738E" w:rsidRDefault="001D4CD4" w:rsidP="006743C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DA41A26" w14:textId="363615E4" w:rsidR="001D4CD4" w:rsidRPr="00E1738E" w:rsidRDefault="001D4CD4" w:rsidP="006743C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D4CD4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60%, Wydłużenie terminu gwarancji na wykonany przedmiot zamówienia</w:t>
            </w:r>
            <w:r w:rsidR="006C7475">
              <w:rPr>
                <w:rFonts w:ascii="Arial" w:hAnsi="Arial" w:cs="Arial"/>
              </w:rPr>
              <w:t xml:space="preserve"> </w:t>
            </w:r>
            <w:r w:rsidRPr="001D4CD4">
              <w:rPr>
                <w:rFonts w:ascii="Arial" w:hAnsi="Arial" w:cs="Arial"/>
              </w:rPr>
              <w:t>35%, Termin realizacji zamówienia 5 %</w:t>
            </w:r>
            <w:r w:rsidR="006C7475">
              <w:rPr>
                <w:rFonts w:ascii="Arial" w:hAnsi="Arial" w:cs="Arial"/>
              </w:rPr>
              <w:t>.</w:t>
            </w:r>
          </w:p>
        </w:tc>
      </w:tr>
    </w:tbl>
    <w:p w14:paraId="7FA92CFF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2"/>
        <w:gridCol w:w="1701"/>
        <w:gridCol w:w="1560"/>
        <w:gridCol w:w="1417"/>
      </w:tblGrid>
      <w:tr w:rsidR="00723D12" w:rsidRPr="008567C7" w14:paraId="3F6608D5" w14:textId="77777777" w:rsidTr="00723D1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8302C19" w14:textId="77777777" w:rsidR="00723D12" w:rsidRPr="00553EDC" w:rsidRDefault="00723D1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B187F7F" w14:textId="77777777" w:rsidR="00723D12" w:rsidRPr="00553EDC" w:rsidRDefault="00723D1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5DFD865" w14:textId="77777777" w:rsidR="00723D12" w:rsidRPr="00553EDC" w:rsidRDefault="00723D1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4CD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77D6971" w14:textId="77777777" w:rsidR="00723D12" w:rsidRPr="00553EDC" w:rsidRDefault="00723D1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4CD4">
              <w:rPr>
                <w:rFonts w:ascii="Arial" w:hAnsi="Arial" w:cs="Arial"/>
                <w:bCs/>
                <w:sz w:val="24"/>
                <w:szCs w:val="24"/>
              </w:rPr>
              <w:t>Wydłużenie terminu gwarancji na wykonany przedmiot zamówienia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142EA37" w14:textId="77777777" w:rsidR="00723D12" w:rsidRPr="00553EDC" w:rsidRDefault="00723D1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4CD4">
              <w:rPr>
                <w:rFonts w:ascii="Arial" w:hAnsi="Arial" w:cs="Arial"/>
                <w:bCs/>
                <w:sz w:val="24"/>
                <w:szCs w:val="24"/>
              </w:rPr>
              <w:t>Termin realizacji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7A6A71F" w14:textId="77777777" w:rsidR="00723D12" w:rsidRPr="00553EDC" w:rsidRDefault="00723D1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23D12" w:rsidRPr="008567C7" w14:paraId="6D892E3D" w14:textId="77777777" w:rsidTr="00723D12">
        <w:tc>
          <w:tcPr>
            <w:tcW w:w="851" w:type="dxa"/>
            <w:vAlign w:val="center"/>
          </w:tcPr>
          <w:p w14:paraId="486DB28A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336725D6" w14:textId="77777777" w:rsidR="00723D12" w:rsidRPr="00553EDC" w:rsidRDefault="00723D12" w:rsidP="006743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4CD4">
              <w:rPr>
                <w:rFonts w:ascii="Arial" w:hAnsi="Arial" w:cs="Arial"/>
                <w:b/>
                <w:sz w:val="22"/>
                <w:szCs w:val="22"/>
              </w:rPr>
              <w:t xml:space="preserve">Delta </w:t>
            </w:r>
            <w:proofErr w:type="spellStart"/>
            <w:r w:rsidRPr="001D4CD4">
              <w:rPr>
                <w:rFonts w:ascii="Arial" w:hAnsi="Arial" w:cs="Arial"/>
                <w:b/>
                <w:sz w:val="22"/>
                <w:szCs w:val="22"/>
              </w:rPr>
              <w:t>Defence</w:t>
            </w:r>
            <w:proofErr w:type="spellEnd"/>
            <w:r w:rsidRPr="001D4CD4">
              <w:rPr>
                <w:rFonts w:ascii="Arial" w:hAnsi="Arial" w:cs="Arial"/>
                <w:b/>
                <w:sz w:val="22"/>
                <w:szCs w:val="22"/>
              </w:rPr>
              <w:t xml:space="preserve"> Poland Spółka z Ograniczoną Odpowiedzialnością</w:t>
            </w:r>
          </w:p>
          <w:p w14:paraId="17234415" w14:textId="77777777" w:rsidR="00723D12" w:rsidRPr="00553EDC" w:rsidRDefault="00723D12" w:rsidP="006743C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4CD4">
              <w:rPr>
                <w:rFonts w:ascii="Arial" w:hAnsi="Arial" w:cs="Arial"/>
                <w:bCs/>
                <w:sz w:val="22"/>
                <w:szCs w:val="22"/>
              </w:rPr>
              <w:t>al. Armii Krajowej 220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4CD4">
              <w:rPr>
                <w:rFonts w:ascii="Arial" w:hAnsi="Arial" w:cs="Arial"/>
                <w:bCs/>
                <w:sz w:val="22"/>
                <w:szCs w:val="22"/>
              </w:rPr>
              <w:t>220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EF79C17" w14:textId="77777777" w:rsidR="00723D12" w:rsidRPr="00553EDC" w:rsidRDefault="00723D12" w:rsidP="006743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4CD4">
              <w:rPr>
                <w:rFonts w:ascii="Arial" w:hAnsi="Arial" w:cs="Arial"/>
                <w:bCs/>
                <w:sz w:val="22"/>
                <w:szCs w:val="22"/>
              </w:rPr>
              <w:t>43-300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4CD4">
              <w:rPr>
                <w:rFonts w:ascii="Arial" w:hAnsi="Arial" w:cs="Arial"/>
                <w:bCs/>
                <w:sz w:val="22"/>
                <w:szCs w:val="22"/>
              </w:rPr>
              <w:t>Bielsko Biała</w:t>
            </w:r>
          </w:p>
        </w:tc>
        <w:tc>
          <w:tcPr>
            <w:tcW w:w="992" w:type="dxa"/>
            <w:vAlign w:val="center"/>
          </w:tcPr>
          <w:p w14:paraId="3C2BFC9E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E870034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14:paraId="1C1FBDAF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14:paraId="6FE2DEC5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23D12" w:rsidRPr="008567C7" w14:paraId="7FCF9E2C" w14:textId="77777777" w:rsidTr="00723D12">
        <w:tc>
          <w:tcPr>
            <w:tcW w:w="851" w:type="dxa"/>
            <w:vAlign w:val="center"/>
          </w:tcPr>
          <w:p w14:paraId="42BFD1F8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260" w:type="dxa"/>
            <w:vAlign w:val="center"/>
          </w:tcPr>
          <w:p w14:paraId="53E70204" w14:textId="77777777" w:rsidR="00723D12" w:rsidRPr="00723D12" w:rsidRDefault="00723D12" w:rsidP="006743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723D12">
              <w:rPr>
                <w:rFonts w:ascii="Arial" w:hAnsi="Arial" w:cs="Arial"/>
                <w:b/>
                <w:sz w:val="22"/>
                <w:szCs w:val="22"/>
                <w:lang w:val="de-DE"/>
              </w:rPr>
              <w:t>UAB SOFTRA</w:t>
            </w:r>
          </w:p>
          <w:p w14:paraId="60453502" w14:textId="77777777" w:rsidR="00723D12" w:rsidRPr="00723D12" w:rsidRDefault="00723D12" w:rsidP="006743C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proofErr w:type="spellStart"/>
            <w:r w:rsidRPr="00723D12">
              <w:rPr>
                <w:rFonts w:ascii="Arial" w:hAnsi="Arial" w:cs="Arial"/>
                <w:bCs/>
                <w:sz w:val="22"/>
                <w:szCs w:val="22"/>
                <w:lang w:val="de-DE"/>
              </w:rPr>
              <w:t>Verkiu</w:t>
            </w:r>
            <w:proofErr w:type="spellEnd"/>
            <w:r w:rsidRPr="00723D12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 34B /5</w:t>
            </w:r>
          </w:p>
          <w:p w14:paraId="5A0F7A99" w14:textId="77777777" w:rsidR="00723D12" w:rsidRPr="00723D12" w:rsidRDefault="00723D12" w:rsidP="006743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723D12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08-221 </w:t>
            </w:r>
            <w:proofErr w:type="spellStart"/>
            <w:r w:rsidRPr="00723D12">
              <w:rPr>
                <w:rFonts w:ascii="Arial" w:hAnsi="Arial" w:cs="Arial"/>
                <w:bCs/>
                <w:sz w:val="22"/>
                <w:szCs w:val="22"/>
                <w:lang w:val="de-DE"/>
              </w:rPr>
              <w:t>Wilno</w:t>
            </w:r>
            <w:proofErr w:type="spellEnd"/>
          </w:p>
        </w:tc>
        <w:tc>
          <w:tcPr>
            <w:tcW w:w="992" w:type="dxa"/>
            <w:vAlign w:val="center"/>
          </w:tcPr>
          <w:p w14:paraId="1EDF1680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3D12">
              <w:rPr>
                <w:rFonts w:ascii="Arial" w:hAnsi="Arial" w:cs="Arial"/>
                <w:sz w:val="22"/>
                <w:szCs w:val="22"/>
                <w:lang w:val="de-DE"/>
              </w:rPr>
              <w:t xml:space="preserve">  </w:t>
            </w:r>
            <w:r w:rsidRPr="001D4CD4">
              <w:rPr>
                <w:rFonts w:ascii="Arial" w:hAnsi="Arial" w:cs="Arial"/>
                <w:sz w:val="22"/>
                <w:szCs w:val="22"/>
              </w:rPr>
              <w:t>44,94</w:t>
            </w:r>
          </w:p>
        </w:tc>
        <w:tc>
          <w:tcPr>
            <w:tcW w:w="1701" w:type="dxa"/>
            <w:vAlign w:val="center"/>
          </w:tcPr>
          <w:p w14:paraId="6F6EFAF3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14:paraId="0F9E1CF0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14:paraId="50F2706B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84,94</w:t>
            </w:r>
          </w:p>
        </w:tc>
      </w:tr>
      <w:tr w:rsidR="00723D12" w:rsidRPr="008567C7" w14:paraId="69A863C2" w14:textId="77777777" w:rsidTr="00723D12">
        <w:tc>
          <w:tcPr>
            <w:tcW w:w="851" w:type="dxa"/>
            <w:vAlign w:val="center"/>
          </w:tcPr>
          <w:p w14:paraId="5AF3EE00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60" w:type="dxa"/>
            <w:vAlign w:val="center"/>
          </w:tcPr>
          <w:p w14:paraId="717E71F0" w14:textId="77777777" w:rsidR="00723D12" w:rsidRPr="00723D12" w:rsidRDefault="00723D12" w:rsidP="00723D12">
            <w:pPr>
              <w:spacing w:before="80" w:after="40"/>
              <w:rPr>
                <w:rFonts w:ascii="Arial" w:hAnsi="Arial" w:cs="Arial"/>
                <w:b/>
                <w:bCs/>
              </w:rPr>
            </w:pPr>
            <w:r w:rsidRPr="00723D12">
              <w:rPr>
                <w:rFonts w:ascii="Arial" w:hAnsi="Arial" w:cs="Arial"/>
                <w:b/>
                <w:bCs/>
              </w:rPr>
              <w:t>Konsorcjum:</w:t>
            </w:r>
          </w:p>
          <w:p w14:paraId="1AE5FBA0" w14:textId="77777777" w:rsidR="00723D12" w:rsidRPr="00723D12" w:rsidRDefault="00723D12" w:rsidP="00723D12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723D12">
              <w:rPr>
                <w:rFonts w:ascii="Arial" w:hAnsi="Arial" w:cs="Arial"/>
                <w:b/>
                <w:bCs/>
              </w:rPr>
              <w:t>Prestige</w:t>
            </w:r>
            <w:proofErr w:type="spellEnd"/>
            <w:r w:rsidRPr="00723D12">
              <w:rPr>
                <w:rFonts w:ascii="Arial" w:hAnsi="Arial" w:cs="Arial"/>
                <w:b/>
                <w:bCs/>
              </w:rPr>
              <w:t xml:space="preserve"> Systems Sp. z o.o</w:t>
            </w:r>
            <w:r w:rsidRPr="00723D12">
              <w:rPr>
                <w:rFonts w:ascii="Arial" w:hAnsi="Arial" w:cs="Arial"/>
              </w:rPr>
              <w:t>. -</w:t>
            </w:r>
            <w:r w:rsidRPr="00723D12">
              <w:rPr>
                <w:rFonts w:ascii="Arial" w:hAnsi="Arial" w:cs="Arial"/>
                <w:b/>
                <w:bCs/>
              </w:rPr>
              <w:t xml:space="preserve"> Lider</w:t>
            </w:r>
          </w:p>
          <w:p w14:paraId="03F2F149" w14:textId="77777777" w:rsidR="00723D12" w:rsidRPr="00723D12" w:rsidRDefault="00723D12" w:rsidP="00723D12">
            <w:pPr>
              <w:rPr>
                <w:rFonts w:ascii="Arial" w:hAnsi="Arial" w:cs="Arial"/>
              </w:rPr>
            </w:pPr>
            <w:r w:rsidRPr="00723D12">
              <w:rPr>
                <w:rFonts w:ascii="Arial" w:hAnsi="Arial" w:cs="Arial"/>
              </w:rPr>
              <w:t xml:space="preserve">Konwaliowa 36 </w:t>
            </w:r>
          </w:p>
          <w:p w14:paraId="1A1F2DED" w14:textId="77777777" w:rsidR="00723D12" w:rsidRPr="00723D12" w:rsidRDefault="00723D12" w:rsidP="00723D12">
            <w:pPr>
              <w:spacing w:after="80"/>
              <w:jc w:val="both"/>
              <w:rPr>
                <w:rFonts w:ascii="Arial" w:hAnsi="Arial" w:cs="Arial"/>
              </w:rPr>
            </w:pPr>
            <w:r w:rsidRPr="00723D12">
              <w:rPr>
                <w:rFonts w:ascii="Arial" w:hAnsi="Arial" w:cs="Arial"/>
              </w:rPr>
              <w:t>05-077 Warszawa</w:t>
            </w:r>
          </w:p>
          <w:p w14:paraId="39319D9D" w14:textId="77777777" w:rsidR="00723D12" w:rsidRPr="00723D12" w:rsidRDefault="00723D12" w:rsidP="00723D12">
            <w:pPr>
              <w:spacing w:before="80" w:after="40"/>
              <w:rPr>
                <w:rFonts w:ascii="Arial" w:hAnsi="Arial" w:cs="Arial"/>
                <w:b/>
                <w:bCs/>
              </w:rPr>
            </w:pPr>
            <w:proofErr w:type="spellStart"/>
            <w:r w:rsidRPr="00723D12">
              <w:rPr>
                <w:rFonts w:ascii="Arial" w:hAnsi="Arial" w:cs="Arial"/>
                <w:b/>
                <w:bCs/>
              </w:rPr>
              <w:t>Prestige</w:t>
            </w:r>
            <w:proofErr w:type="spellEnd"/>
            <w:r w:rsidRPr="00723D12">
              <w:rPr>
                <w:rFonts w:ascii="Arial" w:hAnsi="Arial" w:cs="Arial"/>
                <w:b/>
                <w:bCs/>
              </w:rPr>
              <w:t xml:space="preserve"> Systems Dawid Czernicki - Partner</w:t>
            </w:r>
          </w:p>
          <w:p w14:paraId="3F785292" w14:textId="77777777" w:rsidR="00723D12" w:rsidRPr="00723D12" w:rsidRDefault="00723D12" w:rsidP="00723D12">
            <w:pPr>
              <w:rPr>
                <w:rFonts w:ascii="Arial" w:hAnsi="Arial" w:cs="Arial"/>
              </w:rPr>
            </w:pPr>
            <w:r w:rsidRPr="00723D12">
              <w:rPr>
                <w:rFonts w:ascii="Arial" w:hAnsi="Arial" w:cs="Arial"/>
              </w:rPr>
              <w:t>Skalista 18/1</w:t>
            </w:r>
          </w:p>
          <w:p w14:paraId="22F970A2" w14:textId="06049045" w:rsidR="00723D12" w:rsidRPr="00553EDC" w:rsidRDefault="00723D12" w:rsidP="00723D1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3D12">
              <w:rPr>
                <w:rFonts w:ascii="Arial" w:hAnsi="Arial" w:cs="Arial"/>
                <w:sz w:val="24"/>
                <w:szCs w:val="24"/>
              </w:rPr>
              <w:t>05-077 Warszawa</w:t>
            </w:r>
          </w:p>
        </w:tc>
        <w:tc>
          <w:tcPr>
            <w:tcW w:w="992" w:type="dxa"/>
            <w:vAlign w:val="center"/>
          </w:tcPr>
          <w:p w14:paraId="5662BC75" w14:textId="68653E62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41,00</w:t>
            </w:r>
          </w:p>
        </w:tc>
        <w:tc>
          <w:tcPr>
            <w:tcW w:w="1701" w:type="dxa"/>
            <w:vAlign w:val="center"/>
          </w:tcPr>
          <w:p w14:paraId="24E4CAE5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35,00</w:t>
            </w:r>
          </w:p>
        </w:tc>
        <w:tc>
          <w:tcPr>
            <w:tcW w:w="1560" w:type="dxa"/>
            <w:vAlign w:val="center"/>
          </w:tcPr>
          <w:p w14:paraId="7848665D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14:paraId="559253DF" w14:textId="64C99964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81,00</w:t>
            </w:r>
          </w:p>
        </w:tc>
      </w:tr>
      <w:tr w:rsidR="00723D12" w:rsidRPr="008567C7" w14:paraId="028D8F65" w14:textId="77777777" w:rsidTr="00723D12">
        <w:tc>
          <w:tcPr>
            <w:tcW w:w="851" w:type="dxa"/>
            <w:vAlign w:val="center"/>
          </w:tcPr>
          <w:p w14:paraId="7C07E9D5" w14:textId="77777777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14:paraId="56A280D8" w14:textId="77777777" w:rsidR="00723D12" w:rsidRPr="00553EDC" w:rsidRDefault="00723D12" w:rsidP="006743C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D4CD4">
              <w:rPr>
                <w:rFonts w:ascii="Arial" w:hAnsi="Arial" w:cs="Arial"/>
                <w:b/>
                <w:sz w:val="22"/>
                <w:szCs w:val="22"/>
              </w:rPr>
              <w:t>CITYPRO POLSKA SPÓŁKA Z OGRANICZONĄ ODPOWIEDZIALNOŚCIĄ</w:t>
            </w:r>
          </w:p>
          <w:p w14:paraId="3335D109" w14:textId="77777777" w:rsidR="00723D12" w:rsidRPr="00553EDC" w:rsidRDefault="00723D12" w:rsidP="006743C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4CD4">
              <w:rPr>
                <w:rFonts w:ascii="Arial" w:hAnsi="Arial" w:cs="Arial"/>
                <w:bCs/>
                <w:sz w:val="22"/>
                <w:szCs w:val="22"/>
              </w:rPr>
              <w:t>Plac Bankowy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4CD4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2A115B2" w14:textId="77777777" w:rsidR="00723D12" w:rsidRPr="00553EDC" w:rsidRDefault="00723D12" w:rsidP="006743C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D4CD4">
              <w:rPr>
                <w:rFonts w:ascii="Arial" w:hAnsi="Arial" w:cs="Arial"/>
                <w:bCs/>
                <w:sz w:val="22"/>
                <w:szCs w:val="22"/>
              </w:rPr>
              <w:t>00-095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4CD4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92" w:type="dxa"/>
            <w:vAlign w:val="center"/>
          </w:tcPr>
          <w:p w14:paraId="68CA15D1" w14:textId="0B912D7C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701" w:type="dxa"/>
            <w:vAlign w:val="center"/>
          </w:tcPr>
          <w:p w14:paraId="2BB3F00F" w14:textId="115E1E8D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310D2FF7" w14:textId="35FB6CBC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31ED9583" w14:textId="37D32EA5" w:rsidR="00723D12" w:rsidRPr="00553EDC" w:rsidRDefault="00723D12" w:rsidP="006743C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4CD4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4BB79C45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DF2CD76" w14:textId="77777777" w:rsidR="00B464D3" w:rsidRDefault="00B464D3" w:rsidP="00AC4A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6EADA26C" w14:textId="40CAE62F" w:rsidR="00AC4A8C" w:rsidRDefault="00AC4A8C" w:rsidP="00AC4A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463DD0E4" w14:textId="40400859" w:rsidR="00AC4A8C" w:rsidRPr="00081D13" w:rsidRDefault="00AC4A8C" w:rsidP="00AC4A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bookmarkEnd w:id="0"/>
    <w:sectPr w:rsidR="00AC4A8C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C58EF" w14:textId="77777777" w:rsidR="00B406DF" w:rsidRDefault="00B406DF">
      <w:r>
        <w:separator/>
      </w:r>
    </w:p>
  </w:endnote>
  <w:endnote w:type="continuationSeparator" w:id="0">
    <w:p w14:paraId="52AB69B7" w14:textId="77777777" w:rsidR="00B406DF" w:rsidRDefault="00B4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753F4" w14:textId="77777777" w:rsidR="001D4CD4" w:rsidRDefault="001D4C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6F6A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ED1CD7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68B1D" w14:textId="77777777" w:rsidR="001D4CD4" w:rsidRDefault="001D4C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C934B" w14:textId="77777777" w:rsidR="00B406DF" w:rsidRDefault="00B406DF">
      <w:r>
        <w:separator/>
      </w:r>
    </w:p>
  </w:footnote>
  <w:footnote w:type="continuationSeparator" w:id="0">
    <w:p w14:paraId="7E1EBA7C" w14:textId="77777777" w:rsidR="00B406DF" w:rsidRDefault="00B40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9CDDC" w14:textId="77777777" w:rsidR="001D4CD4" w:rsidRDefault="001D4C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565C9" w14:textId="77777777" w:rsidR="001D4CD4" w:rsidRDefault="001D4C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2B246" w14:textId="77777777" w:rsidR="001D4CD4" w:rsidRDefault="001D4C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DF"/>
    <w:rsid w:val="00005838"/>
    <w:rsid w:val="00022322"/>
    <w:rsid w:val="00042497"/>
    <w:rsid w:val="00081D13"/>
    <w:rsid w:val="000C1E6F"/>
    <w:rsid w:val="000C7DFF"/>
    <w:rsid w:val="000E4E56"/>
    <w:rsid w:val="001A1468"/>
    <w:rsid w:val="001B7815"/>
    <w:rsid w:val="001D4CD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993"/>
    <w:rsid w:val="00607F9B"/>
    <w:rsid w:val="00644DCB"/>
    <w:rsid w:val="00657C1E"/>
    <w:rsid w:val="006C7475"/>
    <w:rsid w:val="006E3089"/>
    <w:rsid w:val="00712C39"/>
    <w:rsid w:val="00723D12"/>
    <w:rsid w:val="0075025B"/>
    <w:rsid w:val="00756CDA"/>
    <w:rsid w:val="007E2ACC"/>
    <w:rsid w:val="007E68C5"/>
    <w:rsid w:val="00832144"/>
    <w:rsid w:val="008567C7"/>
    <w:rsid w:val="008642B3"/>
    <w:rsid w:val="0089313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4A8C"/>
    <w:rsid w:val="00AD561F"/>
    <w:rsid w:val="00B32D12"/>
    <w:rsid w:val="00B406DF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004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529531"/>
  <w15:chartTrackingRefBased/>
  <w15:docId w15:val="{866F456F-EC9C-44F5-9612-D2EB7E24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2026-04-28T11:39:00Z</dcterms:created>
  <dcterms:modified xsi:type="dcterms:W3CDTF">2026-04-28T11:39:00Z</dcterms:modified>
</cp:coreProperties>
</file>