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5760C" w14:textId="1FC98470" w:rsidR="00890B92" w:rsidRDefault="00C13F85" w:rsidP="00890B92">
      <w:pPr>
        <w:spacing w:after="240"/>
        <w:jc w:val="right"/>
        <w:rPr>
          <w:sz w:val="22"/>
          <w:szCs w:val="22"/>
        </w:rPr>
      </w:pPr>
      <w:r w:rsidRPr="00C13F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3F85">
        <w:rPr>
          <w:sz w:val="22"/>
          <w:szCs w:val="22"/>
        </w:rPr>
        <w:t>2026-04-28</w:t>
      </w:r>
    </w:p>
    <w:p w14:paraId="4F66C763" w14:textId="77777777" w:rsidR="00C13F85" w:rsidRPr="00C13F85" w:rsidRDefault="00C13F85" w:rsidP="00890B92">
      <w:pPr>
        <w:rPr>
          <w:b/>
          <w:bCs/>
          <w:sz w:val="22"/>
          <w:szCs w:val="22"/>
        </w:rPr>
      </w:pPr>
      <w:r w:rsidRPr="00C13F85">
        <w:rPr>
          <w:b/>
          <w:bCs/>
          <w:sz w:val="22"/>
          <w:szCs w:val="22"/>
        </w:rPr>
        <w:t>Akademia Górniczo - Hutnicza</w:t>
      </w:r>
    </w:p>
    <w:p w14:paraId="40BAAF0D" w14:textId="77777777" w:rsidR="00C13F85" w:rsidRPr="00C13F85" w:rsidRDefault="00C13F85" w:rsidP="00890B92">
      <w:pPr>
        <w:rPr>
          <w:b/>
          <w:bCs/>
          <w:sz w:val="22"/>
          <w:szCs w:val="22"/>
        </w:rPr>
      </w:pPr>
      <w:r w:rsidRPr="00C13F85">
        <w:rPr>
          <w:b/>
          <w:bCs/>
          <w:sz w:val="22"/>
          <w:szCs w:val="22"/>
        </w:rPr>
        <w:t>im. Stanisława Staszica w Krakowie</w:t>
      </w:r>
    </w:p>
    <w:p w14:paraId="436E6361" w14:textId="54DA6F39" w:rsidR="00890B92" w:rsidRPr="00D91931" w:rsidRDefault="00C13F85" w:rsidP="00890B92">
      <w:pPr>
        <w:rPr>
          <w:b/>
          <w:bCs/>
          <w:sz w:val="22"/>
          <w:szCs w:val="22"/>
        </w:rPr>
      </w:pPr>
      <w:r w:rsidRPr="00C13F85">
        <w:rPr>
          <w:b/>
          <w:bCs/>
          <w:sz w:val="22"/>
          <w:szCs w:val="22"/>
        </w:rPr>
        <w:t>Dział Zamówień Publicznych</w:t>
      </w:r>
    </w:p>
    <w:p w14:paraId="7CE762D7" w14:textId="6910CCC3" w:rsidR="00890B92" w:rsidRPr="00BD5546" w:rsidRDefault="00C13F85" w:rsidP="00890B92">
      <w:pPr>
        <w:rPr>
          <w:sz w:val="22"/>
          <w:szCs w:val="22"/>
        </w:rPr>
      </w:pPr>
      <w:r w:rsidRPr="00C13F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3F85">
        <w:rPr>
          <w:sz w:val="22"/>
          <w:szCs w:val="22"/>
        </w:rPr>
        <w:t>30</w:t>
      </w:r>
    </w:p>
    <w:p w14:paraId="53C7D3CE" w14:textId="631E6D59" w:rsidR="00890B92" w:rsidRPr="00BD5546" w:rsidRDefault="00C13F85" w:rsidP="00890B92">
      <w:pPr>
        <w:rPr>
          <w:sz w:val="22"/>
          <w:szCs w:val="22"/>
        </w:rPr>
      </w:pPr>
      <w:r w:rsidRPr="00C13F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3F85">
        <w:rPr>
          <w:sz w:val="22"/>
          <w:szCs w:val="22"/>
        </w:rPr>
        <w:t>Kraków</w:t>
      </w:r>
    </w:p>
    <w:p w14:paraId="34156FDC" w14:textId="752CF678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3F85" w:rsidRPr="00C13F85">
        <w:rPr>
          <w:b/>
          <w:sz w:val="22"/>
          <w:szCs w:val="22"/>
        </w:rPr>
        <w:t>KC-DE-zp.25.123.2026</w:t>
      </w:r>
      <w:r w:rsidR="00A80738" w:rsidRPr="00890B92">
        <w:rPr>
          <w:sz w:val="22"/>
          <w:szCs w:val="22"/>
        </w:rPr>
        <w:tab/>
        <w:t xml:space="preserve"> </w:t>
      </w:r>
    </w:p>
    <w:p w14:paraId="357125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BBD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51ED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BBDA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24707F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A091182" w14:textId="058192A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13F85" w:rsidRPr="00C13F8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8F150FE" w14:textId="4A071F60" w:rsidR="00A80738" w:rsidRPr="00890B92" w:rsidRDefault="00C13F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3F85">
        <w:rPr>
          <w:b/>
          <w:sz w:val="22"/>
          <w:szCs w:val="22"/>
        </w:rPr>
        <w:t>Zabezpieczenie bud. A-2 AGH w Krakowie przed skutkami deszczów nawalnych - KC-DE-zp.25.123.2026</w:t>
      </w:r>
    </w:p>
    <w:p w14:paraId="7CBCCC8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004AD6" w14:textId="041E623F" w:rsidR="0069085C" w:rsidRPr="00890B92" w:rsidRDefault="00C13F85" w:rsidP="00A80738">
      <w:pPr>
        <w:spacing w:before="120" w:after="120"/>
        <w:jc w:val="both"/>
        <w:rPr>
          <w:sz w:val="22"/>
          <w:szCs w:val="22"/>
        </w:rPr>
      </w:pPr>
      <w:r w:rsidRPr="00C13F85">
        <w:rPr>
          <w:b/>
          <w:sz w:val="22"/>
          <w:szCs w:val="22"/>
        </w:rPr>
        <w:t>237 101.84</w:t>
      </w:r>
      <w:r w:rsidR="00890B92" w:rsidRPr="00890B92">
        <w:rPr>
          <w:sz w:val="22"/>
          <w:szCs w:val="22"/>
        </w:rPr>
        <w:t xml:space="preserve"> zł brutto.</w:t>
      </w:r>
    </w:p>
    <w:p w14:paraId="1043D9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F30A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EE5EA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F1C1E" w14:textId="77777777" w:rsidR="00BD6AD4" w:rsidRDefault="00BD6AD4">
      <w:r>
        <w:separator/>
      </w:r>
    </w:p>
  </w:endnote>
  <w:endnote w:type="continuationSeparator" w:id="0">
    <w:p w14:paraId="77A6C556" w14:textId="77777777" w:rsidR="00BD6AD4" w:rsidRDefault="00BD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E0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3EC8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73E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A0FF75">
        <v:line id="_x0000_s1025" style="position:absolute;left:0;text-align:left;z-index:251657728" from="-3.85pt,8.7pt" to="455.15pt,8.7pt"/>
      </w:pict>
    </w:r>
  </w:p>
  <w:p w14:paraId="490A6E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3D8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96FF2" w14:textId="77777777" w:rsidR="009F189D" w:rsidRDefault="009F189D">
    <w:pPr>
      <w:pStyle w:val="Stopka"/>
      <w:tabs>
        <w:tab w:val="clear" w:pos="4536"/>
      </w:tabs>
      <w:jc w:val="center"/>
    </w:pPr>
  </w:p>
  <w:p w14:paraId="69C86D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E9E22" w14:textId="77777777" w:rsidR="00BD6AD4" w:rsidRDefault="00BD6AD4">
      <w:r>
        <w:separator/>
      </w:r>
    </w:p>
  </w:footnote>
  <w:footnote w:type="continuationSeparator" w:id="0">
    <w:p w14:paraId="4579362A" w14:textId="77777777" w:rsidR="00BD6AD4" w:rsidRDefault="00BD6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0C0F" w14:textId="77777777" w:rsidR="00C13F85" w:rsidRDefault="00C13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D910B" w14:textId="77777777" w:rsidR="00C13F85" w:rsidRDefault="00C13F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41E86" w14:textId="77777777" w:rsidR="00C13F85" w:rsidRDefault="00C13F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95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6AD4"/>
    <w:rsid w:val="00C13F85"/>
    <w:rsid w:val="00C236D3"/>
    <w:rsid w:val="00C659E2"/>
    <w:rsid w:val="00CB0802"/>
    <w:rsid w:val="00D61B0F"/>
    <w:rsid w:val="00D7128F"/>
    <w:rsid w:val="00DD1955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6C247"/>
  <w15:chartTrackingRefBased/>
  <w15:docId w15:val="{1E7B20D0-87A7-413D-9863-175F9C51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2026-04-28T05:46:00Z</dcterms:created>
  <dcterms:modified xsi:type="dcterms:W3CDTF">2026-04-28T05:46:00Z</dcterms:modified>
</cp:coreProperties>
</file>