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F68A9" w14:textId="44D5FDFD" w:rsidR="00FB7F50" w:rsidRPr="002245BE" w:rsidRDefault="001918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18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9185B">
        <w:rPr>
          <w:sz w:val="22"/>
          <w:szCs w:val="22"/>
        </w:rPr>
        <w:t>2026-04-27</w:t>
      </w:r>
    </w:p>
    <w:p w14:paraId="27FEE89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F3D4A67" w14:textId="77777777" w:rsidR="0019185B" w:rsidRPr="0019185B" w:rsidRDefault="0019185B" w:rsidP="00FB7F50">
      <w:pPr>
        <w:spacing w:after="40"/>
        <w:rPr>
          <w:b/>
          <w:bCs/>
          <w:sz w:val="22"/>
          <w:szCs w:val="22"/>
        </w:rPr>
      </w:pPr>
      <w:r w:rsidRPr="0019185B">
        <w:rPr>
          <w:b/>
          <w:bCs/>
          <w:sz w:val="22"/>
          <w:szCs w:val="22"/>
        </w:rPr>
        <w:t>Akademia Górniczo - Hutnicza</w:t>
      </w:r>
    </w:p>
    <w:p w14:paraId="547B6E92" w14:textId="77777777" w:rsidR="0019185B" w:rsidRPr="0019185B" w:rsidRDefault="0019185B" w:rsidP="00FB7F50">
      <w:pPr>
        <w:spacing w:after="40"/>
        <w:rPr>
          <w:b/>
          <w:bCs/>
          <w:sz w:val="22"/>
          <w:szCs w:val="22"/>
        </w:rPr>
      </w:pPr>
      <w:r w:rsidRPr="0019185B">
        <w:rPr>
          <w:b/>
          <w:bCs/>
          <w:sz w:val="22"/>
          <w:szCs w:val="22"/>
        </w:rPr>
        <w:t>im. Stanisława Staszica w Krakowie</w:t>
      </w:r>
    </w:p>
    <w:p w14:paraId="792D0652" w14:textId="1E4DAEA2" w:rsidR="00FB7F50" w:rsidRPr="002245BE" w:rsidRDefault="0019185B" w:rsidP="00FB7F50">
      <w:pPr>
        <w:spacing w:after="40"/>
        <w:rPr>
          <w:b/>
          <w:bCs/>
          <w:sz w:val="22"/>
          <w:szCs w:val="22"/>
        </w:rPr>
      </w:pPr>
      <w:r w:rsidRPr="0019185B">
        <w:rPr>
          <w:b/>
          <w:bCs/>
          <w:sz w:val="22"/>
          <w:szCs w:val="22"/>
        </w:rPr>
        <w:t>Dział Zamówień Publicznych</w:t>
      </w:r>
    </w:p>
    <w:p w14:paraId="4F587D76" w14:textId="5725D9DA" w:rsidR="00FB7F50" w:rsidRPr="002245BE" w:rsidRDefault="0019185B" w:rsidP="00FB7F50">
      <w:pPr>
        <w:rPr>
          <w:sz w:val="22"/>
          <w:szCs w:val="22"/>
        </w:rPr>
      </w:pPr>
      <w:r w:rsidRPr="0019185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9185B">
        <w:rPr>
          <w:sz w:val="22"/>
          <w:szCs w:val="22"/>
        </w:rPr>
        <w:t>30</w:t>
      </w:r>
    </w:p>
    <w:p w14:paraId="10D1F382" w14:textId="5A217A7E" w:rsidR="00FB7F50" w:rsidRPr="002245BE" w:rsidRDefault="0019185B" w:rsidP="00FB7F50">
      <w:pPr>
        <w:rPr>
          <w:sz w:val="22"/>
          <w:szCs w:val="22"/>
        </w:rPr>
      </w:pPr>
      <w:r w:rsidRPr="0019185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9185B">
        <w:rPr>
          <w:sz w:val="22"/>
          <w:szCs w:val="22"/>
        </w:rPr>
        <w:t>Kraków</w:t>
      </w:r>
    </w:p>
    <w:p w14:paraId="61777B5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C2E25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185B" w:rsidRPr="00607F9B" w14:paraId="10C6B7B9" w14:textId="77777777" w:rsidTr="00D61B2A">
        <w:trPr>
          <w:trHeight w:val="638"/>
        </w:trPr>
        <w:tc>
          <w:tcPr>
            <w:tcW w:w="959" w:type="dxa"/>
          </w:tcPr>
          <w:p w14:paraId="7239F140" w14:textId="77777777" w:rsidR="0019185B" w:rsidRPr="00607F9B" w:rsidRDefault="0019185B" w:rsidP="00D61B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3E91B3D" w14:textId="7B46E567" w:rsidR="0019185B" w:rsidRPr="00607F9B" w:rsidRDefault="0019185B" w:rsidP="00D61B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9185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185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185B">
              <w:rPr>
                <w:b/>
                <w:bCs/>
                <w:sz w:val="22"/>
                <w:szCs w:val="22"/>
              </w:rPr>
              <w:t>dostawa mebli oraz sprzętu AGD do Ośrodka AGH w Łukęcinie, ul. Leśna 3, woj. zachodniopomorskie - KC-DE-zp.25.124.2026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3DB1B6C7" w14:textId="69DBA87C" w:rsidR="008642B3" w:rsidRDefault="0019185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185B" w14:paraId="33313A84" w14:textId="77777777" w:rsidTr="00D61B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E66BF36" w14:textId="3AF0BCBD" w:rsidR="0019185B" w:rsidRPr="00D26ED6" w:rsidRDefault="0019185B" w:rsidP="00D61B2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185B">
              <w:rPr>
                <w:b/>
                <w:sz w:val="22"/>
                <w:szCs w:val="22"/>
              </w:rPr>
              <w:t>Piasecki Andrzej</w:t>
            </w:r>
          </w:p>
          <w:p w14:paraId="76C2763F" w14:textId="50A33A2D" w:rsidR="0019185B" w:rsidRPr="009F0E5C" w:rsidRDefault="0019185B" w:rsidP="00D61B2A">
            <w:pPr>
              <w:jc w:val="both"/>
              <w:rPr>
                <w:bCs/>
                <w:sz w:val="22"/>
                <w:szCs w:val="22"/>
              </w:rPr>
            </w:pPr>
            <w:r w:rsidRPr="0019185B">
              <w:rPr>
                <w:bCs/>
                <w:sz w:val="22"/>
                <w:szCs w:val="22"/>
              </w:rPr>
              <w:t>ul. Migdałowa 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185B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3F4401" w14:textId="1C062D79" w:rsidR="0019185B" w:rsidRPr="009F0E5C" w:rsidRDefault="0019185B" w:rsidP="00D61B2A">
            <w:pPr>
              <w:jc w:val="both"/>
              <w:rPr>
                <w:bCs/>
                <w:sz w:val="22"/>
                <w:szCs w:val="22"/>
              </w:rPr>
            </w:pPr>
            <w:r w:rsidRPr="0019185B">
              <w:rPr>
                <w:bCs/>
                <w:sz w:val="22"/>
                <w:szCs w:val="22"/>
              </w:rPr>
              <w:t>62-081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185B">
              <w:rPr>
                <w:bCs/>
                <w:sz w:val="22"/>
                <w:szCs w:val="22"/>
              </w:rPr>
              <w:t>Chyby</w:t>
            </w:r>
          </w:p>
          <w:p w14:paraId="1F208A3F" w14:textId="77777777" w:rsidR="0019185B" w:rsidRPr="00D26ED6" w:rsidRDefault="0019185B" w:rsidP="00D61B2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6448FC" w14:textId="2E121234" w:rsidR="0019185B" w:rsidRDefault="0019185B" w:rsidP="00D61B2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9185B">
              <w:rPr>
                <w:sz w:val="22"/>
                <w:szCs w:val="22"/>
              </w:rPr>
              <w:t>dostawa mebli oraz sprzętu AGD do Ośrodka AGH w Łukęcinie, ul. Leśna 3, woj. zachodniopomorskie - KC-DE-zp.25.124.2026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850CAEF" w14:textId="6F028113" w:rsidR="0019185B" w:rsidRPr="00D26ED6" w:rsidRDefault="0019185B" w:rsidP="00D61B2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9185B">
              <w:rPr>
                <w:b/>
                <w:sz w:val="22"/>
                <w:szCs w:val="22"/>
              </w:rPr>
              <w:t>68 426.13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E85EF11" w14:textId="77777777" w:rsidR="0019185B" w:rsidRDefault="0019185B" w:rsidP="00D61B2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F99A02D" w14:textId="029E9D8B" w:rsidR="003A0AFC" w:rsidRPr="00756CDA" w:rsidRDefault="0019185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48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851"/>
      </w:tblGrid>
      <w:tr w:rsidR="00944609" w:rsidRPr="008567C7" w14:paraId="66067C90" w14:textId="77777777" w:rsidTr="00944609">
        <w:trPr>
          <w:trHeight w:val="510"/>
        </w:trPr>
        <w:tc>
          <w:tcPr>
            <w:tcW w:w="709" w:type="dxa"/>
            <w:vAlign w:val="center"/>
          </w:tcPr>
          <w:p w14:paraId="63A2AE25" w14:textId="77777777" w:rsidR="00944609" w:rsidRPr="008567C7" w:rsidRDefault="009446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2FFAC70" w14:textId="77777777" w:rsidR="00944609" w:rsidRPr="008567C7" w:rsidRDefault="009446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5872D36" w14:textId="312EDF03" w:rsidR="00944609" w:rsidRPr="008567C7" w:rsidRDefault="009446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51" w:type="dxa"/>
            <w:vAlign w:val="center"/>
          </w:tcPr>
          <w:p w14:paraId="433F149C" w14:textId="77777777" w:rsidR="00944609" w:rsidRPr="008567C7" w:rsidRDefault="009446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44609" w:rsidRPr="008567C7" w14:paraId="4558FBE0" w14:textId="77777777" w:rsidTr="00944609">
        <w:tc>
          <w:tcPr>
            <w:tcW w:w="709" w:type="dxa"/>
            <w:vAlign w:val="center"/>
          </w:tcPr>
          <w:p w14:paraId="498D5E8E" w14:textId="48815BD5" w:rsidR="00944609" w:rsidRPr="008567C7" w:rsidRDefault="00944609" w:rsidP="00D61B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F713E5C" w14:textId="733966CD" w:rsidR="00944609" w:rsidRPr="002B6761" w:rsidRDefault="00944609" w:rsidP="00D61B2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b/>
                <w:sz w:val="18"/>
                <w:szCs w:val="18"/>
              </w:rPr>
              <w:t>Piasecki Andrzej</w:t>
            </w:r>
          </w:p>
          <w:p w14:paraId="467221EB" w14:textId="66D58449" w:rsidR="00944609" w:rsidRPr="008567C7" w:rsidRDefault="00944609" w:rsidP="00D61B2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bCs/>
                <w:sz w:val="18"/>
                <w:szCs w:val="18"/>
              </w:rPr>
              <w:t>ul. Migdałowa 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185B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8C0DB0" w14:textId="46CA9852" w:rsidR="00944609" w:rsidRPr="001B7815" w:rsidRDefault="00944609" w:rsidP="00D61B2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185B">
              <w:rPr>
                <w:rFonts w:ascii="Times New Roman" w:hAnsi="Times New Roman" w:cs="Times New Roman"/>
                <w:bCs/>
                <w:sz w:val="18"/>
                <w:szCs w:val="18"/>
              </w:rPr>
              <w:t>Chyby</w:t>
            </w:r>
          </w:p>
        </w:tc>
        <w:tc>
          <w:tcPr>
            <w:tcW w:w="1134" w:type="dxa"/>
            <w:vAlign w:val="center"/>
          </w:tcPr>
          <w:p w14:paraId="4EF5E032" w14:textId="3BE4D6A1" w:rsidR="00944609" w:rsidRPr="008567C7" w:rsidRDefault="00944609" w:rsidP="00D61B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51" w:type="dxa"/>
            <w:vAlign w:val="center"/>
          </w:tcPr>
          <w:p w14:paraId="30624760" w14:textId="27D23A3E" w:rsidR="00944609" w:rsidRPr="008567C7" w:rsidRDefault="00944609" w:rsidP="00D61B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18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0903EC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8C4154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5703FB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FD3D1" w14:textId="77777777" w:rsidR="007C1412" w:rsidRDefault="007C1412">
      <w:r>
        <w:separator/>
      </w:r>
    </w:p>
  </w:endnote>
  <w:endnote w:type="continuationSeparator" w:id="0">
    <w:p w14:paraId="73D2BC0D" w14:textId="77777777" w:rsidR="007C1412" w:rsidRDefault="007C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3AB2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642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6E1F7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B97A5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AD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A6457" w14:textId="77777777" w:rsidR="007C1412" w:rsidRDefault="007C1412">
      <w:r>
        <w:separator/>
      </w:r>
    </w:p>
  </w:footnote>
  <w:footnote w:type="continuationSeparator" w:id="0">
    <w:p w14:paraId="5015BECC" w14:textId="77777777" w:rsidR="007C1412" w:rsidRDefault="007C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FF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0D0D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FE9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6CB"/>
    <w:rsid w:val="00005838"/>
    <w:rsid w:val="00022322"/>
    <w:rsid w:val="00042497"/>
    <w:rsid w:val="000C1E6F"/>
    <w:rsid w:val="000E4E56"/>
    <w:rsid w:val="0019185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1412"/>
    <w:rsid w:val="007E2ACC"/>
    <w:rsid w:val="007E68C5"/>
    <w:rsid w:val="00832144"/>
    <w:rsid w:val="008567C7"/>
    <w:rsid w:val="008642B3"/>
    <w:rsid w:val="008A6C10"/>
    <w:rsid w:val="008E5102"/>
    <w:rsid w:val="00915B9E"/>
    <w:rsid w:val="00944609"/>
    <w:rsid w:val="00952256"/>
    <w:rsid w:val="0097748A"/>
    <w:rsid w:val="009F0E5C"/>
    <w:rsid w:val="00A029B8"/>
    <w:rsid w:val="00A17CDB"/>
    <w:rsid w:val="00A236C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103B9"/>
  <w15:chartTrackingRefBased/>
  <w15:docId w15:val="{50B474B7-BA5F-4768-87BE-F46E64CDC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2026-04-27T13:11:00Z</cp:lastPrinted>
  <dcterms:created xsi:type="dcterms:W3CDTF">2026-04-27T13:11:00Z</dcterms:created>
  <dcterms:modified xsi:type="dcterms:W3CDTF">2026-04-27T13:11:00Z</dcterms:modified>
</cp:coreProperties>
</file>