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228F6" w14:textId="4B627EC4" w:rsidR="008D2AB8" w:rsidRPr="002F75DD" w:rsidRDefault="008D2AB8" w:rsidP="002F75DD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b w:val="0"/>
          <w:sz w:val="20"/>
          <w:szCs w:val="20"/>
        </w:rPr>
        <w:tab/>
      </w:r>
      <w:r w:rsidRPr="002F75DD">
        <w:rPr>
          <w:rFonts w:ascii="Verdana" w:hAnsi="Verdana"/>
          <w:b w:val="0"/>
          <w:sz w:val="20"/>
          <w:szCs w:val="20"/>
        </w:rPr>
        <w:tab/>
      </w:r>
      <w:r w:rsidRPr="002F75DD">
        <w:rPr>
          <w:rFonts w:ascii="Verdana" w:hAnsi="Verdana"/>
          <w:b w:val="0"/>
          <w:sz w:val="20"/>
          <w:szCs w:val="20"/>
        </w:rPr>
        <w:tab/>
      </w:r>
      <w:r w:rsidRPr="002F75DD">
        <w:rPr>
          <w:rFonts w:ascii="Verdana" w:hAnsi="Verdana"/>
          <w:b w:val="0"/>
          <w:sz w:val="20"/>
          <w:szCs w:val="20"/>
        </w:rPr>
        <w:tab/>
      </w:r>
      <w:r w:rsidRPr="002F75DD">
        <w:rPr>
          <w:rFonts w:ascii="Verdana" w:hAnsi="Verdana"/>
          <w:b w:val="0"/>
          <w:sz w:val="20"/>
          <w:szCs w:val="20"/>
        </w:rPr>
        <w:tab/>
      </w:r>
      <w:r w:rsidRPr="002F75DD">
        <w:rPr>
          <w:rFonts w:ascii="Verdana" w:hAnsi="Verdana"/>
          <w:b w:val="0"/>
          <w:sz w:val="20"/>
          <w:szCs w:val="20"/>
        </w:rPr>
        <w:tab/>
      </w:r>
      <w:r w:rsidRPr="002F75DD">
        <w:rPr>
          <w:rFonts w:ascii="Verdana" w:hAnsi="Verdana"/>
          <w:b w:val="0"/>
          <w:sz w:val="20"/>
          <w:szCs w:val="20"/>
        </w:rPr>
        <w:tab/>
      </w:r>
      <w:r w:rsidRPr="002F75DD">
        <w:rPr>
          <w:rFonts w:ascii="Verdana" w:hAnsi="Verdana"/>
          <w:sz w:val="20"/>
          <w:szCs w:val="20"/>
        </w:rPr>
        <w:t xml:space="preserve">Załącznik nr </w:t>
      </w:r>
      <w:r w:rsidR="00012286" w:rsidRPr="002F75DD">
        <w:rPr>
          <w:rFonts w:ascii="Verdana" w:hAnsi="Verdana"/>
          <w:sz w:val="20"/>
          <w:szCs w:val="20"/>
        </w:rPr>
        <w:t>1</w:t>
      </w:r>
    </w:p>
    <w:p w14:paraId="4A6A16E5" w14:textId="77777777" w:rsidR="008D2AB8" w:rsidRPr="002F75DD" w:rsidRDefault="008D2AB8" w:rsidP="002F75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2FD2B80" w14:textId="77777777" w:rsidR="008D2AB8" w:rsidRPr="002F75DD" w:rsidRDefault="008D2AB8" w:rsidP="002F75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FORMULARZ OFERTY</w:t>
      </w:r>
    </w:p>
    <w:p w14:paraId="257AC550" w14:textId="77777777" w:rsidR="008D2AB8" w:rsidRPr="002F75DD" w:rsidRDefault="008D2AB8" w:rsidP="002F75DD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1F0528B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B9B9F73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0C40C97C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C7E5132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04FDB905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F75DD">
        <w:rPr>
          <w:rFonts w:ascii="Verdana" w:hAnsi="Verdana"/>
          <w:sz w:val="20"/>
          <w:szCs w:val="20"/>
          <w:lang w:val="de-DE"/>
        </w:rPr>
        <w:t>TEL.</w:t>
      </w:r>
      <w:r w:rsidRPr="002F75DD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4AF9DBB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F75DD">
        <w:rPr>
          <w:rFonts w:ascii="Verdana" w:hAnsi="Verdana"/>
          <w:sz w:val="20"/>
          <w:szCs w:val="20"/>
          <w:lang w:val="de-DE"/>
        </w:rPr>
        <w:t xml:space="preserve">FAX </w:t>
      </w:r>
      <w:r w:rsidRPr="002F75DD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042C927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2F75DD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D2BBC2E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2F75DD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1DEF079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0BC41E6" w14:textId="77777777" w:rsidR="008D2AB8" w:rsidRPr="002F75DD" w:rsidRDefault="008D2AB8" w:rsidP="002F75DD">
      <w:pPr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Do: Nazwa i siedziba Zamawiającego:</w:t>
      </w:r>
    </w:p>
    <w:p w14:paraId="19F77ED6" w14:textId="77777777" w:rsidR="001F4837" w:rsidRPr="002F75DD" w:rsidRDefault="001F4837" w:rsidP="002F75DD">
      <w:pPr>
        <w:ind w:right="-110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Akademia Górniczo - Hutnicza</w:t>
      </w:r>
    </w:p>
    <w:p w14:paraId="3E89CE06" w14:textId="77777777" w:rsidR="001F4837" w:rsidRPr="002F75DD" w:rsidRDefault="001F4837" w:rsidP="002F75DD">
      <w:pPr>
        <w:ind w:right="-110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im. Stanisława Staszica w Krakowie</w:t>
      </w:r>
    </w:p>
    <w:p w14:paraId="1138FCA2" w14:textId="47B19665" w:rsidR="008D2AB8" w:rsidRPr="002F75DD" w:rsidRDefault="001F4837" w:rsidP="002F75DD">
      <w:pPr>
        <w:ind w:right="-110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Dział Zamówień Publicznych</w:t>
      </w:r>
      <w:r w:rsidR="008D2AB8" w:rsidRPr="002F75DD">
        <w:rPr>
          <w:rFonts w:ascii="Verdana" w:hAnsi="Verdana"/>
          <w:b/>
          <w:sz w:val="20"/>
          <w:szCs w:val="20"/>
        </w:rPr>
        <w:t xml:space="preserve">  </w:t>
      </w:r>
    </w:p>
    <w:p w14:paraId="524091CA" w14:textId="50C74A89" w:rsidR="008D2AB8" w:rsidRPr="002F75DD" w:rsidRDefault="001F4837" w:rsidP="002F75DD">
      <w:pPr>
        <w:ind w:right="-110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Al. Mickiewicza</w:t>
      </w:r>
      <w:r w:rsidR="008D2AB8" w:rsidRPr="002F75DD">
        <w:rPr>
          <w:rFonts w:ascii="Verdana" w:hAnsi="Verdana"/>
          <w:b/>
          <w:sz w:val="20"/>
          <w:szCs w:val="20"/>
        </w:rPr>
        <w:t xml:space="preserve"> </w:t>
      </w:r>
      <w:r w:rsidRPr="002F75DD">
        <w:rPr>
          <w:rFonts w:ascii="Verdana" w:hAnsi="Verdana"/>
          <w:b/>
          <w:sz w:val="20"/>
          <w:szCs w:val="20"/>
        </w:rPr>
        <w:t>30</w:t>
      </w:r>
      <w:r w:rsidR="008D2AB8" w:rsidRPr="002F75DD">
        <w:rPr>
          <w:rFonts w:ascii="Verdana" w:hAnsi="Verdana"/>
          <w:b/>
          <w:sz w:val="20"/>
          <w:szCs w:val="20"/>
        </w:rPr>
        <w:t xml:space="preserve"> </w:t>
      </w:r>
    </w:p>
    <w:p w14:paraId="1225E267" w14:textId="43B8EF58" w:rsidR="008D2AB8" w:rsidRPr="002F75DD" w:rsidRDefault="001F4837" w:rsidP="002F75DD">
      <w:pPr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30-059</w:t>
      </w:r>
      <w:r w:rsidR="008D2AB8" w:rsidRPr="002F75DD">
        <w:rPr>
          <w:rFonts w:ascii="Verdana" w:hAnsi="Verdana"/>
          <w:b/>
          <w:sz w:val="20"/>
          <w:szCs w:val="20"/>
        </w:rPr>
        <w:t xml:space="preserve"> </w:t>
      </w:r>
      <w:r w:rsidRPr="002F75DD">
        <w:rPr>
          <w:rFonts w:ascii="Verdana" w:hAnsi="Verdana"/>
          <w:b/>
          <w:sz w:val="20"/>
          <w:szCs w:val="20"/>
        </w:rPr>
        <w:t>Kraków</w:t>
      </w:r>
      <w:r w:rsidR="008D2AB8" w:rsidRPr="002F75DD">
        <w:rPr>
          <w:rFonts w:ascii="Verdana" w:hAnsi="Verdana"/>
          <w:b/>
          <w:sz w:val="20"/>
          <w:szCs w:val="20"/>
        </w:rPr>
        <w:t xml:space="preserve">,  </w:t>
      </w:r>
    </w:p>
    <w:p w14:paraId="526B5219" w14:textId="77777777" w:rsidR="008D2AB8" w:rsidRPr="002F75DD" w:rsidRDefault="008D2AB8" w:rsidP="002F75DD">
      <w:pPr>
        <w:ind w:firstLine="3969"/>
        <w:rPr>
          <w:rFonts w:ascii="Verdana" w:hAnsi="Verdana"/>
          <w:b/>
          <w:sz w:val="20"/>
          <w:szCs w:val="20"/>
        </w:rPr>
      </w:pPr>
    </w:p>
    <w:p w14:paraId="7A396A43" w14:textId="074A0091" w:rsidR="008D2AB8" w:rsidRPr="002F75DD" w:rsidRDefault="008D2AB8" w:rsidP="002F75D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F4837" w:rsidRPr="002F75DD">
        <w:rPr>
          <w:rFonts w:ascii="Verdana" w:hAnsi="Verdana"/>
          <w:b/>
          <w:sz w:val="20"/>
          <w:szCs w:val="20"/>
        </w:rPr>
        <w:t>Wykonanie robót budowlanych i instalacyjnych w kompleksie pawilonów D, DGS, M, MD, MK, MŁ, RE oraz lokalach mieszkalnych i budynkach zakładowych AGH w Krakowie - KC-DE-zp.25-165.2026</w:t>
      </w:r>
      <w:r w:rsidRPr="002F75DD">
        <w:rPr>
          <w:rFonts w:ascii="Verdana" w:hAnsi="Verdana"/>
          <w:b/>
          <w:sz w:val="20"/>
          <w:szCs w:val="20"/>
        </w:rPr>
        <w:t xml:space="preserve">, </w:t>
      </w:r>
      <w:r w:rsidRPr="002F75DD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07AE7CBC" w14:textId="77777777" w:rsidR="008D2AB8" w:rsidRPr="002F75DD" w:rsidRDefault="008D2AB8" w:rsidP="002F75DD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9A1A60E" w14:textId="77777777" w:rsidR="002F75DD" w:rsidRPr="002F75DD" w:rsidRDefault="002F75DD" w:rsidP="002F75DD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Cena brutto: .....................................................................................PLN</w:t>
      </w:r>
    </w:p>
    <w:p w14:paraId="596C3C94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85CDD46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Słownie: .....................................................................................................</w:t>
      </w:r>
    </w:p>
    <w:p w14:paraId="0DA1824D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8107C79" w14:textId="77777777" w:rsidR="002F75DD" w:rsidRPr="002F75DD" w:rsidRDefault="002F75DD" w:rsidP="002F75DD">
      <w:pPr>
        <w:widowControl w:val="0"/>
        <w:rPr>
          <w:rFonts w:ascii="Verdana" w:hAnsi="Verdana"/>
          <w:b/>
          <w:sz w:val="20"/>
          <w:szCs w:val="20"/>
          <w:lang w:val="x-none" w:eastAsia="x-none"/>
        </w:rPr>
      </w:pPr>
      <w:r w:rsidRPr="002F75DD">
        <w:rPr>
          <w:rFonts w:ascii="Verdana" w:hAnsi="Verdana"/>
          <w:b/>
          <w:sz w:val="20"/>
          <w:szCs w:val="20"/>
          <w:lang w:val="x-none" w:eastAsia="x-none"/>
        </w:rPr>
        <w:t xml:space="preserve">Powyższa cena zawiera podatek VAT w wysokości </w:t>
      </w:r>
      <w:r w:rsidRPr="002F75DD">
        <w:rPr>
          <w:rFonts w:ascii="Verdana" w:hAnsi="Verdana"/>
          <w:b/>
          <w:sz w:val="20"/>
          <w:szCs w:val="20"/>
          <w:lang w:eastAsia="x-none"/>
        </w:rPr>
        <w:t>23</w:t>
      </w:r>
      <w:r w:rsidRPr="002F75DD">
        <w:rPr>
          <w:rFonts w:ascii="Verdana" w:hAnsi="Verdana"/>
          <w:b/>
          <w:sz w:val="20"/>
          <w:szCs w:val="20"/>
          <w:lang w:val="x-none" w:eastAsia="x-none"/>
        </w:rPr>
        <w:t xml:space="preserve"> % tj. .....……………….PLN</w:t>
      </w:r>
    </w:p>
    <w:p w14:paraId="7B83DFC8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</w:p>
    <w:p w14:paraId="0D2CF3D8" w14:textId="0CFCAA7C" w:rsidR="002F75DD" w:rsidRPr="002F75DD" w:rsidRDefault="002F75DD" w:rsidP="002F75DD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  <w:r w:rsidRPr="002F75DD">
        <w:rPr>
          <w:rFonts w:ascii="Verdana" w:hAnsi="Verdana"/>
          <w:b/>
          <w:bCs/>
          <w:iCs/>
          <w:sz w:val="20"/>
          <w:szCs w:val="20"/>
          <w:u w:val="single"/>
        </w:rPr>
        <w:t>Termin realizacji:</w:t>
      </w:r>
      <w:r w:rsidRPr="002F75DD">
        <w:rPr>
          <w:rFonts w:ascii="Verdana" w:hAnsi="Verdana"/>
          <w:b/>
          <w:bCs/>
          <w:iCs/>
          <w:sz w:val="20"/>
          <w:szCs w:val="20"/>
        </w:rPr>
        <w:t xml:space="preserve"> sukcesywnie do </w:t>
      </w:r>
      <w:r w:rsidR="00EF2970">
        <w:rPr>
          <w:rFonts w:ascii="Verdana" w:hAnsi="Verdana"/>
          <w:b/>
          <w:bCs/>
          <w:iCs/>
          <w:sz w:val="20"/>
          <w:szCs w:val="20"/>
        </w:rPr>
        <w:t>18</w:t>
      </w:r>
      <w:bookmarkStart w:id="0" w:name="_GoBack"/>
      <w:bookmarkEnd w:id="0"/>
      <w:r w:rsidRPr="002F75DD">
        <w:rPr>
          <w:rFonts w:ascii="Verdana" w:hAnsi="Verdana"/>
          <w:b/>
          <w:bCs/>
          <w:iCs/>
          <w:sz w:val="20"/>
          <w:szCs w:val="20"/>
        </w:rPr>
        <w:t xml:space="preserve"> miesięcy od daty podpisania umowy</w:t>
      </w:r>
    </w:p>
    <w:p w14:paraId="1093666F" w14:textId="77777777" w:rsidR="002F75DD" w:rsidRPr="002F75DD" w:rsidRDefault="002F75DD" w:rsidP="002F75DD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</w:p>
    <w:p w14:paraId="01CD7650" w14:textId="77777777" w:rsidR="002F75DD" w:rsidRPr="002F75DD" w:rsidRDefault="002F75DD" w:rsidP="002F75DD">
      <w:pPr>
        <w:keepNext/>
        <w:jc w:val="both"/>
        <w:outlineLvl w:val="1"/>
        <w:rPr>
          <w:rFonts w:ascii="Verdana" w:hAnsi="Verdana"/>
          <w:bCs/>
          <w:iCs/>
          <w:sz w:val="20"/>
          <w:szCs w:val="20"/>
        </w:rPr>
      </w:pPr>
      <w:r w:rsidRPr="002F75DD">
        <w:rPr>
          <w:rFonts w:ascii="Verdana" w:hAnsi="Verdana"/>
          <w:b/>
          <w:bCs/>
          <w:iCs/>
          <w:sz w:val="20"/>
          <w:szCs w:val="20"/>
        </w:rPr>
        <w:t>Oświadczamy</w:t>
      </w:r>
      <w:r w:rsidRPr="002F75DD">
        <w:rPr>
          <w:rFonts w:ascii="Verdana" w:hAnsi="Verdana"/>
          <w:bCs/>
          <w:iCs/>
          <w:sz w:val="20"/>
          <w:szCs w:val="20"/>
        </w:rPr>
        <w:t>, że w przypadku robót towarzyszących świadczonych na rzecz Zamawiającego stosowane  będą nośniki cenowe nie wyższe niż zastosowane w kosztorysie ofertowym tj.:</w:t>
      </w:r>
    </w:p>
    <w:p w14:paraId="42408134" w14:textId="77777777" w:rsidR="002F75DD" w:rsidRPr="002F75DD" w:rsidRDefault="002F75DD" w:rsidP="002F75DD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2F75DD">
        <w:rPr>
          <w:rFonts w:ascii="Verdana" w:hAnsi="Verdana"/>
          <w:bCs/>
          <w:iCs/>
          <w:sz w:val="20"/>
          <w:szCs w:val="20"/>
        </w:rPr>
        <w:t>stawka roboczogodziny (netto) bez narzutów - ................ zł</w:t>
      </w:r>
    </w:p>
    <w:p w14:paraId="3FA96CD4" w14:textId="77777777" w:rsidR="002F75DD" w:rsidRPr="002F75DD" w:rsidRDefault="002F75DD" w:rsidP="002F75DD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2F75DD">
        <w:rPr>
          <w:rFonts w:ascii="Verdana" w:hAnsi="Verdana"/>
          <w:bCs/>
          <w:iCs/>
          <w:sz w:val="20"/>
          <w:szCs w:val="20"/>
        </w:rPr>
        <w:t>koszty ogólne - ............%</w:t>
      </w:r>
    </w:p>
    <w:p w14:paraId="61C0CFB0" w14:textId="77777777" w:rsidR="002F75DD" w:rsidRPr="002F75DD" w:rsidRDefault="002F75DD" w:rsidP="002F75DD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2F75DD">
        <w:rPr>
          <w:rFonts w:ascii="Verdana" w:hAnsi="Verdana"/>
          <w:bCs/>
          <w:iCs/>
          <w:sz w:val="20"/>
          <w:szCs w:val="20"/>
        </w:rPr>
        <w:t>zysk -.................%</w:t>
      </w:r>
    </w:p>
    <w:p w14:paraId="3CEC8880" w14:textId="77777777" w:rsidR="002F75DD" w:rsidRPr="002F75DD" w:rsidRDefault="002F75DD" w:rsidP="002F75DD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2F75DD">
        <w:rPr>
          <w:rFonts w:ascii="Verdana" w:hAnsi="Verdana"/>
          <w:bCs/>
          <w:iCs/>
          <w:sz w:val="20"/>
          <w:szCs w:val="20"/>
        </w:rPr>
        <w:t>Cena (stawka) roboczogodziny brutto zastosowana w kosztorysie ofertowym wynosi CRG =….....zł</w:t>
      </w:r>
    </w:p>
    <w:p w14:paraId="593D701D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2502EBAB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>Okres udzielonej gwarancji wynosi</w:t>
      </w:r>
      <w:r w:rsidRPr="002F75DD">
        <w:rPr>
          <w:rFonts w:ascii="Verdana" w:hAnsi="Verdana"/>
          <w:sz w:val="20"/>
          <w:szCs w:val="20"/>
        </w:rPr>
        <w:t>: ………………….(kryterium oceny ofert)</w:t>
      </w:r>
    </w:p>
    <w:p w14:paraId="7C17BE82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2F75DD">
        <w:rPr>
          <w:rFonts w:ascii="Verdana" w:hAnsi="Verdana"/>
          <w:i/>
          <w:sz w:val="16"/>
          <w:szCs w:val="16"/>
        </w:rPr>
        <w:t xml:space="preserve">*W przypadku niewpisania terminu gwarancji Zamawiający przyjmie minimalny termin gwarancji. </w:t>
      </w:r>
    </w:p>
    <w:p w14:paraId="35F474B1" w14:textId="77777777" w:rsidR="002F75DD" w:rsidRPr="002F75DD" w:rsidRDefault="002F75DD" w:rsidP="002F75DD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7E2D80B1" w14:textId="77777777" w:rsidR="002F75DD" w:rsidRPr="002F75DD" w:rsidRDefault="002F75DD" w:rsidP="002F75DD">
      <w:pPr>
        <w:ind w:right="-47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 xml:space="preserve">Termin płatności: </w:t>
      </w:r>
      <w:r w:rsidRPr="002F75DD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 wykazie podmiotów o których mowa w art. 96b ust.1) Ustawy o podatku od towarów i usług.</w:t>
      </w:r>
    </w:p>
    <w:p w14:paraId="32AEF0B3" w14:textId="77777777" w:rsidR="002F75DD" w:rsidRPr="002F75DD" w:rsidRDefault="002F75DD" w:rsidP="002F75DD">
      <w:pPr>
        <w:ind w:right="-47"/>
        <w:jc w:val="both"/>
        <w:rPr>
          <w:rFonts w:ascii="Verdana" w:hAnsi="Verdana"/>
          <w:sz w:val="20"/>
          <w:szCs w:val="20"/>
        </w:rPr>
      </w:pPr>
    </w:p>
    <w:p w14:paraId="7C54DA2A" w14:textId="77777777" w:rsidR="002F75DD" w:rsidRPr="002F75DD" w:rsidRDefault="002F75DD" w:rsidP="002F75DD">
      <w:pPr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E4286F9" w14:textId="77777777" w:rsidR="002F75DD" w:rsidRPr="002F75DD" w:rsidRDefault="002F75DD" w:rsidP="002F75DD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SWZ.</w:t>
      </w:r>
      <w:r w:rsidRPr="002F75DD">
        <w:rPr>
          <w:rFonts w:ascii="Verdana" w:hAnsi="Verdana"/>
          <w:sz w:val="20"/>
          <w:szCs w:val="20"/>
        </w:rPr>
        <w:t xml:space="preserve"> </w:t>
      </w:r>
    </w:p>
    <w:p w14:paraId="3940F944" w14:textId="77777777" w:rsidR="002F75DD" w:rsidRPr="002F75DD" w:rsidRDefault="002F75DD" w:rsidP="002F75D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SWZ</w:t>
      </w:r>
      <w:r w:rsidRPr="002F75DD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2F75DD">
        <w:rPr>
          <w:rFonts w:ascii="Verdana" w:hAnsi="Verdana"/>
          <w:sz w:val="20"/>
          <w:szCs w:val="20"/>
          <w:lang w:eastAsia="ar-SA"/>
        </w:rPr>
        <w:t>zamawiającego</w:t>
      </w:r>
      <w:r w:rsidRPr="002F75DD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0CA77462" w14:textId="77777777" w:rsidR="002F75DD" w:rsidRPr="002F75DD" w:rsidRDefault="002F75DD" w:rsidP="002F75D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2F75DD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2F75DD">
        <w:rPr>
          <w:rFonts w:ascii="Verdana" w:hAnsi="Verdana"/>
          <w:b/>
          <w:sz w:val="20"/>
          <w:szCs w:val="20"/>
        </w:rPr>
        <w:t>*</w:t>
      </w:r>
    </w:p>
    <w:p w14:paraId="0F287C71" w14:textId="77777777" w:rsidR="002F75DD" w:rsidRPr="002F75DD" w:rsidRDefault="002F75DD" w:rsidP="002F75D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 xml:space="preserve">Oświadczamy, że oferta została sporządzona na podstawie: opisu przedmiotu zamówienia, przedmiaru robót oraz </w:t>
      </w:r>
      <w:proofErr w:type="spellStart"/>
      <w:r w:rsidRPr="002F75DD">
        <w:rPr>
          <w:rFonts w:ascii="Verdana" w:hAnsi="Verdana"/>
          <w:sz w:val="20"/>
          <w:szCs w:val="20"/>
        </w:rPr>
        <w:t>STWiORB</w:t>
      </w:r>
      <w:proofErr w:type="spellEnd"/>
      <w:r w:rsidRPr="002F75DD">
        <w:rPr>
          <w:rFonts w:ascii="Verdana" w:hAnsi="Verdana"/>
          <w:sz w:val="20"/>
          <w:szCs w:val="20"/>
        </w:rPr>
        <w:t>.</w:t>
      </w:r>
    </w:p>
    <w:p w14:paraId="1F3AAE4E" w14:textId="77777777" w:rsidR="002F75DD" w:rsidRPr="002F75DD" w:rsidRDefault="002F75DD" w:rsidP="002F75D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14:paraId="293DA31B" w14:textId="77777777" w:rsidR="002F75DD" w:rsidRPr="002F75DD" w:rsidRDefault="002F75DD" w:rsidP="002F75DD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 xml:space="preserve">Oświadczamy, że w przypadku prac wymagających szybkiej interwencji i pilnej naprawy wykonawca przystąpimy do jej wykonania nie później niż w ciągu 1 dnia roboczego od momentu zgłoszenia przez Zamawiającego. </w:t>
      </w:r>
    </w:p>
    <w:p w14:paraId="3CA70233" w14:textId="77777777" w:rsidR="002F75DD" w:rsidRPr="002F75DD" w:rsidRDefault="002F75DD" w:rsidP="002F75DD">
      <w:pPr>
        <w:numPr>
          <w:ilvl w:val="0"/>
          <w:numId w:val="5"/>
        </w:numPr>
        <w:tabs>
          <w:tab w:val="left" w:pos="0"/>
        </w:tabs>
        <w:ind w:right="1"/>
        <w:jc w:val="both"/>
        <w:rPr>
          <w:rFonts w:ascii="Verdana" w:hAnsi="Verdana"/>
          <w:bCs/>
          <w:iCs/>
          <w:sz w:val="20"/>
          <w:szCs w:val="20"/>
          <w:lang w:val="x-none" w:eastAsia="ar-SA"/>
        </w:rPr>
      </w:pPr>
      <w:r w:rsidRPr="002F75DD">
        <w:rPr>
          <w:rFonts w:ascii="Verdana" w:hAnsi="Verdana"/>
          <w:bCs/>
          <w:iCs/>
          <w:sz w:val="20"/>
          <w:szCs w:val="20"/>
          <w:lang w:eastAsia="ar-SA"/>
        </w:rPr>
        <w:t>W przypadku</w:t>
      </w:r>
      <w:r w:rsidRPr="002F75DD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zastosowania przez Wykonawcę rozwiązań równoważnych w stosunku do przedstawionych w dokumentacji, </w:t>
      </w:r>
      <w:r w:rsidRPr="002F75DD">
        <w:rPr>
          <w:rFonts w:ascii="Verdana" w:hAnsi="Verdana"/>
          <w:bCs/>
          <w:iCs/>
          <w:sz w:val="20"/>
          <w:szCs w:val="20"/>
          <w:lang w:eastAsia="ar-SA"/>
        </w:rPr>
        <w:t>oświadczam</w:t>
      </w:r>
      <w:r w:rsidRPr="002F75DD">
        <w:rPr>
          <w:rFonts w:ascii="Verdana" w:hAnsi="Verdana"/>
          <w:bCs/>
          <w:iCs/>
          <w:sz w:val="20"/>
          <w:szCs w:val="20"/>
          <w:lang w:val="x-none" w:eastAsia="ar-SA"/>
        </w:rPr>
        <w:t>y że :</w:t>
      </w:r>
    </w:p>
    <w:p w14:paraId="6E0C2BA0" w14:textId="77777777" w:rsidR="002F75DD" w:rsidRPr="002F75DD" w:rsidRDefault="002F75DD" w:rsidP="002F75DD">
      <w:pPr>
        <w:ind w:left="360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 xml:space="preserve">a) parametry  techniczne, użytkowe i eksploatacyjne są co najmniej takie same lub lepsze  od parametrów wymienionych w dokumentacji </w:t>
      </w:r>
    </w:p>
    <w:p w14:paraId="63F295CE" w14:textId="77777777" w:rsidR="002F75DD" w:rsidRPr="002F75DD" w:rsidRDefault="002F75DD" w:rsidP="002F75DD">
      <w:pPr>
        <w:ind w:left="360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 xml:space="preserve">b) geometria, faktura, kolorystyka urządzeń i materiałów nie wpływa na przyjęte    rozwiązania </w:t>
      </w:r>
    </w:p>
    <w:p w14:paraId="6C69E343" w14:textId="77777777" w:rsidR="002F75DD" w:rsidRPr="002F75DD" w:rsidRDefault="002F75DD" w:rsidP="002F75DD">
      <w:pPr>
        <w:ind w:left="360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14:paraId="354082F7" w14:textId="77777777" w:rsidR="002F75DD" w:rsidRPr="002F75DD" w:rsidRDefault="002F75DD" w:rsidP="002F75DD">
      <w:pPr>
        <w:jc w:val="both"/>
        <w:rPr>
          <w:rFonts w:ascii="Verdana" w:hAnsi="Verdana"/>
          <w:bCs/>
          <w:iCs/>
          <w:sz w:val="20"/>
          <w:szCs w:val="20"/>
        </w:rPr>
      </w:pPr>
    </w:p>
    <w:p w14:paraId="06ED20DD" w14:textId="77777777" w:rsidR="002F75DD" w:rsidRPr="002F75DD" w:rsidRDefault="002F75DD" w:rsidP="002F75DD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bCs/>
          <w:iCs/>
          <w:sz w:val="20"/>
          <w:szCs w:val="20"/>
        </w:rPr>
        <w:t>Ośw</w:t>
      </w:r>
      <w:r w:rsidRPr="002F75DD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2F75DD">
        <w:rPr>
          <w:rFonts w:ascii="Verdana" w:hAnsi="Verdana"/>
          <w:sz w:val="20"/>
          <w:szCs w:val="20"/>
        </w:rPr>
        <w:t>*</w:t>
      </w:r>
      <w:r w:rsidRPr="002F75DD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2F75DD">
        <w:rPr>
          <w:rFonts w:ascii="Verdana" w:hAnsi="Verdana"/>
          <w:sz w:val="20"/>
          <w:szCs w:val="20"/>
        </w:rPr>
        <w:t>od których dane osobowe bezpośrednio lub pośrednio pozyskałem</w:t>
      </w:r>
      <w:r w:rsidRPr="002F75DD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2F75DD">
        <w:rPr>
          <w:rFonts w:ascii="Verdana" w:hAnsi="Verdana"/>
          <w:sz w:val="20"/>
          <w:szCs w:val="20"/>
        </w:rPr>
        <w:t xml:space="preserve">.* * </w:t>
      </w:r>
    </w:p>
    <w:p w14:paraId="52127DAC" w14:textId="77777777" w:rsidR="002F75DD" w:rsidRPr="002F75DD" w:rsidRDefault="002F75DD" w:rsidP="002F75DD">
      <w:pPr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6C22F3" w14:textId="77777777" w:rsidR="002F75DD" w:rsidRPr="002F75DD" w:rsidRDefault="002F75DD" w:rsidP="002F75DD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2F75DD">
        <w:rPr>
          <w:rFonts w:ascii="Verdana" w:eastAsia="Calibri" w:hAnsi="Verdana"/>
          <w:sz w:val="20"/>
          <w:szCs w:val="20"/>
          <w:lang w:eastAsia="zh-CN"/>
        </w:rPr>
        <w:t>**</w:t>
      </w:r>
      <w:r w:rsidRPr="002F75DD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2F75DD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859A99" w14:textId="77777777" w:rsidR="002F75DD" w:rsidRPr="002F75DD" w:rsidRDefault="002F75DD" w:rsidP="002F75DD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4D889CA6" w14:textId="77777777" w:rsidR="002F75DD" w:rsidRPr="002F75DD" w:rsidRDefault="002F75DD" w:rsidP="002F75D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2F75DD">
        <w:rPr>
          <w:rFonts w:ascii="Verdana" w:hAnsi="Verdana"/>
          <w:b/>
          <w:sz w:val="20"/>
          <w:szCs w:val="20"/>
        </w:rPr>
        <w:t>ppkt</w:t>
      </w:r>
      <w:proofErr w:type="spellEnd"/>
      <w:r w:rsidRPr="002F75DD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2F75DD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2F75DD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0CEE6792" w14:textId="77777777" w:rsidR="002F75DD" w:rsidRPr="002F75DD" w:rsidRDefault="002F75DD" w:rsidP="002F75D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F75DD" w:rsidRPr="002F75DD" w14:paraId="1AD0A87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10808A8" w14:textId="77777777" w:rsidR="002F75DD" w:rsidRPr="002F75DD" w:rsidRDefault="002F75DD" w:rsidP="002F75D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40ECDA" w14:textId="77777777" w:rsidR="002F75DD" w:rsidRPr="002F75DD" w:rsidRDefault="002F75DD" w:rsidP="002F75D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1CB162E" w14:textId="77777777" w:rsidR="002F75DD" w:rsidRPr="002F75DD" w:rsidRDefault="002F75DD" w:rsidP="002F75D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E91EA" w14:textId="77777777" w:rsidR="002F75DD" w:rsidRPr="002F75DD" w:rsidRDefault="002F75DD" w:rsidP="002F75D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2F75DD" w:rsidRPr="002F75DD" w14:paraId="6557880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DC6BCC" w14:textId="77777777" w:rsidR="002F75DD" w:rsidRPr="002F75DD" w:rsidRDefault="002F75DD" w:rsidP="002F75D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204748" w14:textId="77777777" w:rsidR="002F75DD" w:rsidRPr="002F75DD" w:rsidRDefault="002F75DD" w:rsidP="002F75D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B4449" w14:textId="77777777" w:rsidR="002F75DD" w:rsidRPr="002F75DD" w:rsidRDefault="002F75DD" w:rsidP="002F75D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A0A3069" w14:textId="77777777" w:rsidR="002F75DD" w:rsidRPr="002F75DD" w:rsidRDefault="002F75DD" w:rsidP="002F75D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2F75DD">
        <w:rPr>
          <w:rFonts w:ascii="Verdana" w:hAnsi="Verdana"/>
          <w:b/>
          <w:sz w:val="20"/>
          <w:szCs w:val="20"/>
        </w:rPr>
        <w:t xml:space="preserve">Oświadczenie, w przypadku </w:t>
      </w:r>
      <w:r w:rsidRPr="002F75DD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2F75DD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F75DD" w:rsidRPr="002F75DD" w14:paraId="2A37371C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3F00B01" w14:textId="77777777" w:rsidR="002F75DD" w:rsidRPr="002F75DD" w:rsidRDefault="002F75DD" w:rsidP="002F75D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E2FD8E" w14:textId="77777777" w:rsidR="002F75DD" w:rsidRPr="002F75DD" w:rsidRDefault="002F75DD" w:rsidP="002F75D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60269" w14:textId="77777777" w:rsidR="002F75DD" w:rsidRPr="002F75DD" w:rsidRDefault="002F75DD" w:rsidP="002F75DD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2F75DD" w:rsidRPr="002F75DD" w14:paraId="7CCC2F1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349F328" w14:textId="77777777" w:rsidR="002F75DD" w:rsidRPr="002F75DD" w:rsidRDefault="002F75DD" w:rsidP="002F75D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021D88" w14:textId="77777777" w:rsidR="002F75DD" w:rsidRPr="002F75DD" w:rsidRDefault="002F75DD" w:rsidP="002F75D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3E45A" w14:textId="77777777" w:rsidR="002F75DD" w:rsidRPr="002F75DD" w:rsidRDefault="002F75DD" w:rsidP="002F75D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2F75DD" w:rsidRPr="002F75DD" w14:paraId="1859E2F3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037F38E" w14:textId="77777777" w:rsidR="002F75DD" w:rsidRPr="002F75DD" w:rsidRDefault="002F75DD" w:rsidP="002F75DD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2F75DD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8752D9" w14:textId="77777777" w:rsidR="002F75DD" w:rsidRPr="002F75DD" w:rsidRDefault="002F75DD" w:rsidP="002F75D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21485" w14:textId="77777777" w:rsidR="002F75DD" w:rsidRPr="002F75DD" w:rsidRDefault="002F75DD" w:rsidP="002F75DD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643355" w14:textId="77777777" w:rsidR="002F75DD" w:rsidRPr="002F75DD" w:rsidRDefault="002F75DD" w:rsidP="002F75DD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lastRenderedPageBreak/>
        <w:t>Upoważnionymi do reprezentowania naszej firmy są następujące osoby:</w:t>
      </w:r>
    </w:p>
    <w:p w14:paraId="5E12206A" w14:textId="77777777" w:rsidR="002F75DD" w:rsidRPr="002F75DD" w:rsidRDefault="002F75DD" w:rsidP="002F75DD">
      <w:pPr>
        <w:keepNext/>
        <w:numPr>
          <w:ilvl w:val="0"/>
          <w:numId w:val="6"/>
        </w:numPr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2F75DD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2F75DD">
        <w:rPr>
          <w:rFonts w:ascii="Verdana" w:hAnsi="Verdana"/>
          <w:b/>
          <w:bCs/>
          <w:kern w:val="32"/>
          <w:sz w:val="20"/>
          <w:szCs w:val="20"/>
        </w:rPr>
        <w:tab/>
      </w:r>
      <w:r w:rsidRPr="002F75DD">
        <w:rPr>
          <w:rFonts w:ascii="Verdana" w:hAnsi="Verdana"/>
          <w:b/>
          <w:bCs/>
          <w:kern w:val="32"/>
          <w:sz w:val="20"/>
          <w:szCs w:val="20"/>
        </w:rPr>
        <w:tab/>
      </w:r>
      <w:r w:rsidRPr="002F75DD">
        <w:rPr>
          <w:rFonts w:ascii="Verdana" w:hAnsi="Verdana"/>
          <w:b/>
          <w:bCs/>
          <w:kern w:val="32"/>
          <w:sz w:val="20"/>
          <w:szCs w:val="20"/>
        </w:rPr>
        <w:tab/>
      </w:r>
      <w:r w:rsidRPr="002F75DD">
        <w:rPr>
          <w:rFonts w:ascii="Verdana" w:hAnsi="Verdana"/>
          <w:b/>
          <w:bCs/>
          <w:kern w:val="32"/>
          <w:sz w:val="20"/>
          <w:szCs w:val="20"/>
        </w:rPr>
        <w:tab/>
      </w:r>
      <w:r w:rsidRPr="002F75DD">
        <w:rPr>
          <w:rFonts w:ascii="Verdana" w:hAnsi="Verdana"/>
          <w:b/>
          <w:bCs/>
          <w:kern w:val="32"/>
          <w:sz w:val="20"/>
          <w:szCs w:val="20"/>
        </w:rPr>
        <w:tab/>
      </w:r>
      <w:r w:rsidRPr="002F75DD">
        <w:rPr>
          <w:rFonts w:ascii="Verdana" w:hAnsi="Verdana"/>
          <w:b/>
          <w:bCs/>
          <w:kern w:val="32"/>
          <w:sz w:val="20"/>
          <w:szCs w:val="20"/>
        </w:rPr>
        <w:tab/>
      </w:r>
      <w:r w:rsidRPr="002F75DD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787268DB" w14:textId="77777777" w:rsidR="002F75DD" w:rsidRPr="002F75DD" w:rsidRDefault="002F75DD" w:rsidP="002F75D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582D9E68" w14:textId="77777777" w:rsidR="002F75DD" w:rsidRPr="002F75DD" w:rsidRDefault="002F75DD" w:rsidP="002F75D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2F75DD">
        <w:rPr>
          <w:rFonts w:ascii="Verdana" w:hAnsi="Verdana"/>
          <w:sz w:val="20"/>
          <w:szCs w:val="20"/>
        </w:rPr>
        <w:tab/>
      </w:r>
      <w:r w:rsidRPr="002F75DD">
        <w:rPr>
          <w:rFonts w:ascii="Verdana" w:hAnsi="Verdana"/>
          <w:sz w:val="20"/>
          <w:szCs w:val="20"/>
        </w:rPr>
        <w:tab/>
        <w:t xml:space="preserve"> </w:t>
      </w:r>
    </w:p>
    <w:p w14:paraId="6922D791" w14:textId="77777777" w:rsidR="002F75DD" w:rsidRPr="002F75DD" w:rsidRDefault="002F75DD" w:rsidP="002F75D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8B4C311" w14:textId="77777777" w:rsidR="002F75DD" w:rsidRPr="002F75DD" w:rsidRDefault="002F75DD" w:rsidP="002F75DD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2F75DD">
        <w:rPr>
          <w:rFonts w:ascii="Verdana" w:hAnsi="Verdana"/>
          <w:sz w:val="20"/>
          <w:szCs w:val="20"/>
        </w:rPr>
        <w:t>ych</w:t>
      </w:r>
      <w:proofErr w:type="spellEnd"/>
      <w:r w:rsidRPr="002F75DD">
        <w:rPr>
          <w:rFonts w:ascii="Verdana" w:hAnsi="Verdana"/>
          <w:sz w:val="20"/>
          <w:szCs w:val="20"/>
        </w:rPr>
        <w:t>) dokumentu(ów)</w:t>
      </w:r>
    </w:p>
    <w:p w14:paraId="49AC6ADF" w14:textId="77777777" w:rsidR="002F75DD" w:rsidRPr="002F75DD" w:rsidRDefault="002F75DD" w:rsidP="002F75DD">
      <w:pPr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768CC50D" w14:textId="77777777" w:rsidR="002F75DD" w:rsidRPr="002F75DD" w:rsidRDefault="002F75DD" w:rsidP="002F75DD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załącznikami do niniejszej oferty są:</w:t>
      </w:r>
    </w:p>
    <w:p w14:paraId="11706DF9" w14:textId="77777777" w:rsidR="002F75DD" w:rsidRPr="002F75DD" w:rsidRDefault="002F75DD" w:rsidP="002F75DD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137B2D0" w14:textId="77777777" w:rsidR="002F75DD" w:rsidRPr="002F75DD" w:rsidRDefault="002F75DD" w:rsidP="002F75DD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0D3A8BB" w14:textId="77777777" w:rsidR="002F75DD" w:rsidRPr="002F75DD" w:rsidRDefault="002F75DD" w:rsidP="002F75DD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</w:rPr>
      </w:pPr>
      <w:r w:rsidRPr="002F75DD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02FCFF9B" w14:textId="77777777" w:rsidR="002F75DD" w:rsidRPr="002F75DD" w:rsidRDefault="002F75DD" w:rsidP="002F75D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2F75DD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3EE67F8D" w14:textId="77777777" w:rsidR="002F75DD" w:rsidRPr="002F75DD" w:rsidRDefault="002F75DD" w:rsidP="002F75D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2F75DD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2BB81E71" w14:textId="77777777" w:rsidR="002F75DD" w:rsidRPr="002F75DD" w:rsidRDefault="002F75DD" w:rsidP="002F75DD">
      <w:pPr>
        <w:rPr>
          <w:rFonts w:ascii="Verdana" w:hAnsi="Verdana"/>
          <w:sz w:val="20"/>
          <w:szCs w:val="20"/>
        </w:rPr>
      </w:pPr>
    </w:p>
    <w:p w14:paraId="15300327" w14:textId="77777777" w:rsidR="00FE545C" w:rsidRPr="002F75DD" w:rsidRDefault="00FE545C" w:rsidP="002F75DD">
      <w:pPr>
        <w:jc w:val="right"/>
        <w:rPr>
          <w:rFonts w:ascii="Verdana" w:hAnsi="Verdana"/>
          <w:sz w:val="20"/>
          <w:szCs w:val="20"/>
        </w:rPr>
      </w:pPr>
    </w:p>
    <w:sectPr w:rsidR="00FE545C" w:rsidRPr="002F75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7B8C1B" w14:textId="77777777" w:rsidR="00500F9F" w:rsidRDefault="00500F9F">
      <w:r>
        <w:separator/>
      </w:r>
    </w:p>
  </w:endnote>
  <w:endnote w:type="continuationSeparator" w:id="0">
    <w:p w14:paraId="2C1B05C1" w14:textId="77777777" w:rsidR="00500F9F" w:rsidRDefault="0050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DC1E3" w14:textId="77777777" w:rsidR="001F4837" w:rsidRDefault="001F48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0F3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71F58" w14:textId="77777777" w:rsidR="001F4837" w:rsidRDefault="001F48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891E6" w14:textId="77777777" w:rsidR="00500F9F" w:rsidRDefault="00500F9F">
      <w:r>
        <w:separator/>
      </w:r>
    </w:p>
  </w:footnote>
  <w:footnote w:type="continuationSeparator" w:id="0">
    <w:p w14:paraId="128DE492" w14:textId="77777777" w:rsidR="00500F9F" w:rsidRDefault="00500F9F">
      <w:r>
        <w:continuationSeparator/>
      </w:r>
    </w:p>
  </w:footnote>
  <w:footnote w:id="1">
    <w:p w14:paraId="517493D7" w14:textId="77777777" w:rsidR="002F75DD" w:rsidRDefault="002F75DD" w:rsidP="002F75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0588131" w14:textId="77777777" w:rsidR="002F75DD" w:rsidRDefault="002F75DD" w:rsidP="002F75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8B849" w14:textId="77777777" w:rsidR="001F4837" w:rsidRDefault="001F48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FBED8" w14:textId="1CA5FF1F" w:rsidR="00F53146" w:rsidRPr="00BC18A9" w:rsidRDefault="00F53146" w:rsidP="00BC1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257B1" w14:textId="77777777" w:rsidR="001F4837" w:rsidRDefault="001F48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57E451F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B72CAFB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688"/>
    <w:rsid w:val="00012286"/>
    <w:rsid w:val="000704FC"/>
    <w:rsid w:val="00071CCC"/>
    <w:rsid w:val="000B0891"/>
    <w:rsid w:val="000B731D"/>
    <w:rsid w:val="000D6134"/>
    <w:rsid w:val="000E09C7"/>
    <w:rsid w:val="000F6589"/>
    <w:rsid w:val="00106636"/>
    <w:rsid w:val="00116EC6"/>
    <w:rsid w:val="001801DD"/>
    <w:rsid w:val="001D4612"/>
    <w:rsid w:val="001F4837"/>
    <w:rsid w:val="00207E98"/>
    <w:rsid w:val="002723B0"/>
    <w:rsid w:val="002F75DD"/>
    <w:rsid w:val="00315A4A"/>
    <w:rsid w:val="003E4688"/>
    <w:rsid w:val="004B7300"/>
    <w:rsid w:val="004C6753"/>
    <w:rsid w:val="00500F9F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2927"/>
    <w:rsid w:val="00970FE4"/>
    <w:rsid w:val="00A0022B"/>
    <w:rsid w:val="00A346FE"/>
    <w:rsid w:val="00A41934"/>
    <w:rsid w:val="00A47B4D"/>
    <w:rsid w:val="00A83018"/>
    <w:rsid w:val="00B774DC"/>
    <w:rsid w:val="00BC18A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F297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D0548"/>
  <w15:chartTrackingRefBased/>
  <w15:docId w15:val="{2EC4C73B-333B-4C4A-BED5-6103EA0E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9FE8C-4541-47AE-BD81-CF65CC278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706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Rogowska-Kwas</cp:lastModifiedBy>
  <cp:revision>4</cp:revision>
  <cp:lastPrinted>1899-12-31T23:00:00Z</cp:lastPrinted>
  <dcterms:created xsi:type="dcterms:W3CDTF">2026-04-23T09:54:00Z</dcterms:created>
  <dcterms:modified xsi:type="dcterms:W3CDTF">2026-04-24T11:19:00Z</dcterms:modified>
</cp:coreProperties>
</file>