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B8449" w14:textId="7DF982CE" w:rsidR="008D2AB8" w:rsidRPr="00541840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sz w:val="18"/>
          <w:szCs w:val="18"/>
        </w:rPr>
        <w:t xml:space="preserve">Załącznik nr </w:t>
      </w:r>
      <w:r w:rsidR="00012286" w:rsidRPr="00541840">
        <w:rPr>
          <w:rFonts w:ascii="Verdana" w:hAnsi="Verdana"/>
          <w:sz w:val="18"/>
          <w:szCs w:val="18"/>
        </w:rPr>
        <w:t>1</w:t>
      </w:r>
    </w:p>
    <w:p w14:paraId="03EECED9" w14:textId="77777777" w:rsidR="008D2AB8" w:rsidRPr="00541840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7B8204A4" w14:textId="77777777" w:rsidR="008D2AB8" w:rsidRPr="00541840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>FORMULARZ OFERTY</w:t>
      </w:r>
    </w:p>
    <w:p w14:paraId="0AB841D4" w14:textId="77777777" w:rsidR="0014028B" w:rsidRPr="00541840" w:rsidRDefault="0014028B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04D67EED" w14:textId="77777777" w:rsidR="0014028B" w:rsidRPr="00541840" w:rsidRDefault="0014028B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2013987A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2ACD4C26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20EF20C1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14:paraId="10C84284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Adres zamieszkania (dotyczy osób prowadzących działalność gospodarczą):………………………</w:t>
      </w:r>
    </w:p>
    <w:p w14:paraId="6DAC707B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14:paraId="19D9A976" w14:textId="7A1EAC9F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TEL.…………………………………FAX ………………………………</w:t>
      </w:r>
    </w:p>
    <w:p w14:paraId="4E46C95E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E-MAIL………………………………………………………………………………………….</w:t>
      </w:r>
    </w:p>
    <w:p w14:paraId="0CA7E927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14:paraId="45F8EF0E" w14:textId="20A83405" w:rsidR="008D2AB8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0D7C07C8" w14:textId="77777777" w:rsidR="00C358E1" w:rsidRPr="00541840" w:rsidRDefault="00C358E1" w:rsidP="00C358E1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24956452" w14:textId="77777777" w:rsidR="008D2AB8" w:rsidRPr="00541840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Do: Nazwa i siedziba Zamawiającego:</w:t>
      </w:r>
    </w:p>
    <w:p w14:paraId="48E3EEDC" w14:textId="3B4F9F9A" w:rsidR="002F3454" w:rsidRPr="00541840" w:rsidRDefault="002F3454" w:rsidP="008D2AB8">
      <w:pPr>
        <w:ind w:right="-110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 xml:space="preserve">Akademia Górniczo </w:t>
      </w:r>
      <w:r w:rsidR="00081DFA" w:rsidRPr="00541840">
        <w:rPr>
          <w:rFonts w:ascii="Verdana" w:hAnsi="Verdana"/>
          <w:b/>
          <w:sz w:val="18"/>
          <w:szCs w:val="18"/>
        </w:rPr>
        <w:t>–</w:t>
      </w:r>
      <w:r w:rsidRPr="00541840">
        <w:rPr>
          <w:rFonts w:ascii="Verdana" w:hAnsi="Verdana"/>
          <w:b/>
          <w:sz w:val="18"/>
          <w:szCs w:val="18"/>
        </w:rPr>
        <w:t xml:space="preserve"> Hutnicza</w:t>
      </w:r>
      <w:r w:rsidR="00081DFA" w:rsidRPr="00541840">
        <w:rPr>
          <w:rFonts w:ascii="Verdana" w:hAnsi="Verdana"/>
          <w:b/>
          <w:sz w:val="18"/>
          <w:szCs w:val="18"/>
        </w:rPr>
        <w:t xml:space="preserve"> </w:t>
      </w:r>
      <w:r w:rsidRPr="00541840">
        <w:rPr>
          <w:rFonts w:ascii="Verdana" w:hAnsi="Verdana"/>
          <w:b/>
          <w:sz w:val="18"/>
          <w:szCs w:val="18"/>
        </w:rPr>
        <w:t>im. Stanisława Staszica w Krakowie</w:t>
      </w:r>
    </w:p>
    <w:p w14:paraId="6B4F36D3" w14:textId="77777777" w:rsidR="008D2AB8" w:rsidRPr="00541840" w:rsidRDefault="002F3454" w:rsidP="008D2AB8">
      <w:pPr>
        <w:ind w:right="-110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>Dział Zamówień Publicznych</w:t>
      </w:r>
      <w:r w:rsidR="008D2AB8" w:rsidRPr="00541840">
        <w:rPr>
          <w:rFonts w:ascii="Verdana" w:hAnsi="Verdana"/>
          <w:b/>
          <w:sz w:val="18"/>
          <w:szCs w:val="18"/>
        </w:rPr>
        <w:t xml:space="preserve">  </w:t>
      </w:r>
    </w:p>
    <w:p w14:paraId="58F732BD" w14:textId="77777777" w:rsidR="008D2AB8" w:rsidRPr="00541840" w:rsidRDefault="002F3454" w:rsidP="008D2AB8">
      <w:pPr>
        <w:ind w:right="-110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>Al. Mickiewicza</w:t>
      </w:r>
      <w:r w:rsidR="008D2AB8" w:rsidRPr="00541840">
        <w:rPr>
          <w:rFonts w:ascii="Verdana" w:hAnsi="Verdana"/>
          <w:b/>
          <w:sz w:val="18"/>
          <w:szCs w:val="18"/>
        </w:rPr>
        <w:t xml:space="preserve"> </w:t>
      </w:r>
      <w:r w:rsidRPr="00541840">
        <w:rPr>
          <w:rFonts w:ascii="Verdana" w:hAnsi="Verdana"/>
          <w:b/>
          <w:sz w:val="18"/>
          <w:szCs w:val="18"/>
        </w:rPr>
        <w:t>30</w:t>
      </w:r>
      <w:r w:rsidR="008D2AB8" w:rsidRPr="00541840">
        <w:rPr>
          <w:rFonts w:ascii="Verdana" w:hAnsi="Verdana"/>
          <w:b/>
          <w:sz w:val="18"/>
          <w:szCs w:val="18"/>
        </w:rPr>
        <w:t xml:space="preserve"> </w:t>
      </w:r>
    </w:p>
    <w:p w14:paraId="1E6260B1" w14:textId="77777777" w:rsidR="008D2AB8" w:rsidRPr="00541840" w:rsidRDefault="002F3454" w:rsidP="008D2AB8">
      <w:pPr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>30-059</w:t>
      </w:r>
      <w:r w:rsidR="008D2AB8" w:rsidRPr="00541840">
        <w:rPr>
          <w:rFonts w:ascii="Verdana" w:hAnsi="Verdana"/>
          <w:b/>
          <w:sz w:val="18"/>
          <w:szCs w:val="18"/>
        </w:rPr>
        <w:t xml:space="preserve"> </w:t>
      </w:r>
      <w:r w:rsidRPr="00541840">
        <w:rPr>
          <w:rFonts w:ascii="Verdana" w:hAnsi="Verdana"/>
          <w:b/>
          <w:sz w:val="18"/>
          <w:szCs w:val="18"/>
        </w:rPr>
        <w:t>Kraków</w:t>
      </w:r>
      <w:r w:rsidR="008D2AB8" w:rsidRPr="00541840">
        <w:rPr>
          <w:rFonts w:ascii="Verdana" w:hAnsi="Verdana"/>
          <w:b/>
          <w:sz w:val="18"/>
          <w:szCs w:val="18"/>
        </w:rPr>
        <w:t xml:space="preserve">,  </w:t>
      </w:r>
    </w:p>
    <w:p w14:paraId="55EA74C1" w14:textId="77777777" w:rsidR="00D90F6D" w:rsidRPr="00541840" w:rsidRDefault="00D90F6D" w:rsidP="008D2AB8">
      <w:pPr>
        <w:rPr>
          <w:rFonts w:ascii="Verdana" w:hAnsi="Verdana"/>
          <w:b/>
          <w:sz w:val="18"/>
          <w:szCs w:val="18"/>
        </w:rPr>
      </w:pPr>
    </w:p>
    <w:p w14:paraId="5C4B5FBE" w14:textId="18A09E7C" w:rsidR="00760AEB" w:rsidRPr="00541840" w:rsidRDefault="00A105DD" w:rsidP="00541840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6F5510" w:rsidRPr="006F5510">
        <w:rPr>
          <w:rFonts w:ascii="Verdana" w:hAnsi="Verdana"/>
          <w:b/>
          <w:bCs/>
          <w:sz w:val="18"/>
          <w:szCs w:val="18"/>
        </w:rPr>
        <w:t>Dostawa czteronożnej platformy kroczącej (robota typu "robo-pies") wraz z niezbędnymi akcesoriami na potrzeby projektów badawczych</w:t>
      </w:r>
      <w:r w:rsidR="006F5510">
        <w:rPr>
          <w:rFonts w:ascii="Verdana" w:hAnsi="Verdana"/>
          <w:b/>
          <w:bCs/>
          <w:sz w:val="18"/>
          <w:szCs w:val="18"/>
        </w:rPr>
        <w:t xml:space="preserve"> </w:t>
      </w:r>
      <w:r w:rsidR="00F9141E">
        <w:rPr>
          <w:rFonts w:ascii="Verdana" w:hAnsi="Verdana"/>
          <w:b/>
          <w:sz w:val="18"/>
          <w:szCs w:val="18"/>
        </w:rPr>
        <w:t>KC-DE-zp.25.1</w:t>
      </w:r>
      <w:r w:rsidR="006F5510">
        <w:rPr>
          <w:rFonts w:ascii="Verdana" w:hAnsi="Verdana"/>
          <w:b/>
          <w:sz w:val="18"/>
          <w:szCs w:val="18"/>
        </w:rPr>
        <w:t>37</w:t>
      </w:r>
      <w:r w:rsidR="00F9141E">
        <w:rPr>
          <w:rFonts w:ascii="Verdana" w:hAnsi="Verdana"/>
          <w:b/>
          <w:sz w:val="18"/>
          <w:szCs w:val="18"/>
        </w:rPr>
        <w:t xml:space="preserve">.2026 </w:t>
      </w:r>
      <w:r w:rsidRPr="00541840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57F03B77" w14:textId="77777777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</w:p>
    <w:p w14:paraId="36261B99" w14:textId="301BBDC5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Cena netto</w:t>
      </w:r>
      <w:r w:rsidR="00540107" w:rsidRPr="00541840">
        <w:rPr>
          <w:rFonts w:ascii="Verdana" w:hAnsi="Verdana"/>
          <w:sz w:val="18"/>
          <w:szCs w:val="18"/>
        </w:rPr>
        <w:t xml:space="preserve"> </w:t>
      </w:r>
      <w:r w:rsidR="00AE11E2">
        <w:rPr>
          <w:rFonts w:ascii="Verdana" w:hAnsi="Verdana"/>
          <w:sz w:val="18"/>
          <w:szCs w:val="18"/>
        </w:rPr>
        <w:t>……………………………………..</w:t>
      </w:r>
      <w:r w:rsidRPr="00541840">
        <w:rPr>
          <w:rFonts w:ascii="Verdana" w:hAnsi="Verdana"/>
          <w:sz w:val="18"/>
          <w:szCs w:val="18"/>
        </w:rPr>
        <w:t>.......................................</w:t>
      </w:r>
      <w:r w:rsidR="00AE11E2">
        <w:rPr>
          <w:rFonts w:ascii="Verdana" w:hAnsi="Verdana"/>
          <w:sz w:val="18"/>
          <w:szCs w:val="18"/>
        </w:rPr>
        <w:t>.</w:t>
      </w:r>
      <w:r w:rsidRPr="00541840">
        <w:rPr>
          <w:rFonts w:ascii="Verdana" w:hAnsi="Verdana"/>
          <w:sz w:val="18"/>
          <w:szCs w:val="18"/>
        </w:rPr>
        <w:t>.</w:t>
      </w:r>
      <w:r w:rsidR="00AE11E2">
        <w:rPr>
          <w:rFonts w:ascii="Verdana" w:hAnsi="Verdana"/>
          <w:sz w:val="18"/>
          <w:szCs w:val="18"/>
        </w:rPr>
        <w:t>........................................</w:t>
      </w:r>
      <w:r w:rsidRPr="00541840">
        <w:rPr>
          <w:rFonts w:ascii="Verdana" w:hAnsi="Verdana"/>
          <w:sz w:val="18"/>
          <w:szCs w:val="18"/>
        </w:rPr>
        <w:t xml:space="preserve"> </w:t>
      </w:r>
      <w:r w:rsidR="00AE11E2">
        <w:rPr>
          <w:rFonts w:ascii="Verdana" w:hAnsi="Verdana"/>
          <w:sz w:val="18"/>
          <w:szCs w:val="18"/>
        </w:rPr>
        <w:t xml:space="preserve"> </w:t>
      </w:r>
      <w:r w:rsidRPr="00541840">
        <w:rPr>
          <w:rFonts w:ascii="Verdana" w:hAnsi="Verdana"/>
          <w:sz w:val="18"/>
          <w:szCs w:val="18"/>
        </w:rPr>
        <w:t>PLN</w:t>
      </w:r>
    </w:p>
    <w:p w14:paraId="6EFD8E7A" w14:textId="334BF90C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Cena brutto</w:t>
      </w:r>
      <w:r w:rsidR="00540107" w:rsidRPr="00541840">
        <w:rPr>
          <w:rFonts w:ascii="Verdana" w:hAnsi="Verdana"/>
          <w:sz w:val="18"/>
          <w:szCs w:val="18"/>
        </w:rPr>
        <w:t xml:space="preserve"> za całość zamówienia:</w:t>
      </w:r>
      <w:r w:rsidRPr="00541840">
        <w:rPr>
          <w:rFonts w:ascii="Verdana" w:hAnsi="Verdana"/>
          <w:sz w:val="18"/>
          <w:szCs w:val="18"/>
        </w:rPr>
        <w:t>.................</w:t>
      </w:r>
      <w:r w:rsidR="00AE11E2">
        <w:rPr>
          <w:rFonts w:ascii="Verdana" w:hAnsi="Verdana"/>
          <w:sz w:val="18"/>
          <w:szCs w:val="18"/>
        </w:rPr>
        <w:t>.</w:t>
      </w:r>
      <w:r w:rsidRPr="00541840">
        <w:rPr>
          <w:rFonts w:ascii="Verdana" w:hAnsi="Verdana"/>
          <w:sz w:val="18"/>
          <w:szCs w:val="18"/>
        </w:rPr>
        <w:t>.......................</w:t>
      </w:r>
      <w:r w:rsidR="00AE11E2">
        <w:rPr>
          <w:rFonts w:ascii="Verdana" w:hAnsi="Verdana"/>
          <w:sz w:val="18"/>
          <w:szCs w:val="18"/>
        </w:rPr>
        <w:t>.........................................</w:t>
      </w:r>
      <w:r w:rsidRPr="00541840">
        <w:rPr>
          <w:rFonts w:ascii="Verdana" w:hAnsi="Verdana"/>
          <w:sz w:val="18"/>
          <w:szCs w:val="18"/>
        </w:rPr>
        <w:t>.</w:t>
      </w:r>
      <w:r w:rsidR="00203D6A" w:rsidRPr="00541840">
        <w:rPr>
          <w:rFonts w:ascii="Verdana" w:hAnsi="Verdana"/>
          <w:sz w:val="18"/>
          <w:szCs w:val="18"/>
        </w:rPr>
        <w:t xml:space="preserve"> </w:t>
      </w:r>
      <w:r w:rsidRPr="00541840">
        <w:rPr>
          <w:rFonts w:ascii="Verdana" w:hAnsi="Verdana"/>
          <w:sz w:val="18"/>
          <w:szCs w:val="18"/>
        </w:rPr>
        <w:t>PLN</w:t>
      </w:r>
    </w:p>
    <w:p w14:paraId="104FCC9E" w14:textId="7088565C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Słownie</w:t>
      </w:r>
      <w:r w:rsidR="00541840">
        <w:rPr>
          <w:rFonts w:ascii="Verdana" w:hAnsi="Verdana"/>
          <w:sz w:val="18"/>
          <w:szCs w:val="18"/>
        </w:rPr>
        <w:t xml:space="preserve"> </w:t>
      </w:r>
      <w:r w:rsidRPr="00541840">
        <w:rPr>
          <w:rFonts w:ascii="Verdana" w:hAnsi="Verdana"/>
          <w:sz w:val="18"/>
          <w:szCs w:val="18"/>
        </w:rPr>
        <w:t>brutto: ..........................................................................................</w:t>
      </w:r>
      <w:r w:rsidR="00AE11E2">
        <w:rPr>
          <w:rFonts w:ascii="Verdana" w:hAnsi="Verdana"/>
          <w:sz w:val="18"/>
          <w:szCs w:val="18"/>
        </w:rPr>
        <w:t>.........................</w:t>
      </w:r>
    </w:p>
    <w:p w14:paraId="60698B42" w14:textId="1DB2B76A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 xml:space="preserve">Powyższa cena zawiera podatek VAT w wysokości </w:t>
      </w:r>
      <w:r w:rsidR="00AE11E2">
        <w:rPr>
          <w:rFonts w:ascii="Verdana" w:hAnsi="Verdana"/>
          <w:sz w:val="18"/>
          <w:szCs w:val="18"/>
        </w:rPr>
        <w:t>.</w:t>
      </w:r>
      <w:r w:rsidR="00AE11E2" w:rsidRPr="00AE11E2">
        <w:rPr>
          <w:rFonts w:ascii="Verdana" w:hAnsi="Verdana"/>
          <w:sz w:val="18"/>
          <w:szCs w:val="18"/>
          <w:highlight w:val="yellow"/>
        </w:rPr>
        <w:t>…….</w:t>
      </w:r>
      <w:r w:rsidR="00AE11E2">
        <w:rPr>
          <w:rFonts w:ascii="Verdana" w:hAnsi="Verdana"/>
          <w:sz w:val="18"/>
          <w:szCs w:val="18"/>
        </w:rPr>
        <w:t>.</w:t>
      </w:r>
      <w:r w:rsidRPr="00541840">
        <w:rPr>
          <w:rFonts w:ascii="Verdana" w:hAnsi="Verdana"/>
          <w:sz w:val="18"/>
          <w:szCs w:val="18"/>
        </w:rPr>
        <w:t>tj. ……………………. PLN</w:t>
      </w:r>
    </w:p>
    <w:p w14:paraId="4C105637" w14:textId="77777777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</w:p>
    <w:p w14:paraId="29C863C2" w14:textId="6F35A406" w:rsidR="00AE2ADC" w:rsidRDefault="00AE2ADC" w:rsidP="00AE2ADC">
      <w:pPr>
        <w:jc w:val="both"/>
        <w:rPr>
          <w:rFonts w:ascii="Verdana" w:hAnsi="Verdana"/>
          <w:sz w:val="18"/>
          <w:szCs w:val="18"/>
        </w:rPr>
      </w:pPr>
      <w:bookmarkStart w:id="0" w:name="_Hlk184300427"/>
      <w:r w:rsidRPr="00541840">
        <w:rPr>
          <w:rFonts w:ascii="Verdana" w:hAnsi="Verdana"/>
          <w:b/>
          <w:bCs/>
          <w:sz w:val="18"/>
          <w:szCs w:val="18"/>
        </w:rPr>
        <w:t>Producent/model</w:t>
      </w:r>
      <w:r w:rsidR="00AE11E2">
        <w:rPr>
          <w:rFonts w:ascii="Verdana" w:hAnsi="Verdana"/>
          <w:b/>
          <w:bCs/>
          <w:sz w:val="18"/>
          <w:szCs w:val="18"/>
        </w:rPr>
        <w:t>/</w:t>
      </w:r>
      <w:r w:rsidRPr="00541840">
        <w:rPr>
          <w:rFonts w:ascii="Verdana" w:hAnsi="Verdana"/>
          <w:b/>
          <w:bCs/>
          <w:sz w:val="18"/>
          <w:szCs w:val="18"/>
        </w:rPr>
        <w:t xml:space="preserve"> zaoferowan</w:t>
      </w:r>
      <w:r w:rsidR="00EF37CB">
        <w:rPr>
          <w:rFonts w:ascii="Verdana" w:hAnsi="Verdana"/>
          <w:b/>
          <w:bCs/>
          <w:sz w:val="18"/>
          <w:szCs w:val="18"/>
        </w:rPr>
        <w:t>e</w:t>
      </w:r>
      <w:r w:rsidR="006F5510">
        <w:rPr>
          <w:rFonts w:ascii="Verdana" w:hAnsi="Verdana"/>
          <w:b/>
          <w:bCs/>
          <w:sz w:val="18"/>
          <w:szCs w:val="18"/>
        </w:rPr>
        <w:t>go robota kroczącego</w:t>
      </w:r>
      <w:r w:rsidRPr="00541840">
        <w:rPr>
          <w:rFonts w:ascii="Verdana" w:hAnsi="Verdana"/>
          <w:sz w:val="18"/>
          <w:szCs w:val="18"/>
        </w:rPr>
        <w:t>:……………………………………</w:t>
      </w:r>
      <w:r w:rsidR="00AE11E2">
        <w:rPr>
          <w:rFonts w:ascii="Verdana" w:hAnsi="Verdana"/>
          <w:sz w:val="18"/>
          <w:szCs w:val="18"/>
        </w:rPr>
        <w:t>……</w:t>
      </w:r>
      <w:r w:rsidRPr="00541840">
        <w:rPr>
          <w:rFonts w:ascii="Verdana" w:hAnsi="Verdana"/>
          <w:sz w:val="18"/>
          <w:szCs w:val="18"/>
        </w:rPr>
        <w:t>…………….</w:t>
      </w:r>
    </w:p>
    <w:p w14:paraId="531C7464" w14:textId="77777777" w:rsidR="00646BA4" w:rsidRPr="00541840" w:rsidRDefault="00646BA4" w:rsidP="00AE2ADC">
      <w:pPr>
        <w:jc w:val="both"/>
        <w:rPr>
          <w:rFonts w:ascii="Verdana" w:hAnsi="Verdana"/>
          <w:sz w:val="18"/>
          <w:szCs w:val="18"/>
        </w:rPr>
      </w:pPr>
    </w:p>
    <w:p w14:paraId="179ED35F" w14:textId="77777777" w:rsidR="00646BA4" w:rsidRPr="00541840" w:rsidRDefault="00646BA4" w:rsidP="00AE2ADC">
      <w:pPr>
        <w:jc w:val="both"/>
        <w:rPr>
          <w:rFonts w:ascii="Verdana" w:hAnsi="Verdana"/>
          <w:sz w:val="18"/>
          <w:szCs w:val="18"/>
        </w:rPr>
      </w:pPr>
    </w:p>
    <w:p w14:paraId="1C14FE04" w14:textId="0CF91844" w:rsidR="00760AEB" w:rsidRPr="00541840" w:rsidRDefault="00D90F6D" w:rsidP="00203D6A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b/>
          <w:bCs/>
          <w:sz w:val="18"/>
          <w:szCs w:val="18"/>
        </w:rPr>
        <w:t>Termin realizacji zamówienia</w:t>
      </w:r>
      <w:r w:rsidRPr="00541840">
        <w:rPr>
          <w:rFonts w:ascii="Verdana" w:hAnsi="Verdana"/>
          <w:sz w:val="18"/>
          <w:szCs w:val="18"/>
        </w:rPr>
        <w:t xml:space="preserve">:  </w:t>
      </w:r>
      <w:r w:rsidR="00203D6A" w:rsidRPr="00541840">
        <w:rPr>
          <w:rFonts w:ascii="Verdana" w:hAnsi="Verdana"/>
          <w:sz w:val="18"/>
          <w:szCs w:val="18"/>
        </w:rPr>
        <w:t>……</w:t>
      </w:r>
      <w:r w:rsidR="00D002C7" w:rsidRPr="00541840">
        <w:rPr>
          <w:rFonts w:ascii="Verdana" w:hAnsi="Verdana"/>
          <w:sz w:val="18"/>
          <w:szCs w:val="18"/>
        </w:rPr>
        <w:t xml:space="preserve">dni </w:t>
      </w:r>
      <w:r w:rsidRPr="00541840">
        <w:rPr>
          <w:rFonts w:ascii="Verdana" w:hAnsi="Verdana"/>
          <w:sz w:val="18"/>
          <w:szCs w:val="18"/>
        </w:rPr>
        <w:t>od daty podpisania umowy</w:t>
      </w:r>
      <w:r w:rsidR="00203D6A" w:rsidRPr="00541840">
        <w:rPr>
          <w:rFonts w:ascii="Verdana" w:hAnsi="Verdana"/>
          <w:sz w:val="18"/>
          <w:szCs w:val="18"/>
        </w:rPr>
        <w:t>*</w:t>
      </w:r>
      <w:r w:rsidR="00576ADB">
        <w:rPr>
          <w:rFonts w:ascii="Verdana" w:hAnsi="Verdana"/>
          <w:sz w:val="18"/>
          <w:szCs w:val="18"/>
        </w:rPr>
        <w:t>)</w:t>
      </w:r>
      <w:r w:rsidR="000D0629" w:rsidRPr="00541840">
        <w:rPr>
          <w:rFonts w:ascii="Verdana" w:hAnsi="Verdana"/>
          <w:sz w:val="18"/>
          <w:szCs w:val="18"/>
        </w:rPr>
        <w:t>.</w:t>
      </w:r>
      <w:bookmarkEnd w:id="0"/>
      <w:r w:rsidR="00203D6A" w:rsidRPr="00541840">
        <w:rPr>
          <w:rFonts w:ascii="Verdana" w:hAnsi="Verdana"/>
          <w:sz w:val="18"/>
          <w:szCs w:val="18"/>
        </w:rPr>
        <w:t xml:space="preserve"> </w:t>
      </w:r>
      <w:r w:rsidR="00203D6A" w:rsidRPr="006F5510">
        <w:rPr>
          <w:rFonts w:ascii="Verdana" w:hAnsi="Verdana"/>
          <w:b/>
          <w:bCs/>
          <w:i/>
          <w:iCs/>
          <w:sz w:val="18"/>
          <w:szCs w:val="18"/>
          <w:highlight w:val="yellow"/>
        </w:rPr>
        <w:t>(kryterium oceny ofert).</w:t>
      </w:r>
    </w:p>
    <w:p w14:paraId="012EFD3E" w14:textId="4B24B162" w:rsidR="00A105DD" w:rsidRDefault="00203D6A" w:rsidP="00203D6A">
      <w:pPr>
        <w:widowControl w:val="0"/>
        <w:ind w:right="1"/>
        <w:jc w:val="both"/>
        <w:rPr>
          <w:rFonts w:ascii="Verdana" w:hAnsi="Verdana"/>
          <w:bCs/>
          <w:iCs/>
          <w:sz w:val="18"/>
          <w:szCs w:val="18"/>
        </w:rPr>
      </w:pPr>
      <w:r w:rsidRPr="00541840">
        <w:rPr>
          <w:rFonts w:ascii="Verdana" w:hAnsi="Verdana"/>
          <w:bCs/>
          <w:iCs/>
          <w:sz w:val="18"/>
          <w:szCs w:val="18"/>
        </w:rPr>
        <w:t>*)Zamawiający informuje, że w przypadku braku wpisania terminu realizacji przez Wykonawcę, Zamawiający przyjmie termin maksymalny wskazany w SWZ.</w:t>
      </w:r>
    </w:p>
    <w:p w14:paraId="1F4DC556" w14:textId="77777777" w:rsidR="006F5510" w:rsidRDefault="006F5510" w:rsidP="00203D6A">
      <w:pPr>
        <w:widowControl w:val="0"/>
        <w:ind w:right="1"/>
        <w:jc w:val="both"/>
        <w:rPr>
          <w:rFonts w:ascii="Verdana" w:hAnsi="Verdana"/>
          <w:bCs/>
          <w:iCs/>
          <w:sz w:val="18"/>
          <w:szCs w:val="18"/>
        </w:rPr>
      </w:pPr>
    </w:p>
    <w:p w14:paraId="5D6E424A" w14:textId="77777777" w:rsidR="006F5510" w:rsidRPr="006F5510" w:rsidRDefault="006F5510" w:rsidP="006F5510">
      <w:pPr>
        <w:widowControl w:val="0"/>
        <w:ind w:right="1"/>
        <w:jc w:val="both"/>
        <w:rPr>
          <w:rFonts w:ascii="Verdana" w:hAnsi="Verdana"/>
          <w:bCs/>
          <w:i/>
          <w:iCs/>
          <w:sz w:val="18"/>
          <w:szCs w:val="18"/>
        </w:rPr>
      </w:pPr>
      <w:r w:rsidRPr="006F5510">
        <w:rPr>
          <w:rFonts w:ascii="Verdana" w:hAnsi="Verdana"/>
          <w:b/>
          <w:bCs/>
          <w:iCs/>
          <w:sz w:val="18"/>
          <w:szCs w:val="18"/>
        </w:rPr>
        <w:t>Gwarancja wynosi</w:t>
      </w:r>
      <w:bookmarkStart w:id="1" w:name="_Hlk105058953"/>
      <w:r w:rsidRPr="006F5510">
        <w:rPr>
          <w:rFonts w:ascii="Verdana" w:hAnsi="Verdana"/>
          <w:b/>
          <w:bCs/>
          <w:iCs/>
          <w:sz w:val="18"/>
          <w:szCs w:val="18"/>
        </w:rPr>
        <w:t xml:space="preserve">:  </w:t>
      </w:r>
      <w:r w:rsidRPr="006F5510">
        <w:rPr>
          <w:rFonts w:ascii="Verdana" w:hAnsi="Verdana"/>
          <w:bCs/>
          <w:iCs/>
          <w:sz w:val="18"/>
          <w:szCs w:val="18"/>
        </w:rPr>
        <w:t>………… miesięcy</w:t>
      </w:r>
      <w:r w:rsidRPr="006F5510">
        <w:rPr>
          <w:rFonts w:ascii="Verdana" w:hAnsi="Verdana"/>
          <w:bCs/>
          <w:i/>
          <w:iCs/>
          <w:sz w:val="18"/>
          <w:szCs w:val="18"/>
        </w:rPr>
        <w:t xml:space="preserve">* </w:t>
      </w:r>
      <w:r w:rsidRPr="006F5510">
        <w:rPr>
          <w:rFonts w:ascii="Verdana" w:hAnsi="Verdana"/>
          <w:b/>
          <w:bCs/>
          <w:i/>
          <w:iCs/>
          <w:sz w:val="18"/>
          <w:szCs w:val="18"/>
          <w:highlight w:val="yellow"/>
        </w:rPr>
        <w:t>(kryterium oceny ofert)</w:t>
      </w:r>
    </w:p>
    <w:bookmarkEnd w:id="1"/>
    <w:p w14:paraId="69F202B2" w14:textId="77777777" w:rsidR="006F5510" w:rsidRPr="006F5510" w:rsidRDefault="006F5510" w:rsidP="006F5510">
      <w:pPr>
        <w:widowControl w:val="0"/>
        <w:ind w:right="1"/>
        <w:jc w:val="both"/>
        <w:rPr>
          <w:rFonts w:ascii="Verdana" w:hAnsi="Verdana"/>
          <w:bCs/>
          <w:iCs/>
          <w:sz w:val="18"/>
          <w:szCs w:val="18"/>
        </w:rPr>
      </w:pPr>
      <w:r w:rsidRPr="006F5510">
        <w:rPr>
          <w:rFonts w:ascii="Verdana" w:hAnsi="Verdana"/>
          <w:bCs/>
          <w:i/>
          <w:iCs/>
          <w:sz w:val="18"/>
          <w:szCs w:val="18"/>
        </w:rPr>
        <w:t xml:space="preserve">*W przypadku nie podania okresu gwarancji, Zamawiający przyjmie minimalny okres gwarancji wskazany w SWZ.  </w:t>
      </w:r>
      <w:r w:rsidRPr="006F5510">
        <w:rPr>
          <w:rFonts w:ascii="Verdana" w:hAnsi="Verdana"/>
          <w:bCs/>
          <w:iCs/>
          <w:sz w:val="18"/>
          <w:szCs w:val="18"/>
        </w:rPr>
        <w:t xml:space="preserve"> </w:t>
      </w:r>
    </w:p>
    <w:p w14:paraId="3E2396DF" w14:textId="77777777" w:rsidR="006F5510" w:rsidRPr="00541840" w:rsidRDefault="006F5510" w:rsidP="00203D6A">
      <w:pPr>
        <w:widowControl w:val="0"/>
        <w:ind w:right="1"/>
        <w:jc w:val="both"/>
        <w:rPr>
          <w:rFonts w:ascii="Verdana" w:hAnsi="Verdana"/>
          <w:bCs/>
          <w:iCs/>
          <w:sz w:val="18"/>
          <w:szCs w:val="18"/>
        </w:rPr>
      </w:pPr>
    </w:p>
    <w:p w14:paraId="23662CC5" w14:textId="77777777" w:rsidR="00203D6A" w:rsidRPr="00541840" w:rsidRDefault="00203D6A" w:rsidP="00203D6A">
      <w:pPr>
        <w:widowControl w:val="0"/>
        <w:ind w:right="1"/>
        <w:jc w:val="both"/>
        <w:rPr>
          <w:rFonts w:ascii="Verdana" w:hAnsi="Verdana"/>
          <w:bCs/>
          <w:iCs/>
          <w:sz w:val="18"/>
          <w:szCs w:val="18"/>
        </w:rPr>
      </w:pPr>
    </w:p>
    <w:p w14:paraId="484C029B" w14:textId="1C4ED774" w:rsidR="0005466A" w:rsidRPr="00541840" w:rsidRDefault="00A105DD" w:rsidP="00FE665E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541840">
        <w:rPr>
          <w:rFonts w:ascii="Verdana" w:hAnsi="Verdana"/>
          <w:b/>
          <w:sz w:val="18"/>
          <w:szCs w:val="18"/>
        </w:rPr>
        <w:t xml:space="preserve"> TAK/NIE</w:t>
      </w:r>
    </w:p>
    <w:p w14:paraId="67DECAA1" w14:textId="77777777" w:rsidR="00AE11E2" w:rsidRPr="00680D6A" w:rsidRDefault="00FE665E" w:rsidP="00AE11E2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 xml:space="preserve">Termin płatności: </w:t>
      </w:r>
      <w:r w:rsidR="00AE11E2" w:rsidRPr="00680D6A">
        <w:rPr>
          <w:rFonts w:ascii="Verdana" w:hAnsi="Verdana"/>
          <w:bCs/>
          <w:sz w:val="18"/>
          <w:szCs w:val="18"/>
        </w:rPr>
        <w:t>Płatność zostanie dokonana do 21 dni od daty doręczenia prawidłowo wystawionej każdorazowej faktury Zamawiającemu, zawierającej wykaz realizowanych usług. Za moment doręczenia faktury ustrukturyzowanej za pośrednictwem Krajowego Systemu e-Faktur (https://ksef.podatki.gov.pl/) uważa się dzień przydzielenia w tym systemie numeru identyfikującego tę fakturę (</w:t>
      </w:r>
      <w:proofErr w:type="spellStart"/>
      <w:r w:rsidR="00AE11E2" w:rsidRPr="00680D6A">
        <w:rPr>
          <w:rFonts w:ascii="Verdana" w:hAnsi="Verdana"/>
          <w:bCs/>
          <w:sz w:val="18"/>
          <w:szCs w:val="18"/>
        </w:rPr>
        <w:t>KSeF</w:t>
      </w:r>
      <w:proofErr w:type="spellEnd"/>
      <w:r w:rsidR="00AE11E2" w:rsidRPr="00680D6A">
        <w:rPr>
          <w:rFonts w:ascii="Verdana" w:hAnsi="Verdana"/>
          <w:bCs/>
          <w:sz w:val="18"/>
          <w:szCs w:val="18"/>
        </w:rPr>
        <w:t xml:space="preserve"> ID).</w:t>
      </w:r>
    </w:p>
    <w:p w14:paraId="424B788B" w14:textId="691068D7" w:rsidR="00C86396" w:rsidRPr="00541840" w:rsidRDefault="00C86396" w:rsidP="00AE11E2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</w:p>
    <w:p w14:paraId="163D1E49" w14:textId="77777777" w:rsidR="00F325E9" w:rsidRPr="00541840" w:rsidRDefault="00F325E9" w:rsidP="00D90F6D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sz w:val="18"/>
          <w:szCs w:val="18"/>
          <w:u w:val="single"/>
        </w:rPr>
      </w:pPr>
    </w:p>
    <w:p w14:paraId="0E88C139" w14:textId="4AF4390A" w:rsidR="00D90F6D" w:rsidRPr="00541840" w:rsidRDefault="00D90F6D" w:rsidP="00D90F6D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  <w:u w:val="single"/>
        </w:rPr>
        <w:t>Jednocześnie oświadczamy, że:</w:t>
      </w:r>
    </w:p>
    <w:p w14:paraId="2F695318" w14:textId="77777777" w:rsidR="00D90F6D" w:rsidRPr="00541840" w:rsidRDefault="00D90F6D" w:rsidP="00D90F6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541840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76A579B6" w14:textId="77777777" w:rsidR="00D90F6D" w:rsidRPr="00541840" w:rsidRDefault="00D90F6D" w:rsidP="00D90F6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541840">
        <w:rPr>
          <w:rFonts w:ascii="Verdana" w:hAnsi="Verdana"/>
          <w:color w:val="000000"/>
          <w:sz w:val="18"/>
          <w:szCs w:val="18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541840">
        <w:rPr>
          <w:rFonts w:ascii="Verdana" w:hAnsi="Verdana"/>
          <w:color w:val="000000"/>
          <w:sz w:val="18"/>
          <w:szCs w:val="18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541840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6723D678" w14:textId="689DDD7C" w:rsidR="00DE3945" w:rsidRPr="00DE6D46" w:rsidRDefault="00A36439" w:rsidP="00DE6D46">
      <w:pPr>
        <w:numPr>
          <w:ilvl w:val="0"/>
          <w:numId w:val="1"/>
        </w:numPr>
        <w:jc w:val="both"/>
        <w:rPr>
          <w:rFonts w:ascii="Verdana" w:hAnsi="Verdana"/>
          <w:color w:val="000000"/>
          <w:sz w:val="18"/>
          <w:szCs w:val="18"/>
        </w:rPr>
      </w:pPr>
      <w:r w:rsidRPr="00541840">
        <w:rPr>
          <w:rFonts w:ascii="Verdana" w:hAnsi="Verdana"/>
          <w:color w:val="000000"/>
          <w:sz w:val="18"/>
          <w:szCs w:val="18"/>
          <w:highlight w:val="yellow"/>
        </w:rPr>
        <w:lastRenderedPageBreak/>
        <w:t>Oświadczamy, że obsługa gwarancyjna świadczona będzie przez producenta lub autoryzowanego partnera serwisowego producenta tj. ………………………(należy wpisać</w:t>
      </w:r>
      <w:r w:rsidRPr="00541840">
        <w:rPr>
          <w:rFonts w:ascii="Verdana" w:hAnsi="Verdana"/>
          <w:color w:val="000000"/>
          <w:sz w:val="18"/>
          <w:szCs w:val="18"/>
        </w:rPr>
        <w:t>)</w:t>
      </w:r>
    </w:p>
    <w:p w14:paraId="453B2B96" w14:textId="231F5DB5" w:rsidR="00D90F6D" w:rsidRPr="0014794F" w:rsidRDefault="00D90F6D" w:rsidP="0014794F">
      <w:pPr>
        <w:numPr>
          <w:ilvl w:val="0"/>
          <w:numId w:val="1"/>
        </w:numPr>
        <w:rPr>
          <w:rFonts w:ascii="Verdana" w:hAnsi="Verdana"/>
          <w:color w:val="000000"/>
          <w:sz w:val="18"/>
          <w:szCs w:val="18"/>
        </w:rPr>
      </w:pPr>
      <w:r w:rsidRPr="0014794F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A03E5B3" w14:textId="77777777" w:rsidR="00D90F6D" w:rsidRPr="00541840" w:rsidRDefault="00D90F6D" w:rsidP="00D90F6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541840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28FAD16" w14:textId="77777777" w:rsidR="00D90F6D" w:rsidRPr="00541840" w:rsidRDefault="00D90F6D" w:rsidP="00D90F6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541840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CF01382" w14:textId="77777777" w:rsidR="00D90F6D" w:rsidRPr="00541840" w:rsidRDefault="00D90F6D" w:rsidP="00D90F6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90F6D" w:rsidRPr="00541840" w14:paraId="554E0EC7" w14:textId="77777777" w:rsidTr="00EF72B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295F5B" w14:textId="77777777" w:rsidR="00D90F6D" w:rsidRPr="00541840" w:rsidRDefault="00D90F6D" w:rsidP="00EF72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41840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3C0D16" w14:textId="77777777" w:rsidR="00D90F6D" w:rsidRPr="00541840" w:rsidRDefault="00D90F6D" w:rsidP="00EF72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41840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9CED578" w14:textId="77777777" w:rsidR="00D90F6D" w:rsidRPr="00541840" w:rsidRDefault="00D90F6D" w:rsidP="00EF72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41840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E01337" w14:textId="77777777" w:rsidR="00D90F6D" w:rsidRPr="00541840" w:rsidRDefault="00D90F6D" w:rsidP="00EF72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41840">
              <w:rPr>
                <w:rFonts w:ascii="Verdana" w:hAnsi="Verdana"/>
                <w:sz w:val="18"/>
                <w:szCs w:val="18"/>
              </w:rPr>
              <w:t>Nazwa podwykonawcy</w:t>
            </w:r>
            <w:r w:rsidRPr="00541840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90F6D" w:rsidRPr="00541840" w14:paraId="1D9B07BE" w14:textId="77777777" w:rsidTr="00EF72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99D46A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76C477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5C00E5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90F6D" w:rsidRPr="00541840" w14:paraId="2D666970" w14:textId="77777777" w:rsidTr="00EF72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84C07D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96BA8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03C340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4CE7A97B" w14:textId="77777777" w:rsidR="00D90F6D" w:rsidRPr="00541840" w:rsidRDefault="00D90F6D" w:rsidP="00D90F6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6E5DAB92" w14:textId="77777777" w:rsidR="00D90F6D" w:rsidRPr="00541840" w:rsidRDefault="00D90F6D" w:rsidP="00D90F6D">
      <w:pPr>
        <w:pStyle w:val="Nagwek1"/>
        <w:rPr>
          <w:rFonts w:ascii="Verdana" w:hAnsi="Verdana" w:cs="Times New Roman"/>
          <w:sz w:val="18"/>
          <w:szCs w:val="18"/>
        </w:rPr>
      </w:pPr>
      <w:r w:rsidRPr="00541840">
        <w:rPr>
          <w:rFonts w:ascii="Verdana" w:hAnsi="Verdana" w:cs="Times New Roman"/>
          <w:sz w:val="18"/>
          <w:szCs w:val="18"/>
        </w:rPr>
        <w:tab/>
        <w:t>Imię i Nazwisko</w:t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</w:p>
    <w:p w14:paraId="0850F7EE" w14:textId="60CEB8FE" w:rsidR="00D90F6D" w:rsidRPr="00541840" w:rsidRDefault="00D90F6D" w:rsidP="000D0629">
      <w:pPr>
        <w:tabs>
          <w:tab w:val="left" w:pos="426"/>
        </w:tabs>
        <w:ind w:left="425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541840">
        <w:rPr>
          <w:rFonts w:ascii="Verdana" w:hAnsi="Verdana"/>
          <w:sz w:val="18"/>
          <w:szCs w:val="18"/>
        </w:rPr>
        <w:tab/>
      </w:r>
      <w:r w:rsidRPr="00541840">
        <w:rPr>
          <w:rFonts w:ascii="Verdana" w:hAnsi="Verdana"/>
          <w:sz w:val="18"/>
          <w:szCs w:val="18"/>
        </w:rPr>
        <w:tab/>
      </w:r>
    </w:p>
    <w:p w14:paraId="254429F3" w14:textId="77777777" w:rsidR="00D90F6D" w:rsidRPr="00541840" w:rsidRDefault="00D90F6D" w:rsidP="000D0629">
      <w:pPr>
        <w:tabs>
          <w:tab w:val="left" w:pos="426"/>
        </w:tabs>
        <w:ind w:left="425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541840">
        <w:rPr>
          <w:rFonts w:ascii="Verdana" w:hAnsi="Verdana"/>
          <w:sz w:val="18"/>
          <w:szCs w:val="18"/>
        </w:rPr>
        <w:tab/>
      </w:r>
      <w:r w:rsidRPr="00541840">
        <w:rPr>
          <w:rFonts w:ascii="Verdana" w:hAnsi="Verdana"/>
          <w:sz w:val="18"/>
          <w:szCs w:val="18"/>
        </w:rPr>
        <w:tab/>
        <w:t xml:space="preserve"> </w:t>
      </w:r>
    </w:p>
    <w:p w14:paraId="430A0381" w14:textId="77777777" w:rsidR="00D90F6D" w:rsidRPr="00541840" w:rsidRDefault="00D90F6D" w:rsidP="00D90F6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7235367D" w14:textId="77777777" w:rsidR="00D90F6D" w:rsidRPr="00541840" w:rsidRDefault="00D90F6D" w:rsidP="00D90F6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541840">
        <w:rPr>
          <w:rFonts w:ascii="Verdana" w:hAnsi="Verdana"/>
          <w:sz w:val="18"/>
          <w:szCs w:val="18"/>
        </w:rPr>
        <w:t>ych</w:t>
      </w:r>
      <w:proofErr w:type="spellEnd"/>
      <w:r w:rsidRPr="00541840">
        <w:rPr>
          <w:rFonts w:ascii="Verdana" w:hAnsi="Verdana"/>
          <w:sz w:val="18"/>
          <w:szCs w:val="18"/>
        </w:rPr>
        <w:t>) dokumentu(ów)</w:t>
      </w:r>
    </w:p>
    <w:p w14:paraId="7E785650" w14:textId="77777777" w:rsidR="00D90F6D" w:rsidRPr="00541840" w:rsidRDefault="00D90F6D" w:rsidP="00D90F6D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69943378" w14:textId="77777777" w:rsidR="00D90F6D" w:rsidRPr="00541840" w:rsidRDefault="00D90F6D" w:rsidP="00D90F6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załącznikami do niniejszej oferty są:</w:t>
      </w:r>
    </w:p>
    <w:p w14:paraId="75877EE6" w14:textId="77777777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A1C2481" w14:textId="77777777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54B158E1" w14:textId="30864110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32AB9EC8" w14:textId="77777777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15B34DF" w14:textId="56FA7951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B2551A6" w14:textId="77777777" w:rsidR="000D56E3" w:rsidRPr="00541840" w:rsidRDefault="000D56E3" w:rsidP="000D56E3">
      <w:pPr>
        <w:spacing w:line="360" w:lineRule="auto"/>
        <w:ind w:left="720"/>
        <w:jc w:val="both"/>
        <w:rPr>
          <w:rFonts w:ascii="Verdana" w:hAnsi="Verdana"/>
          <w:sz w:val="18"/>
          <w:szCs w:val="18"/>
        </w:rPr>
      </w:pPr>
    </w:p>
    <w:p w14:paraId="529AF704" w14:textId="77777777" w:rsidR="000D56E3" w:rsidRPr="00541840" w:rsidRDefault="000D56E3" w:rsidP="000D56E3">
      <w:pPr>
        <w:spacing w:line="360" w:lineRule="auto"/>
        <w:ind w:left="720"/>
        <w:jc w:val="both"/>
        <w:rPr>
          <w:rFonts w:ascii="Verdana" w:hAnsi="Verdana"/>
          <w:sz w:val="18"/>
          <w:szCs w:val="18"/>
        </w:rPr>
      </w:pPr>
    </w:p>
    <w:p w14:paraId="7E2A415A" w14:textId="77777777" w:rsidR="000D56E3" w:rsidRPr="00541840" w:rsidRDefault="000D56E3" w:rsidP="000D56E3">
      <w:pPr>
        <w:spacing w:line="360" w:lineRule="auto"/>
        <w:ind w:left="720"/>
        <w:jc w:val="both"/>
        <w:rPr>
          <w:rFonts w:ascii="Verdana" w:hAnsi="Verdana"/>
          <w:sz w:val="18"/>
          <w:szCs w:val="18"/>
        </w:rPr>
      </w:pPr>
    </w:p>
    <w:p w14:paraId="113879BC" w14:textId="4DC9BEC5" w:rsidR="00FE545C" w:rsidRPr="00541840" w:rsidRDefault="00D90F6D" w:rsidP="00FA30F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Verdana" w:eastAsia="Calibri" w:hAnsi="Verdana"/>
          <w:i/>
          <w:color w:val="FF0000"/>
          <w:sz w:val="18"/>
          <w:szCs w:val="18"/>
          <w:lang w:eastAsia="zh-CN"/>
        </w:rPr>
      </w:pPr>
      <w:r w:rsidRPr="0054184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Oferta</w:t>
      </w:r>
      <w:r w:rsidRPr="0054184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54184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powinna</w:t>
      </w:r>
      <w:r w:rsidRPr="0054184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54184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być sporządzona</w:t>
      </w:r>
      <w:r w:rsidRPr="0054184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54184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54184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>.</w:t>
      </w:r>
    </w:p>
    <w:sectPr w:rsidR="00FE545C" w:rsidRPr="00541840" w:rsidSect="000D062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0A4CFA" w14:textId="77777777" w:rsidR="00AC7DE2" w:rsidRDefault="00AC7DE2">
      <w:r>
        <w:separator/>
      </w:r>
    </w:p>
  </w:endnote>
  <w:endnote w:type="continuationSeparator" w:id="0">
    <w:p w14:paraId="1995E009" w14:textId="77777777" w:rsidR="00AC7DE2" w:rsidRDefault="00AC7D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2A954" w14:textId="77777777" w:rsidR="002F3454" w:rsidRDefault="002F34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3FB1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224FA" w14:textId="77777777" w:rsidR="002F3454" w:rsidRDefault="002F34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00E2B2" w14:textId="77777777" w:rsidR="00AC7DE2" w:rsidRDefault="00AC7DE2">
      <w:r>
        <w:separator/>
      </w:r>
    </w:p>
  </w:footnote>
  <w:footnote w:type="continuationSeparator" w:id="0">
    <w:p w14:paraId="5F86D692" w14:textId="77777777" w:rsidR="00AC7DE2" w:rsidRDefault="00AC7D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4D0A8" w14:textId="77777777" w:rsidR="002F3454" w:rsidRDefault="002F34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D511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80825" w14:textId="77777777" w:rsidR="002F3454" w:rsidRDefault="002F34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5251E"/>
    <w:multiLevelType w:val="hybridMultilevel"/>
    <w:tmpl w:val="E0A4A7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06D89"/>
    <w:multiLevelType w:val="hybridMultilevel"/>
    <w:tmpl w:val="670839CE"/>
    <w:lvl w:ilvl="0" w:tplc="67F6E1E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1B538C0"/>
    <w:multiLevelType w:val="hybridMultilevel"/>
    <w:tmpl w:val="A56232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8C2FB2"/>
    <w:multiLevelType w:val="hybridMultilevel"/>
    <w:tmpl w:val="DD2C9958"/>
    <w:lvl w:ilvl="0" w:tplc="5A7CC5C8">
      <w:start w:val="1"/>
      <w:numFmt w:val="decimal"/>
      <w:lvlText w:val="%1)"/>
      <w:lvlJc w:val="left"/>
      <w:pPr>
        <w:ind w:left="720" w:hanging="360"/>
      </w:pPr>
      <w:rPr>
        <w:b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04438D"/>
    <w:multiLevelType w:val="hybridMultilevel"/>
    <w:tmpl w:val="CE9CEB7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293864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1240675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40612914">
    <w:abstractNumId w:val="2"/>
  </w:num>
  <w:num w:numId="4" w16cid:durableId="295570760">
    <w:abstractNumId w:val="7"/>
  </w:num>
  <w:num w:numId="5" w16cid:durableId="46563410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427676">
    <w:abstractNumId w:val="6"/>
  </w:num>
  <w:num w:numId="7" w16cid:durableId="1249995574">
    <w:abstractNumId w:val="8"/>
  </w:num>
  <w:num w:numId="8" w16cid:durableId="429010045">
    <w:abstractNumId w:val="0"/>
  </w:num>
  <w:num w:numId="9" w16cid:durableId="2017227091">
    <w:abstractNumId w:val="3"/>
  </w:num>
  <w:num w:numId="10" w16cid:durableId="3121054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D0E"/>
    <w:rsid w:val="0000361C"/>
    <w:rsid w:val="0000395A"/>
    <w:rsid w:val="00012286"/>
    <w:rsid w:val="0005466A"/>
    <w:rsid w:val="0005490B"/>
    <w:rsid w:val="000627C8"/>
    <w:rsid w:val="0006410F"/>
    <w:rsid w:val="00066C75"/>
    <w:rsid w:val="000704FC"/>
    <w:rsid w:val="00071CCC"/>
    <w:rsid w:val="00077052"/>
    <w:rsid w:val="00081DFA"/>
    <w:rsid w:val="000A574A"/>
    <w:rsid w:val="000A73C0"/>
    <w:rsid w:val="000B731D"/>
    <w:rsid w:val="000D0629"/>
    <w:rsid w:val="000D0FEF"/>
    <w:rsid w:val="000D4A88"/>
    <w:rsid w:val="000D56E3"/>
    <w:rsid w:val="000D6134"/>
    <w:rsid w:val="000D7143"/>
    <w:rsid w:val="000E09C7"/>
    <w:rsid w:val="000F50B1"/>
    <w:rsid w:val="000F6589"/>
    <w:rsid w:val="00106636"/>
    <w:rsid w:val="001115E3"/>
    <w:rsid w:val="00116EC6"/>
    <w:rsid w:val="00123482"/>
    <w:rsid w:val="00124E3F"/>
    <w:rsid w:val="0014028B"/>
    <w:rsid w:val="001408BD"/>
    <w:rsid w:val="001420A7"/>
    <w:rsid w:val="0014794F"/>
    <w:rsid w:val="00153585"/>
    <w:rsid w:val="00156084"/>
    <w:rsid w:val="00173342"/>
    <w:rsid w:val="001801DD"/>
    <w:rsid w:val="001A1BC7"/>
    <w:rsid w:val="001A4222"/>
    <w:rsid w:val="001A4A5E"/>
    <w:rsid w:val="001B2C9A"/>
    <w:rsid w:val="001B2D62"/>
    <w:rsid w:val="001C0556"/>
    <w:rsid w:val="001C10DA"/>
    <w:rsid w:val="001D4612"/>
    <w:rsid w:val="001E448C"/>
    <w:rsid w:val="001F1CD7"/>
    <w:rsid w:val="001F64DE"/>
    <w:rsid w:val="00202022"/>
    <w:rsid w:val="00203D6A"/>
    <w:rsid w:val="00207E98"/>
    <w:rsid w:val="00223FF2"/>
    <w:rsid w:val="0023356D"/>
    <w:rsid w:val="0023383A"/>
    <w:rsid w:val="0026316F"/>
    <w:rsid w:val="002723B0"/>
    <w:rsid w:val="0029472B"/>
    <w:rsid w:val="00294D6D"/>
    <w:rsid w:val="00295D3E"/>
    <w:rsid w:val="002A62F1"/>
    <w:rsid w:val="002B2FB3"/>
    <w:rsid w:val="002C0B6A"/>
    <w:rsid w:val="002C123A"/>
    <w:rsid w:val="002C5511"/>
    <w:rsid w:val="002E7A54"/>
    <w:rsid w:val="002F3454"/>
    <w:rsid w:val="002F7019"/>
    <w:rsid w:val="00315A4A"/>
    <w:rsid w:val="0032134D"/>
    <w:rsid w:val="00330366"/>
    <w:rsid w:val="00330509"/>
    <w:rsid w:val="003361CD"/>
    <w:rsid w:val="00363ECC"/>
    <w:rsid w:val="00392510"/>
    <w:rsid w:val="003B182C"/>
    <w:rsid w:val="003B5251"/>
    <w:rsid w:val="003B5D70"/>
    <w:rsid w:val="003C4780"/>
    <w:rsid w:val="003E6ADA"/>
    <w:rsid w:val="003F20DE"/>
    <w:rsid w:val="003F5BB8"/>
    <w:rsid w:val="00400A53"/>
    <w:rsid w:val="00410B10"/>
    <w:rsid w:val="00411C81"/>
    <w:rsid w:val="00416A75"/>
    <w:rsid w:val="004177D4"/>
    <w:rsid w:val="0043742B"/>
    <w:rsid w:val="004528E6"/>
    <w:rsid w:val="004529A3"/>
    <w:rsid w:val="00457F06"/>
    <w:rsid w:val="004629AC"/>
    <w:rsid w:val="00482921"/>
    <w:rsid w:val="0049335E"/>
    <w:rsid w:val="004B7300"/>
    <w:rsid w:val="004C6753"/>
    <w:rsid w:val="004D3DBB"/>
    <w:rsid w:val="004E6A83"/>
    <w:rsid w:val="004F31E4"/>
    <w:rsid w:val="00516B8D"/>
    <w:rsid w:val="0052095A"/>
    <w:rsid w:val="00524604"/>
    <w:rsid w:val="005371A2"/>
    <w:rsid w:val="00540107"/>
    <w:rsid w:val="00541840"/>
    <w:rsid w:val="00546577"/>
    <w:rsid w:val="0055705E"/>
    <w:rsid w:val="00561AEA"/>
    <w:rsid w:val="00576ADB"/>
    <w:rsid w:val="00593486"/>
    <w:rsid w:val="00595C87"/>
    <w:rsid w:val="005A07A8"/>
    <w:rsid w:val="005A6D3D"/>
    <w:rsid w:val="005D2C65"/>
    <w:rsid w:val="005E261C"/>
    <w:rsid w:val="005E6D94"/>
    <w:rsid w:val="006007EF"/>
    <w:rsid w:val="00614492"/>
    <w:rsid w:val="0063384F"/>
    <w:rsid w:val="006406D7"/>
    <w:rsid w:val="00643C6F"/>
    <w:rsid w:val="00646202"/>
    <w:rsid w:val="00646BA4"/>
    <w:rsid w:val="0065053D"/>
    <w:rsid w:val="0065192E"/>
    <w:rsid w:val="00652402"/>
    <w:rsid w:val="0065290F"/>
    <w:rsid w:val="00653227"/>
    <w:rsid w:val="00657AF9"/>
    <w:rsid w:val="00660E7F"/>
    <w:rsid w:val="00673F1A"/>
    <w:rsid w:val="006815F6"/>
    <w:rsid w:val="006A5BCC"/>
    <w:rsid w:val="006C0F22"/>
    <w:rsid w:val="006D3738"/>
    <w:rsid w:val="006D4DE7"/>
    <w:rsid w:val="006E5B84"/>
    <w:rsid w:val="006F1419"/>
    <w:rsid w:val="006F5510"/>
    <w:rsid w:val="00711664"/>
    <w:rsid w:val="007121DC"/>
    <w:rsid w:val="0071709F"/>
    <w:rsid w:val="007173A8"/>
    <w:rsid w:val="0072085E"/>
    <w:rsid w:val="00725136"/>
    <w:rsid w:val="00750BFA"/>
    <w:rsid w:val="00752C6A"/>
    <w:rsid w:val="00756378"/>
    <w:rsid w:val="00760AEB"/>
    <w:rsid w:val="007622F6"/>
    <w:rsid w:val="007646FA"/>
    <w:rsid w:val="007748F0"/>
    <w:rsid w:val="007752AE"/>
    <w:rsid w:val="0078382A"/>
    <w:rsid w:val="007A093F"/>
    <w:rsid w:val="007A167B"/>
    <w:rsid w:val="007A4321"/>
    <w:rsid w:val="007C0B52"/>
    <w:rsid w:val="007C6AB0"/>
    <w:rsid w:val="007D6AD3"/>
    <w:rsid w:val="008135FF"/>
    <w:rsid w:val="00821BE7"/>
    <w:rsid w:val="00825C32"/>
    <w:rsid w:val="00833933"/>
    <w:rsid w:val="00846D74"/>
    <w:rsid w:val="00853083"/>
    <w:rsid w:val="00856FE1"/>
    <w:rsid w:val="008A0209"/>
    <w:rsid w:val="008A325E"/>
    <w:rsid w:val="008A3882"/>
    <w:rsid w:val="008A7D32"/>
    <w:rsid w:val="008B2F0C"/>
    <w:rsid w:val="008B4928"/>
    <w:rsid w:val="008B5C38"/>
    <w:rsid w:val="008C1FE8"/>
    <w:rsid w:val="008C5036"/>
    <w:rsid w:val="008C7408"/>
    <w:rsid w:val="008D2AB8"/>
    <w:rsid w:val="008D3D0E"/>
    <w:rsid w:val="008E0D59"/>
    <w:rsid w:val="008F1C66"/>
    <w:rsid w:val="008F2975"/>
    <w:rsid w:val="00910E16"/>
    <w:rsid w:val="00914204"/>
    <w:rsid w:val="00916967"/>
    <w:rsid w:val="009216E8"/>
    <w:rsid w:val="00922A78"/>
    <w:rsid w:val="00947883"/>
    <w:rsid w:val="0095129C"/>
    <w:rsid w:val="00962D5D"/>
    <w:rsid w:val="00970FE4"/>
    <w:rsid w:val="00985660"/>
    <w:rsid w:val="009869D2"/>
    <w:rsid w:val="00994C77"/>
    <w:rsid w:val="00997E5C"/>
    <w:rsid w:val="009A01D9"/>
    <w:rsid w:val="009A1728"/>
    <w:rsid w:val="009B6B1D"/>
    <w:rsid w:val="009C2590"/>
    <w:rsid w:val="009D2703"/>
    <w:rsid w:val="009E13C1"/>
    <w:rsid w:val="009E5EA8"/>
    <w:rsid w:val="00A0022B"/>
    <w:rsid w:val="00A0228A"/>
    <w:rsid w:val="00A05BB0"/>
    <w:rsid w:val="00A105DD"/>
    <w:rsid w:val="00A346FE"/>
    <w:rsid w:val="00A36439"/>
    <w:rsid w:val="00A36C12"/>
    <w:rsid w:val="00A4281D"/>
    <w:rsid w:val="00A47B4D"/>
    <w:rsid w:val="00A57976"/>
    <w:rsid w:val="00A83018"/>
    <w:rsid w:val="00A9206E"/>
    <w:rsid w:val="00AA643F"/>
    <w:rsid w:val="00AB5C25"/>
    <w:rsid w:val="00AC7DE2"/>
    <w:rsid w:val="00AE11E2"/>
    <w:rsid w:val="00AE1A8D"/>
    <w:rsid w:val="00AE2ADC"/>
    <w:rsid w:val="00AF1B33"/>
    <w:rsid w:val="00B12B6C"/>
    <w:rsid w:val="00B21109"/>
    <w:rsid w:val="00B247EA"/>
    <w:rsid w:val="00B259A0"/>
    <w:rsid w:val="00B34C8E"/>
    <w:rsid w:val="00B36442"/>
    <w:rsid w:val="00B42D8D"/>
    <w:rsid w:val="00B726FF"/>
    <w:rsid w:val="00B7715C"/>
    <w:rsid w:val="00B774DC"/>
    <w:rsid w:val="00B92822"/>
    <w:rsid w:val="00B95318"/>
    <w:rsid w:val="00BC46DD"/>
    <w:rsid w:val="00BD2B0E"/>
    <w:rsid w:val="00BE177F"/>
    <w:rsid w:val="00BE5031"/>
    <w:rsid w:val="00BE6463"/>
    <w:rsid w:val="00BF23FE"/>
    <w:rsid w:val="00C27473"/>
    <w:rsid w:val="00C358E1"/>
    <w:rsid w:val="00C444B7"/>
    <w:rsid w:val="00C446AA"/>
    <w:rsid w:val="00C6195C"/>
    <w:rsid w:val="00C740D5"/>
    <w:rsid w:val="00C86396"/>
    <w:rsid w:val="00C9566E"/>
    <w:rsid w:val="00C969A6"/>
    <w:rsid w:val="00CA637B"/>
    <w:rsid w:val="00CA7D36"/>
    <w:rsid w:val="00CB262B"/>
    <w:rsid w:val="00CC443A"/>
    <w:rsid w:val="00CD00BC"/>
    <w:rsid w:val="00CE0206"/>
    <w:rsid w:val="00CE218C"/>
    <w:rsid w:val="00CE408F"/>
    <w:rsid w:val="00CF07F1"/>
    <w:rsid w:val="00CF3F96"/>
    <w:rsid w:val="00D002C7"/>
    <w:rsid w:val="00D24208"/>
    <w:rsid w:val="00D46DCD"/>
    <w:rsid w:val="00D5267D"/>
    <w:rsid w:val="00D5481E"/>
    <w:rsid w:val="00D60C38"/>
    <w:rsid w:val="00D66893"/>
    <w:rsid w:val="00D90ACB"/>
    <w:rsid w:val="00D90F6D"/>
    <w:rsid w:val="00DA3FE4"/>
    <w:rsid w:val="00DC1500"/>
    <w:rsid w:val="00DC516E"/>
    <w:rsid w:val="00DC537A"/>
    <w:rsid w:val="00DD415E"/>
    <w:rsid w:val="00DE3945"/>
    <w:rsid w:val="00DE6D46"/>
    <w:rsid w:val="00DF4174"/>
    <w:rsid w:val="00E031EF"/>
    <w:rsid w:val="00E06D15"/>
    <w:rsid w:val="00E16FE5"/>
    <w:rsid w:val="00E379CA"/>
    <w:rsid w:val="00E44053"/>
    <w:rsid w:val="00E44371"/>
    <w:rsid w:val="00E5013C"/>
    <w:rsid w:val="00E662E0"/>
    <w:rsid w:val="00E706CF"/>
    <w:rsid w:val="00E755A7"/>
    <w:rsid w:val="00E807BA"/>
    <w:rsid w:val="00E93B78"/>
    <w:rsid w:val="00E949B0"/>
    <w:rsid w:val="00EA1F57"/>
    <w:rsid w:val="00EA4A57"/>
    <w:rsid w:val="00EC0BEA"/>
    <w:rsid w:val="00EC665B"/>
    <w:rsid w:val="00ED6F06"/>
    <w:rsid w:val="00EE5D1A"/>
    <w:rsid w:val="00EF333B"/>
    <w:rsid w:val="00EF37CB"/>
    <w:rsid w:val="00EF6CA8"/>
    <w:rsid w:val="00F00591"/>
    <w:rsid w:val="00F078A6"/>
    <w:rsid w:val="00F141C8"/>
    <w:rsid w:val="00F278B7"/>
    <w:rsid w:val="00F325E9"/>
    <w:rsid w:val="00F37201"/>
    <w:rsid w:val="00F50A2A"/>
    <w:rsid w:val="00F51688"/>
    <w:rsid w:val="00F53146"/>
    <w:rsid w:val="00F57F04"/>
    <w:rsid w:val="00F850E6"/>
    <w:rsid w:val="00F91018"/>
    <w:rsid w:val="00F9141E"/>
    <w:rsid w:val="00FA0F30"/>
    <w:rsid w:val="00FA30FB"/>
    <w:rsid w:val="00FA4B10"/>
    <w:rsid w:val="00FA51A4"/>
    <w:rsid w:val="00FC2972"/>
    <w:rsid w:val="00FC7967"/>
    <w:rsid w:val="00FD1E90"/>
    <w:rsid w:val="00FD26E2"/>
    <w:rsid w:val="00FE510B"/>
    <w:rsid w:val="00FE545C"/>
    <w:rsid w:val="00FE5A9A"/>
    <w:rsid w:val="00FE665E"/>
    <w:rsid w:val="00FE7553"/>
    <w:rsid w:val="00FF4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356FBD"/>
  <w15:chartTrackingRefBased/>
  <w15:docId w15:val="{6502C997-E710-4FA2-8D83-69AB6E173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24604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731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777</Words>
  <Characters>4665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Justyna Domino</cp:lastModifiedBy>
  <cp:revision>2</cp:revision>
  <cp:lastPrinted>2026-04-17T11:34:00Z</cp:lastPrinted>
  <dcterms:created xsi:type="dcterms:W3CDTF">2026-04-24T07:45:00Z</dcterms:created>
  <dcterms:modified xsi:type="dcterms:W3CDTF">2026-04-24T07:45:00Z</dcterms:modified>
</cp:coreProperties>
</file>