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6EC504F" w:rsidR="006716F9" w:rsidRPr="000C1A5F" w:rsidRDefault="006716F9" w:rsidP="000C1A5F">
      <w:pPr>
        <w:jc w:val="center"/>
        <w:rPr>
          <w:rFonts w:ascii="Verdana" w:hAnsi="Verdana"/>
          <w:b/>
          <w:bCs/>
          <w:sz w:val="18"/>
          <w:szCs w:val="18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C80339" w:rsidRPr="00C80339">
        <w:rPr>
          <w:rFonts w:ascii="Verdana" w:hAnsi="Verdana"/>
          <w:b/>
          <w:bCs/>
          <w:sz w:val="18"/>
          <w:szCs w:val="18"/>
        </w:rPr>
        <w:t>Dostawa czteronożnej platformy kroczącej (robota typu "robo-pies") wraz z niezbędnymi akcesoriami na potrzeby projektów badawczych</w:t>
      </w:r>
      <w:r w:rsidR="00C80339">
        <w:rPr>
          <w:rFonts w:ascii="Verdana" w:hAnsi="Verdana"/>
          <w:b/>
          <w:bCs/>
          <w:sz w:val="18"/>
          <w:szCs w:val="18"/>
        </w:rPr>
        <w:t xml:space="preserve"> </w:t>
      </w:r>
      <w:r w:rsidR="000C1A5F">
        <w:rPr>
          <w:rFonts w:ascii="Verdana" w:hAnsi="Verdana"/>
          <w:b/>
          <w:sz w:val="18"/>
          <w:szCs w:val="18"/>
        </w:rPr>
        <w:t>KC-DE-zp.25.1</w:t>
      </w:r>
      <w:r w:rsidR="00C80339">
        <w:rPr>
          <w:rFonts w:ascii="Verdana" w:hAnsi="Verdana"/>
          <w:b/>
          <w:sz w:val="18"/>
          <w:szCs w:val="18"/>
        </w:rPr>
        <w:t>37</w:t>
      </w:r>
      <w:r w:rsidR="000C1A5F">
        <w:rPr>
          <w:rFonts w:ascii="Verdana" w:hAnsi="Verdana"/>
          <w:b/>
          <w:sz w:val="18"/>
          <w:szCs w:val="18"/>
        </w:rPr>
        <w:t>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7525D" w14:textId="77777777" w:rsidR="00F87428" w:rsidRDefault="00F87428" w:rsidP="0038231F">
      <w:pPr>
        <w:spacing w:after="0" w:line="240" w:lineRule="auto"/>
      </w:pPr>
      <w:r>
        <w:separator/>
      </w:r>
    </w:p>
  </w:endnote>
  <w:endnote w:type="continuationSeparator" w:id="0">
    <w:p w14:paraId="66091608" w14:textId="77777777" w:rsidR="00F87428" w:rsidRDefault="00F874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418C7" w14:textId="77777777" w:rsidR="00F87428" w:rsidRDefault="00F87428" w:rsidP="0038231F">
      <w:pPr>
        <w:spacing w:after="0" w:line="240" w:lineRule="auto"/>
      </w:pPr>
      <w:r>
        <w:separator/>
      </w:r>
    </w:p>
  </w:footnote>
  <w:footnote w:type="continuationSeparator" w:id="0">
    <w:p w14:paraId="28F07F35" w14:textId="77777777" w:rsidR="00F87428" w:rsidRDefault="00F8742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8DD"/>
    <w:rsid w:val="00073C3D"/>
    <w:rsid w:val="00074909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C1A5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29AC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D4382"/>
    <w:rsid w:val="005E176A"/>
    <w:rsid w:val="0063035C"/>
    <w:rsid w:val="00634311"/>
    <w:rsid w:val="00641874"/>
    <w:rsid w:val="00647F57"/>
    <w:rsid w:val="00660E7F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A020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63AF7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0339"/>
    <w:rsid w:val="00C81012"/>
    <w:rsid w:val="00C85DAD"/>
    <w:rsid w:val="00CA336E"/>
    <w:rsid w:val="00CB5CA5"/>
    <w:rsid w:val="00CD0851"/>
    <w:rsid w:val="00CE0206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92769"/>
    <w:rsid w:val="00EB7CDE"/>
    <w:rsid w:val="00ED5289"/>
    <w:rsid w:val="00EE02DE"/>
    <w:rsid w:val="00EE1FBF"/>
    <w:rsid w:val="00EF2EE6"/>
    <w:rsid w:val="00EF74CA"/>
    <w:rsid w:val="00EF7ABF"/>
    <w:rsid w:val="00F00D1B"/>
    <w:rsid w:val="00F04280"/>
    <w:rsid w:val="00F365F2"/>
    <w:rsid w:val="00F43919"/>
    <w:rsid w:val="00F66810"/>
    <w:rsid w:val="00F749CC"/>
    <w:rsid w:val="00F8042D"/>
    <w:rsid w:val="00F87428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1897</Characters>
  <Application>Microsoft Office Word</Application>
  <DocSecurity>0</DocSecurity>
  <Lines>44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Justyna Domino</cp:lastModifiedBy>
  <cp:revision>2</cp:revision>
  <cp:lastPrinted>2023-06-06T08:18:00Z</cp:lastPrinted>
  <dcterms:created xsi:type="dcterms:W3CDTF">2026-04-15T09:21:00Z</dcterms:created>
  <dcterms:modified xsi:type="dcterms:W3CDTF">2026-04-15T09:21:00Z</dcterms:modified>
</cp:coreProperties>
</file>