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7BC0D" w14:textId="48317D5A" w:rsidR="00C735A5" w:rsidRPr="003A662F" w:rsidRDefault="00C735A5" w:rsidP="00C735A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73020">
        <w:rPr>
          <w:rFonts w:ascii="Verdana" w:hAnsi="Verdana"/>
          <w:sz w:val="18"/>
          <w:szCs w:val="18"/>
        </w:rPr>
        <w:t>Kraków dnia: 2026-04-2</w:t>
      </w:r>
      <w:r w:rsidR="00B73020" w:rsidRPr="00B73020">
        <w:rPr>
          <w:rFonts w:ascii="Verdana" w:hAnsi="Verdana"/>
          <w:sz w:val="18"/>
          <w:szCs w:val="18"/>
        </w:rPr>
        <w:t>4</w:t>
      </w:r>
    </w:p>
    <w:p w14:paraId="18160B9A" w14:textId="77777777" w:rsidR="00C735A5" w:rsidRPr="003A662F" w:rsidRDefault="00C735A5" w:rsidP="00C735A5">
      <w:pPr>
        <w:spacing w:after="40"/>
        <w:rPr>
          <w:rFonts w:ascii="Verdana" w:hAnsi="Verdana"/>
          <w:b/>
          <w:bCs/>
          <w:sz w:val="18"/>
          <w:szCs w:val="18"/>
        </w:rPr>
      </w:pPr>
      <w:r w:rsidRPr="003A662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C7D45C" w14:textId="77777777" w:rsidR="00C735A5" w:rsidRPr="003A662F" w:rsidRDefault="00C735A5" w:rsidP="00C735A5">
      <w:pPr>
        <w:spacing w:after="40"/>
        <w:rPr>
          <w:rFonts w:ascii="Verdana" w:hAnsi="Verdana"/>
          <w:b/>
          <w:bCs/>
          <w:sz w:val="18"/>
          <w:szCs w:val="18"/>
        </w:rPr>
      </w:pPr>
      <w:r w:rsidRPr="003A662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2A96DA" w14:textId="77777777" w:rsidR="00C735A5" w:rsidRPr="003A662F" w:rsidRDefault="00C735A5" w:rsidP="00C735A5">
      <w:pPr>
        <w:spacing w:after="40"/>
        <w:rPr>
          <w:rFonts w:ascii="Verdana" w:hAnsi="Verdana"/>
          <w:b/>
          <w:bCs/>
          <w:sz w:val="18"/>
          <w:szCs w:val="18"/>
        </w:rPr>
      </w:pPr>
      <w:r w:rsidRPr="003A662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EA0355" w14:textId="77777777" w:rsidR="00C735A5" w:rsidRPr="003A662F" w:rsidRDefault="00C735A5" w:rsidP="00C735A5">
      <w:pPr>
        <w:rPr>
          <w:rFonts w:ascii="Verdana" w:hAnsi="Verdana"/>
          <w:sz w:val="18"/>
          <w:szCs w:val="18"/>
        </w:rPr>
      </w:pPr>
      <w:r w:rsidRPr="003A662F">
        <w:rPr>
          <w:rFonts w:ascii="Verdana" w:hAnsi="Verdana"/>
          <w:sz w:val="18"/>
          <w:szCs w:val="18"/>
        </w:rPr>
        <w:t>Al. Mickiewicza 30</w:t>
      </w:r>
    </w:p>
    <w:p w14:paraId="0D8EC16D" w14:textId="77777777" w:rsidR="00C735A5" w:rsidRPr="003A662F" w:rsidRDefault="00C735A5" w:rsidP="00C735A5">
      <w:pPr>
        <w:rPr>
          <w:rFonts w:ascii="Verdana" w:hAnsi="Verdana"/>
          <w:sz w:val="18"/>
          <w:szCs w:val="18"/>
        </w:rPr>
      </w:pPr>
      <w:r w:rsidRPr="003A662F">
        <w:rPr>
          <w:rFonts w:ascii="Verdana" w:hAnsi="Verdana"/>
          <w:sz w:val="18"/>
          <w:szCs w:val="18"/>
        </w:rPr>
        <w:t>30-059 Kraków</w:t>
      </w:r>
    </w:p>
    <w:p w14:paraId="389F3B81" w14:textId="77777777" w:rsidR="00C735A5" w:rsidRPr="003A662F" w:rsidRDefault="00C735A5" w:rsidP="00C735A5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A662F">
        <w:rPr>
          <w:rFonts w:ascii="Verdana" w:hAnsi="Verdana"/>
          <w:sz w:val="18"/>
          <w:szCs w:val="18"/>
        </w:rPr>
        <w:t>OGŁOSZENIE</w:t>
      </w:r>
    </w:p>
    <w:p w14:paraId="4FBA9396" w14:textId="53395007" w:rsidR="00C735A5" w:rsidRPr="003A662F" w:rsidRDefault="00C735A5" w:rsidP="00C735A5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A662F">
        <w:rPr>
          <w:rFonts w:ascii="Verdana" w:hAnsi="Verdana"/>
          <w:b/>
          <w:sz w:val="18"/>
          <w:szCs w:val="18"/>
        </w:rPr>
        <w:t xml:space="preserve">o wyborze najkorzystniejszej oferty – </w:t>
      </w:r>
      <w:r w:rsidRPr="003A662F">
        <w:rPr>
          <w:rFonts w:ascii="Verdana" w:hAnsi="Verdana"/>
          <w:b/>
          <w:sz w:val="18"/>
          <w:szCs w:val="18"/>
          <w:highlight w:val="yellow"/>
        </w:rPr>
        <w:t>dotyczy zadania częściowego nr 1, 2, 3,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C735A5" w:rsidRPr="00D01F7B" w14:paraId="5E24A4BE" w14:textId="77777777">
        <w:trPr>
          <w:trHeight w:val="638"/>
        </w:trPr>
        <w:tc>
          <w:tcPr>
            <w:tcW w:w="959" w:type="dxa"/>
            <w:hideMark/>
          </w:tcPr>
          <w:p w14:paraId="43BCC586" w14:textId="77777777" w:rsidR="00C735A5" w:rsidRPr="003A662F" w:rsidRDefault="00C735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hideMark/>
          </w:tcPr>
          <w:p w14:paraId="3BF26BF7" w14:textId="77777777" w:rsidR="00C735A5" w:rsidRPr="003A662F" w:rsidRDefault="00C735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 xml:space="preserve">przygotowanie i dostarczenie materiałów promocyjnych dla wydarzeń realizowanych w 2026 roku dla projektu NAWA UNIVERSEH Plus! </w:t>
            </w:r>
            <w:r w:rsidRPr="003A662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(12.72.697.80000), NAWA UNIVERSEH Open (12.72.697.80010), Erasmus + Space Ready - KC-DE-zp.25.116.2026</w:t>
            </w:r>
            <w:r w:rsidRPr="003A662F">
              <w:rPr>
                <w:rFonts w:ascii="Verdana" w:hAnsi="Verdana"/>
                <w:bCs/>
                <w:sz w:val="18"/>
                <w:szCs w:val="18"/>
                <w:lang w:val="en-US"/>
              </w:rPr>
              <w:t>”</w:t>
            </w:r>
            <w:r w:rsidRPr="003A662F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</w:t>
            </w:r>
            <w:r w:rsidRPr="003A662F">
              <w:rPr>
                <w:rFonts w:ascii="Verdana" w:hAnsi="Verdana"/>
                <w:bCs/>
                <w:sz w:val="18"/>
                <w:szCs w:val="18"/>
                <w:lang w:val="en-US"/>
              </w:rPr>
              <w:t>– znak sprawy</w:t>
            </w:r>
            <w:r w:rsidRPr="003A662F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KC-DE-zp.25.116.2026</w:t>
            </w:r>
            <w:r w:rsidRPr="003A662F">
              <w:rPr>
                <w:rFonts w:ascii="Verdana" w:hAnsi="Verdana"/>
                <w:bCs/>
                <w:sz w:val="18"/>
                <w:szCs w:val="18"/>
                <w:lang w:val="en-US"/>
              </w:rPr>
              <w:t>.</w:t>
            </w:r>
          </w:p>
        </w:tc>
      </w:tr>
    </w:tbl>
    <w:p w14:paraId="3ED0E7D6" w14:textId="77777777" w:rsidR="00C735A5" w:rsidRPr="003A662F" w:rsidRDefault="00C735A5" w:rsidP="00C735A5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A662F">
        <w:rPr>
          <w:rFonts w:ascii="Verdana" w:hAnsi="Verdana"/>
          <w:sz w:val="18"/>
          <w:szCs w:val="18"/>
        </w:rPr>
        <w:t>Zamawiający,</w:t>
      </w:r>
      <w:r w:rsidRPr="003A662F">
        <w:rPr>
          <w:rFonts w:ascii="Verdana" w:hAnsi="Verdana"/>
          <w:b/>
          <w:sz w:val="18"/>
          <w:szCs w:val="18"/>
        </w:rPr>
        <w:t xml:space="preserve"> Akademia Górniczo-Hutnicza im. Stanisława Staszica w Krakowie, </w:t>
      </w:r>
      <w:r w:rsidRPr="003A662F">
        <w:rPr>
          <w:rFonts w:ascii="Verdana" w:hAnsi="Verdana"/>
          <w:sz w:val="18"/>
          <w:szCs w:val="18"/>
        </w:rPr>
        <w:t>działając na podstawie art. 253 ust. 1 pkt. 1 i ust. 2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735A5" w:rsidRPr="003A662F" w14:paraId="5D44863D" w14:textId="7777777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9160" w14:textId="6322C286" w:rsidR="00D1774E" w:rsidRPr="003A662F" w:rsidRDefault="00D1774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6F5ADC46" w14:textId="37E1ADCE" w:rsidR="00C735A5" w:rsidRPr="003A662F" w:rsidRDefault="00C735A5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Gamma Spółka z ograniczoną odpowiedzialnością</w:t>
            </w:r>
          </w:p>
          <w:p w14:paraId="0BC159FA" w14:textId="77777777" w:rsidR="00C735A5" w:rsidRPr="003A662F" w:rsidRDefault="00C735A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 xml:space="preserve">Przeryty Bór 52 </w:t>
            </w:r>
          </w:p>
          <w:p w14:paraId="13A578B5" w14:textId="77777777" w:rsidR="00C735A5" w:rsidRPr="003A662F" w:rsidRDefault="00C735A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>39-216 Stara Jastrząbka</w:t>
            </w:r>
          </w:p>
          <w:p w14:paraId="4E1463A9" w14:textId="0B8FA1EA" w:rsidR="00C735A5" w:rsidRPr="003A662F" w:rsidRDefault="00C735A5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="00D1774E" w:rsidRPr="003A662F">
              <w:rPr>
                <w:rFonts w:ascii="Verdana" w:hAnsi="Verdana"/>
                <w:b/>
                <w:sz w:val="18"/>
                <w:szCs w:val="18"/>
              </w:rPr>
              <w:t>4 790,85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F9E5EEF" w14:textId="77777777" w:rsidR="00C735A5" w:rsidRPr="003A662F" w:rsidRDefault="00C735A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BEDAD9B" w14:textId="3BD41D50" w:rsidR="00D1774E" w:rsidRPr="003A662F" w:rsidRDefault="00D1774E" w:rsidP="00D1774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4829F324" w14:textId="77777777" w:rsidR="00D1774E" w:rsidRPr="003A662F" w:rsidRDefault="00D1774E" w:rsidP="00D1774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Gamma Spółka z ograniczoną odpowiedzialnością</w:t>
            </w:r>
          </w:p>
          <w:p w14:paraId="0C619222" w14:textId="77777777" w:rsidR="00D1774E" w:rsidRPr="003A662F" w:rsidRDefault="00D1774E" w:rsidP="00D1774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 xml:space="preserve">Przeryty Bór 52 </w:t>
            </w:r>
          </w:p>
          <w:p w14:paraId="162FE4F7" w14:textId="77777777" w:rsidR="00D1774E" w:rsidRPr="003A662F" w:rsidRDefault="00D1774E" w:rsidP="00D1774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>39-216 Stara Jastrząbka</w:t>
            </w:r>
          </w:p>
          <w:p w14:paraId="466F9D90" w14:textId="07C754F7" w:rsidR="00D1774E" w:rsidRPr="003A662F" w:rsidRDefault="00D1774E" w:rsidP="00D1774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>461,87 zł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2FC823E" w14:textId="77777777" w:rsidR="00D1774E" w:rsidRPr="003A662F" w:rsidRDefault="00D1774E" w:rsidP="00D1774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5133AD6" w14:textId="53FB0323" w:rsidR="00D1774E" w:rsidRPr="003A662F" w:rsidRDefault="00D1774E" w:rsidP="00D1774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4DC4D292" w14:textId="77777777" w:rsidR="00D1774E" w:rsidRPr="003A662F" w:rsidRDefault="00D1774E" w:rsidP="00D1774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Gamma Spółka z ograniczoną odpowiedzialnością</w:t>
            </w:r>
          </w:p>
          <w:p w14:paraId="12CF1909" w14:textId="77777777" w:rsidR="00D1774E" w:rsidRPr="003A662F" w:rsidRDefault="00D1774E" w:rsidP="00D1774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 xml:space="preserve">Przeryty Bór 52 </w:t>
            </w:r>
          </w:p>
          <w:p w14:paraId="2E003A9F" w14:textId="77777777" w:rsidR="00D1774E" w:rsidRPr="003A662F" w:rsidRDefault="00D1774E" w:rsidP="00D1774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>39-216 Stara Jastrząbka</w:t>
            </w:r>
          </w:p>
          <w:p w14:paraId="59D5C31F" w14:textId="12AF738B" w:rsidR="00D1774E" w:rsidRPr="003A662F" w:rsidRDefault="00D1774E" w:rsidP="00D1774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>1 006,14 zł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8AB6289" w14:textId="77777777" w:rsidR="00D1774E" w:rsidRPr="003A662F" w:rsidRDefault="00D1774E" w:rsidP="00D1774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0FCC9C7" w14:textId="3CB04D56" w:rsidR="001F37F0" w:rsidRPr="003A662F" w:rsidRDefault="001F37F0" w:rsidP="001F37F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Zadanie częściowe nr 4</w:t>
            </w:r>
          </w:p>
          <w:p w14:paraId="3CD59E1A" w14:textId="77777777" w:rsidR="001F37F0" w:rsidRPr="003A662F" w:rsidRDefault="001F37F0" w:rsidP="001F37F0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Gamma Spółka z ograniczoną odpowiedzialnością</w:t>
            </w:r>
          </w:p>
          <w:p w14:paraId="6A1F17DF" w14:textId="77777777" w:rsidR="001F37F0" w:rsidRPr="003A662F" w:rsidRDefault="001F37F0" w:rsidP="001F37F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 xml:space="preserve">Przeryty Bór 52 </w:t>
            </w:r>
          </w:p>
          <w:p w14:paraId="45E3AA57" w14:textId="77777777" w:rsidR="001F37F0" w:rsidRPr="003A662F" w:rsidRDefault="001F37F0" w:rsidP="001F37F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Cs/>
                <w:sz w:val="18"/>
                <w:szCs w:val="18"/>
              </w:rPr>
              <w:t>39-216 Stara Jastrząbka</w:t>
            </w:r>
          </w:p>
          <w:p w14:paraId="4A0AADC3" w14:textId="6C5CD1B2" w:rsidR="001F37F0" w:rsidRPr="003A662F" w:rsidRDefault="001F37F0" w:rsidP="001F37F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A662F">
              <w:rPr>
                <w:rFonts w:ascii="Verdana" w:hAnsi="Verdana"/>
                <w:b/>
                <w:sz w:val="18"/>
                <w:szCs w:val="18"/>
              </w:rPr>
              <w:t>6 593,29 zł</w:t>
            </w:r>
            <w:r w:rsidRPr="003A662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6B8E9BC" w14:textId="77777777" w:rsidR="001F37F0" w:rsidRPr="003A662F" w:rsidRDefault="001F37F0" w:rsidP="001F37F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662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A662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F40352A" w14:textId="77777777" w:rsidR="00D1774E" w:rsidRPr="003A662F" w:rsidRDefault="00D1774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8C6494C" w14:textId="77777777" w:rsidR="003A662F" w:rsidRDefault="003A662F" w:rsidP="00C735A5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563EB91C" w14:textId="77777777" w:rsidR="003A662F" w:rsidRDefault="003A662F" w:rsidP="00C735A5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28DEC746" w14:textId="09F6A5AE" w:rsidR="00C735A5" w:rsidRPr="003A662F" w:rsidRDefault="00C735A5" w:rsidP="00C735A5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A662F">
        <w:rPr>
          <w:rFonts w:ascii="Verdana" w:hAnsi="Verdana"/>
          <w:color w:val="000000"/>
          <w:sz w:val="18"/>
          <w:szCs w:val="18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735A5" w:rsidRPr="003A662F" w14:paraId="133852F4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bookmarkEnd w:id="0"/>
          <w:p w14:paraId="058F9E9A" w14:textId="77777777" w:rsidR="00C735A5" w:rsidRPr="003A662F" w:rsidRDefault="00C735A5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1C42913" w14:textId="77777777" w:rsidR="00C735A5" w:rsidRPr="003A662F" w:rsidRDefault="00C735A5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D68A169" w14:textId="77777777" w:rsidR="00C735A5" w:rsidRPr="003A662F" w:rsidRDefault="00C735A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204F504" w14:textId="77777777" w:rsidR="00C735A5" w:rsidRPr="003A662F" w:rsidRDefault="00C735A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C735A5" w:rsidRPr="003A662F" w14:paraId="3D880D13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0C78" w14:textId="10AE4B98" w:rsidR="00C735A5" w:rsidRPr="003A662F" w:rsidRDefault="009567BE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</w:t>
            </w:r>
            <w:r w:rsidR="00C735A5" w:rsidRPr="003A662F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3A662F">
              <w:rPr>
                <w:rFonts w:ascii="Verdana" w:hAnsi="Verdana"/>
                <w:sz w:val="18"/>
                <w:szCs w:val="18"/>
              </w:rPr>
              <w:t>Przygotowanie i dostarczenie pakietu powitalnego uczestnika na potrzeby konferencji KGK2026 (Space Resources Conference) w dniach 3-4 września 2026r. dla max 250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2406C" w14:textId="77777777" w:rsidR="00C735A5" w:rsidRPr="003A662F" w:rsidRDefault="00C735A5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Gamma Spółka z ograniczoną odpowiedzialnością</w:t>
            </w:r>
          </w:p>
          <w:p w14:paraId="76BE2734" w14:textId="77777777" w:rsidR="00C735A5" w:rsidRPr="003A662F" w:rsidRDefault="00C735A5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Przeryty Bór 52</w:t>
            </w:r>
          </w:p>
          <w:p w14:paraId="77F2EA07" w14:textId="77777777" w:rsidR="00C735A5" w:rsidRPr="003A662F" w:rsidRDefault="00C735A5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39-216 Stara Jastrząbka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9B87" w14:textId="507C04B0" w:rsidR="00C735A5" w:rsidRPr="003A662F" w:rsidRDefault="00C735A5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1 - Cena - </w:t>
            </w:r>
            <w:r w:rsidR="009567BE" w:rsidRPr="003A662F">
              <w:rPr>
                <w:rFonts w:ascii="Verdana" w:hAnsi="Verdana"/>
                <w:sz w:val="18"/>
                <w:szCs w:val="18"/>
              </w:rPr>
              <w:t>6</w:t>
            </w:r>
            <w:r w:rsidRPr="003A662F">
              <w:rPr>
                <w:rFonts w:ascii="Verdana" w:hAnsi="Verdana"/>
                <w:sz w:val="18"/>
                <w:szCs w:val="18"/>
              </w:rPr>
              <w:t>0.00</w:t>
            </w:r>
          </w:p>
          <w:p w14:paraId="3D08FD5D" w14:textId="533A0E72" w:rsidR="009567BE" w:rsidRPr="003A662F" w:rsidRDefault="009567BE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A524" w14:textId="77777777" w:rsidR="00C735A5" w:rsidRPr="003A662F" w:rsidRDefault="00C735A5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C735A5" w:rsidRPr="003A662F" w14:paraId="6CAD67B4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782E" w14:textId="55279D61" w:rsidR="00C735A5" w:rsidRPr="003A662F" w:rsidRDefault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</w:t>
            </w:r>
            <w:r w:rsidR="00C735A5" w:rsidRPr="003A662F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3A662F">
              <w:rPr>
                <w:rFonts w:ascii="Verdana" w:hAnsi="Verdana"/>
                <w:sz w:val="18"/>
                <w:szCs w:val="18"/>
              </w:rPr>
              <w:t>Przygotowanie i dostarczenie pakietu powitalnego uczestnika na potrzeby konferencji KGK2026 (Space Resources Conference) w dniach 3-4 września 2026r. dla max 250 osób</w:t>
            </w:r>
          </w:p>
          <w:p w14:paraId="3A91543A" w14:textId="77777777" w:rsidR="00C735A5" w:rsidRPr="003A662F" w:rsidRDefault="00C735A5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914E7" w14:textId="77777777" w:rsidR="00C735A5" w:rsidRPr="003A662F" w:rsidRDefault="00C735A5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PPHU LIR Elżbieta Zajet</w:t>
            </w:r>
          </w:p>
          <w:p w14:paraId="1883C7F9" w14:textId="77777777" w:rsidR="00C735A5" w:rsidRPr="003A662F" w:rsidRDefault="00C735A5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Grunwaldzka 2</w:t>
            </w:r>
          </w:p>
          <w:p w14:paraId="129B5E39" w14:textId="77777777" w:rsidR="00C735A5" w:rsidRPr="003A662F" w:rsidRDefault="00C735A5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BC98" w14:textId="7C6F84BA" w:rsidR="009567BE" w:rsidRPr="003A662F" w:rsidRDefault="009567BE" w:rsidP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- 23.37</w:t>
            </w:r>
          </w:p>
          <w:p w14:paraId="6D7A5E1C" w14:textId="1B7DDBD4" w:rsidR="00C735A5" w:rsidRPr="003A662F" w:rsidRDefault="009567BE" w:rsidP="009567BE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5B3A" w14:textId="63A6AC3E" w:rsidR="00C735A5" w:rsidRPr="003A662F" w:rsidRDefault="00C735A5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9567BE" w:rsidRPr="003A662F">
              <w:rPr>
                <w:rFonts w:ascii="Verdana" w:hAnsi="Verdana"/>
                <w:sz w:val="18"/>
                <w:szCs w:val="18"/>
              </w:rPr>
              <w:t>63,37</w:t>
            </w:r>
          </w:p>
        </w:tc>
      </w:tr>
      <w:tr w:rsidR="00C735A5" w:rsidRPr="003A662F" w14:paraId="2926220B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67F7" w14:textId="0033C39E" w:rsidR="00C735A5" w:rsidRPr="003A662F" w:rsidRDefault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</w:t>
            </w:r>
            <w:r w:rsidR="00C735A5" w:rsidRPr="003A662F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3A662F">
              <w:rPr>
                <w:rFonts w:ascii="Verdana" w:hAnsi="Verdana"/>
                <w:sz w:val="18"/>
                <w:szCs w:val="18"/>
              </w:rPr>
              <w:t>Przygotowanie i dostarczenie pakietu powitalnego uczestnika na potrzeby konferencji KGK2026 (Space Resources Conference) w dniach 3-4 września 2026r. dla max 250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4713" w14:textId="77777777" w:rsidR="00C735A5" w:rsidRPr="003A662F" w:rsidRDefault="00C735A5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PHU Profexim Maciej Perek</w:t>
            </w:r>
          </w:p>
          <w:p w14:paraId="3B205D4C" w14:textId="77777777" w:rsidR="00C735A5" w:rsidRPr="003A662F" w:rsidRDefault="00C735A5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Warmijska 10/10</w:t>
            </w:r>
          </w:p>
          <w:p w14:paraId="63A80BB1" w14:textId="77777777" w:rsidR="00C735A5" w:rsidRPr="003A662F" w:rsidRDefault="00C735A5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282DB" w14:textId="0F786FD0" w:rsidR="009567BE" w:rsidRPr="003A662F" w:rsidRDefault="009567BE" w:rsidP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0D57266" w14:textId="48FE6C15" w:rsidR="00C735A5" w:rsidRPr="003A662F" w:rsidRDefault="009567BE" w:rsidP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7883" w14:textId="08A363A4" w:rsidR="00C735A5" w:rsidRPr="003A662F" w:rsidRDefault="00C735A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  </w:t>
            </w:r>
            <w:r w:rsidR="009567BE"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C735A5" w:rsidRPr="003A662F" w14:paraId="7BFF6F6E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4BB6A" w14:textId="5631B7FA" w:rsidR="00C735A5" w:rsidRPr="003A662F" w:rsidRDefault="009567BE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</w:t>
            </w:r>
            <w:r w:rsidR="00C735A5" w:rsidRPr="003A662F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3A662F">
              <w:rPr>
                <w:rFonts w:ascii="Verdana" w:hAnsi="Verdana"/>
                <w:sz w:val="18"/>
                <w:szCs w:val="18"/>
              </w:rPr>
              <w:t>Przygotowanie i dostarczenie pakietu powitalnego uczestnika na potrzeby konferencji KGK2026 (Space Resources Conference) w dniach 3-4 września 2026r. dla max 250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6ACEB" w14:textId="77777777" w:rsidR="00C735A5" w:rsidRPr="003A662F" w:rsidRDefault="00C735A5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Mikodruk Computer s.c. Jacek i Sylwia Mikołajczyk</w:t>
            </w:r>
          </w:p>
          <w:p w14:paraId="11E4A44B" w14:textId="77777777" w:rsidR="00C735A5" w:rsidRPr="003A662F" w:rsidRDefault="00C735A5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Ptolemeusza 23</w:t>
            </w:r>
          </w:p>
          <w:p w14:paraId="0B7F7A76" w14:textId="77777777" w:rsidR="00C735A5" w:rsidRPr="003A662F" w:rsidRDefault="00C735A5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1A03" w14:textId="48E1D168" w:rsidR="009567BE" w:rsidRPr="003A662F" w:rsidRDefault="009567BE" w:rsidP="009567B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489B099" w14:textId="61F1ABB5" w:rsidR="00C735A5" w:rsidRPr="003A662F" w:rsidRDefault="009567BE" w:rsidP="009567BE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8AC1C" w14:textId="77777777" w:rsidR="00C735A5" w:rsidRPr="003A662F" w:rsidRDefault="00C735A5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673286" w:rsidRPr="003A662F" w14:paraId="1D6D850B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91FD" w14:textId="77777777" w:rsidR="00673286" w:rsidRDefault="00673286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2 - </w:t>
            </w:r>
            <w:r w:rsidR="00823A3C" w:rsidRPr="003A662F">
              <w:rPr>
                <w:rFonts w:ascii="Verdana" w:hAnsi="Verdana"/>
                <w:sz w:val="18"/>
                <w:szCs w:val="18"/>
              </w:rPr>
              <w:t>Przygotowanie dostarczenie pakietu uczestnika na potrzeby konferencji Language and International Intelligibility in English-Medium Education w Krakowie  w dniu 07.09.2026r. dla max 50 szt. pakietów</w:t>
            </w:r>
          </w:p>
          <w:p w14:paraId="14359FEA" w14:textId="0EF973BE" w:rsidR="003A662F" w:rsidRPr="003A662F" w:rsidRDefault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0AEA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Gamma Spółka z ograniczoną odpowiedzialnością</w:t>
            </w:r>
          </w:p>
          <w:p w14:paraId="78A19469" w14:textId="77777777" w:rsidR="00823A3C" w:rsidRPr="003A662F" w:rsidRDefault="00823A3C" w:rsidP="00823A3C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Przeryty Bór 52</w:t>
            </w:r>
          </w:p>
          <w:p w14:paraId="68447D24" w14:textId="69C78571" w:rsidR="00673286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39-216 Stara Jastrząbka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398A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681C391" w14:textId="36EC3C86" w:rsidR="00673286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6452" w14:textId="314FCBA3" w:rsidR="00673286" w:rsidRPr="003A662F" w:rsidRDefault="00823A3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100.00</w:t>
            </w:r>
          </w:p>
        </w:tc>
      </w:tr>
      <w:tr w:rsidR="00823A3C" w:rsidRPr="003A662F" w14:paraId="69DC6A0B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4AC9" w14:textId="47DD135E" w:rsidR="00823A3C" w:rsidRPr="003A662F" w:rsidRDefault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lastRenderedPageBreak/>
              <w:t>2 - Przygotowanie dostarczenie pakietu uczestnika na potrzeby konferencji Language and International Intelligibility in English-Medium Education w Krakowie  w dniu 07.09.2026r. dla max 50 szt. pakietów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A046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PPHU LIR Elżbieta Zajet</w:t>
            </w:r>
          </w:p>
          <w:p w14:paraId="1B03983D" w14:textId="77777777" w:rsidR="00823A3C" w:rsidRPr="003A662F" w:rsidRDefault="00823A3C" w:rsidP="00823A3C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Grunwaldzka 2</w:t>
            </w:r>
          </w:p>
          <w:p w14:paraId="6011E9B1" w14:textId="73F42AD5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2670" w14:textId="5F9BDEB9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– 7.51</w:t>
            </w:r>
          </w:p>
          <w:p w14:paraId="2A3F21FD" w14:textId="1E9A5B66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B5F5" w14:textId="57D36A59" w:rsidR="00823A3C" w:rsidRPr="003A662F" w:rsidRDefault="00823A3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47.51</w:t>
            </w:r>
          </w:p>
        </w:tc>
      </w:tr>
      <w:tr w:rsidR="00823A3C" w:rsidRPr="003A662F" w14:paraId="57EDC2E0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F84D" w14:textId="5759F386" w:rsidR="00823A3C" w:rsidRPr="003A662F" w:rsidRDefault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2 - Przygotowanie dostarczenie pakietu uczestnika na potrzeby konferencji Language and International Intelligibility in English-Medium Education w Krakowie  w dniu 07.09.2026r. dla max 50 szt. pakietów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BC0B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PHU Profexim Maciej Perek</w:t>
            </w:r>
          </w:p>
          <w:p w14:paraId="5F659ECD" w14:textId="77777777" w:rsidR="00823A3C" w:rsidRPr="003A662F" w:rsidRDefault="00823A3C" w:rsidP="00823A3C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Warmijska 10/10</w:t>
            </w:r>
          </w:p>
          <w:p w14:paraId="3F0E9A3C" w14:textId="588A1023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FD36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2E3FB7CE" w14:textId="5EA0D223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22AA" w14:textId="036FAFDC" w:rsidR="00823A3C" w:rsidRPr="003A662F" w:rsidRDefault="002A17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823A3C" w:rsidRPr="003A662F" w14:paraId="7B02C789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780E" w14:textId="34ADC2F0" w:rsidR="00823A3C" w:rsidRPr="003A662F" w:rsidRDefault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2 - Przygotowanie dostarczenie pakietu uczestnika na potrzeby konferencji Language and International Intelligibility in English-Medium Education w Krakowie  w dniu 07.09.2026r. dla max 50 szt. pakietów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B351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Mikodruk Computer s.c. Jacek i Sylwia Mikołajczyk</w:t>
            </w:r>
          </w:p>
          <w:p w14:paraId="1063F92E" w14:textId="77777777" w:rsidR="00823A3C" w:rsidRPr="003A662F" w:rsidRDefault="00823A3C" w:rsidP="00823A3C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Ptolemeusza 23</w:t>
            </w:r>
          </w:p>
          <w:p w14:paraId="7BE57831" w14:textId="665B0983" w:rsidR="00823A3C" w:rsidRPr="003A662F" w:rsidRDefault="00823A3C" w:rsidP="00823A3C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7A88" w14:textId="77777777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2D40D81A" w14:textId="592B89DF" w:rsidR="00823A3C" w:rsidRPr="003A662F" w:rsidRDefault="00823A3C" w:rsidP="00823A3C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314B" w14:textId="6EBA38B3" w:rsidR="00823A3C" w:rsidRPr="003A662F" w:rsidRDefault="002A17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4672F8" w:rsidRPr="003A662F" w14:paraId="00805D0B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1902" w14:textId="4929F527" w:rsidR="004672F8" w:rsidRPr="003A662F" w:rsidRDefault="00CA0AE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3 - Przygotowanie i dostarczenie pakietu uczestnika na potrzeby jesiennej szkoły 2026 w Krakowie w dniach 16-20 listopada 2026r. dla max 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5D9D" w14:textId="77777777" w:rsidR="00CA0AEE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Gamma Spółka z ograniczoną odpowiedzialnością</w:t>
            </w:r>
          </w:p>
          <w:p w14:paraId="08C13F28" w14:textId="77777777" w:rsidR="00CA0AEE" w:rsidRPr="003A662F" w:rsidRDefault="00CA0AEE" w:rsidP="00CA0AEE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Przeryty Bór 52</w:t>
            </w:r>
          </w:p>
          <w:p w14:paraId="0BE94981" w14:textId="78A0A351" w:rsidR="004672F8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39-216 Stara Jastrząbka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01C2" w14:textId="77777777" w:rsidR="00053222" w:rsidRPr="003A662F" w:rsidRDefault="00053222" w:rsidP="0005322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0FB5A35F" w14:textId="69CE5155" w:rsidR="004672F8" w:rsidRPr="003A662F" w:rsidRDefault="00053222" w:rsidP="0005322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2E41" w14:textId="77F947FB" w:rsidR="004672F8" w:rsidRPr="003A662F" w:rsidRDefault="000532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100.00</w:t>
            </w:r>
          </w:p>
        </w:tc>
      </w:tr>
      <w:tr w:rsidR="00CA0AEE" w:rsidRPr="003A662F" w14:paraId="46A642FD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EB4E" w14:textId="7364CB15" w:rsidR="00CA0AEE" w:rsidRPr="003A662F" w:rsidRDefault="00CA0AE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3 - Przygotowanie i dostarczenie pakietu uczestnika na potrzeby jesiennej szkoły 2026 w Krakowie w dniach 16-20 listopada 2026r. dla max 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CCD5" w14:textId="77777777" w:rsidR="00CA0AEE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PPHU LIR Elżbieta Zajet</w:t>
            </w:r>
          </w:p>
          <w:p w14:paraId="0CEACEA4" w14:textId="77777777" w:rsidR="00CA0AEE" w:rsidRPr="003A662F" w:rsidRDefault="00CA0AEE" w:rsidP="00CA0AEE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Grunwaldzka 2</w:t>
            </w:r>
          </w:p>
          <w:p w14:paraId="72D4D817" w14:textId="27061317" w:rsidR="00CA0AEE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0C43" w14:textId="349AE733" w:rsidR="00053222" w:rsidRPr="003A662F" w:rsidRDefault="00053222" w:rsidP="0005322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– 9.82</w:t>
            </w:r>
          </w:p>
          <w:p w14:paraId="6A72D281" w14:textId="14CA2CC7" w:rsidR="00CA0AEE" w:rsidRPr="003A662F" w:rsidRDefault="00053222" w:rsidP="0005322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8B49" w14:textId="28AF8B30" w:rsidR="00CA0AEE" w:rsidRPr="003A662F" w:rsidRDefault="000532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49.82</w:t>
            </w:r>
          </w:p>
        </w:tc>
      </w:tr>
      <w:tr w:rsidR="00CA0AEE" w:rsidRPr="003A662F" w14:paraId="056676D1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8F25" w14:textId="46E8DE4E" w:rsidR="00CA0AEE" w:rsidRPr="003A662F" w:rsidRDefault="00CA0AE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3 - Przygotowanie i dostarczenie pakietu uczestnika na potrzeby jesiennej szkoły 2026 w Krakowie w dniach 16-20 listopada 2026r. dla max 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6069" w14:textId="77777777" w:rsidR="00CA0AEE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PHU Profexim Maciej Perek</w:t>
            </w:r>
          </w:p>
          <w:p w14:paraId="41856A25" w14:textId="77777777" w:rsidR="00CA0AEE" w:rsidRPr="003A662F" w:rsidRDefault="00CA0AEE" w:rsidP="00CA0AEE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Warmijska 10/10</w:t>
            </w:r>
          </w:p>
          <w:p w14:paraId="77553B6E" w14:textId="3645EAA7" w:rsidR="00CA0AEE" w:rsidRPr="003A662F" w:rsidRDefault="00CA0AEE" w:rsidP="00CA0AEE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BA61" w14:textId="77777777" w:rsidR="00E845B6" w:rsidRPr="003A662F" w:rsidRDefault="00E845B6" w:rsidP="00E845B6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1BD5E59F" w14:textId="5E581A3D" w:rsidR="00CA0AEE" w:rsidRPr="003A662F" w:rsidRDefault="00E845B6" w:rsidP="00E845B6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C592" w14:textId="4D89692B" w:rsidR="00CA0AEE" w:rsidRPr="003A662F" w:rsidRDefault="003A662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CA0AEE" w:rsidRPr="003A662F" w14:paraId="27C6C994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C39C" w14:textId="102FFDFF" w:rsidR="00CA0AEE" w:rsidRPr="003A662F" w:rsidRDefault="00CA0AEE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lastRenderedPageBreak/>
              <w:t>3 - Przygotowanie i dostarczenie pakietu uczestnika na potrzeby jesiennej szkoły 2026 w Krakowie w dniach 16-20 listopada 2026r. dla max 50 osób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B53A" w14:textId="77777777" w:rsidR="002656AA" w:rsidRPr="003A662F" w:rsidRDefault="002656AA" w:rsidP="002656A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Mikodruk Computer s.c. Jacek i Sylwia Mikołajczyk</w:t>
            </w:r>
          </w:p>
          <w:p w14:paraId="227549F7" w14:textId="77777777" w:rsidR="002656AA" w:rsidRPr="003A662F" w:rsidRDefault="002656AA" w:rsidP="002656AA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Ptolemeusza 23</w:t>
            </w:r>
          </w:p>
          <w:p w14:paraId="5BA13301" w14:textId="08A33EAF" w:rsidR="00CA0AEE" w:rsidRPr="003A662F" w:rsidRDefault="002656AA" w:rsidP="002656A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91DD" w14:textId="77777777" w:rsidR="00E845B6" w:rsidRPr="003A662F" w:rsidRDefault="00E845B6" w:rsidP="00E845B6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522E869A" w14:textId="3F2FC738" w:rsidR="00CA0AEE" w:rsidRPr="003A662F" w:rsidRDefault="00E845B6" w:rsidP="00E845B6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A898" w14:textId="2B9478B4" w:rsidR="00CA0AEE" w:rsidRPr="003A662F" w:rsidRDefault="003A662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E845B6" w:rsidRPr="003A662F" w14:paraId="05DBDA02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CCAB" w14:textId="613D5828" w:rsidR="00E845B6" w:rsidRPr="003A662F" w:rsidRDefault="00206165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 xml:space="preserve">4 - </w:t>
            </w:r>
            <w:r w:rsidR="003A662F" w:rsidRPr="003A662F">
              <w:rPr>
                <w:rFonts w:ascii="Verdana" w:hAnsi="Verdana"/>
                <w:sz w:val="18"/>
                <w:szCs w:val="18"/>
              </w:rPr>
              <w:t>Zaprojektowanie, wykonanie i dostarczenie materiałów promocyjnych dla projektu NAWA UNIVERSEH Open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363A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Gamma Spółka z ograniczoną odpowiedzialnością</w:t>
            </w:r>
          </w:p>
          <w:p w14:paraId="0903138F" w14:textId="77777777" w:rsidR="003A662F" w:rsidRPr="003A662F" w:rsidRDefault="003A662F" w:rsidP="003A662F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Przeryty Bór 52</w:t>
            </w:r>
          </w:p>
          <w:p w14:paraId="18389E5B" w14:textId="5612092C" w:rsidR="00E845B6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39-216 Stara Jastrząbka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421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4F1FC1A1" w14:textId="02B03978" w:rsidR="00E845B6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1CA7" w14:textId="46176D6F" w:rsidR="00E845B6" w:rsidRPr="003A662F" w:rsidRDefault="00D01F7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100.00</w:t>
            </w:r>
          </w:p>
        </w:tc>
      </w:tr>
      <w:tr w:rsidR="003A662F" w:rsidRPr="003A662F" w14:paraId="4E24ACF5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C00C" w14:textId="4CD74D2E" w:rsidR="003A662F" w:rsidRPr="003A662F" w:rsidRDefault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4 - Zaprojektowanie, wykonanie i dostarczenie materiałów promocyjnych dla projektu NAWA UNIVERSEH Open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2AB9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Mikodruk Computer s.c. Jacek i Sylwia Mikołajczyk</w:t>
            </w:r>
          </w:p>
          <w:p w14:paraId="226BC038" w14:textId="77777777" w:rsidR="003A662F" w:rsidRPr="003A662F" w:rsidRDefault="003A662F" w:rsidP="003A662F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Ptolemeusza 23</w:t>
            </w:r>
          </w:p>
          <w:p w14:paraId="18A68632" w14:textId="1AB9E2FD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6767" w14:textId="4BB1556C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– 46.61</w:t>
            </w:r>
          </w:p>
          <w:p w14:paraId="4776ED20" w14:textId="4120C275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D0F9" w14:textId="7E28ABFD" w:rsidR="003A662F" w:rsidRPr="003A662F" w:rsidRDefault="003A662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86.61</w:t>
            </w:r>
          </w:p>
        </w:tc>
      </w:tr>
      <w:tr w:rsidR="003A662F" w:rsidRPr="003A662F" w14:paraId="5731DF30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21E9" w14:textId="7AB8B8BF" w:rsidR="003A662F" w:rsidRPr="003A662F" w:rsidRDefault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4 - Zaprojektowanie, wykonanie i dostarczenie materiałów promocyjnych dla projektu NAWA UNIVERSEH Open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EB7B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PPHU LIR Elżbieta Zajet</w:t>
            </w:r>
          </w:p>
          <w:p w14:paraId="628192C4" w14:textId="77777777" w:rsidR="003A662F" w:rsidRPr="003A662F" w:rsidRDefault="003A662F" w:rsidP="003A662F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Grunwaldzka 2</w:t>
            </w:r>
          </w:p>
          <w:p w14:paraId="6D21AE60" w14:textId="1FE8552D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FF4B" w14:textId="121438BC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– 14.96</w:t>
            </w:r>
          </w:p>
          <w:p w14:paraId="402B84B2" w14:textId="3300E026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8930" w14:textId="26567187" w:rsidR="003A662F" w:rsidRPr="003A662F" w:rsidRDefault="003A662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54.96</w:t>
            </w:r>
          </w:p>
        </w:tc>
      </w:tr>
      <w:tr w:rsidR="003A662F" w:rsidRPr="003A662F" w14:paraId="2C4421F4" w14:textId="777777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ED1F" w14:textId="1B946BD4" w:rsidR="003A662F" w:rsidRPr="003A662F" w:rsidRDefault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4 - Zaprojektowanie, wykonanie i dostarczenie materiałów promocyjnych dla projektu NAWA UNIVERSEH Open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598C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b/>
                <w:bCs/>
                <w:sz w:val="18"/>
                <w:szCs w:val="18"/>
              </w:rPr>
              <w:t>PHU Profexim Maciej Perek</w:t>
            </w:r>
          </w:p>
          <w:p w14:paraId="724F29B2" w14:textId="77777777" w:rsidR="003A662F" w:rsidRPr="003A662F" w:rsidRDefault="003A662F" w:rsidP="003A662F">
            <w:pPr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Warmijska 10/10</w:t>
            </w:r>
          </w:p>
          <w:p w14:paraId="1EEE6DEB" w14:textId="61FF89B3" w:rsidR="003A662F" w:rsidRPr="003A662F" w:rsidRDefault="003A662F" w:rsidP="003A662F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CFB4" w14:textId="77777777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BFB97EE" w14:textId="56651A4F" w:rsidR="003A662F" w:rsidRPr="003A662F" w:rsidRDefault="003A662F" w:rsidP="003A662F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2 – Termin realizacji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4AD8" w14:textId="28C9E3D9" w:rsidR="003A662F" w:rsidRPr="003A662F" w:rsidRDefault="003A662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A662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</w:tbl>
    <w:p w14:paraId="1162D72F" w14:textId="77777777" w:rsidR="00C735A5" w:rsidRPr="003A662F" w:rsidRDefault="00C735A5" w:rsidP="00C735A5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17E5E23F" w14:textId="77777777" w:rsidR="00C735A5" w:rsidRPr="003A662F" w:rsidRDefault="00C735A5" w:rsidP="00C735A5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3A662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3A662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92538E4" w14:textId="77777777" w:rsidR="00C735A5" w:rsidRPr="003A662F" w:rsidRDefault="00C735A5" w:rsidP="00C735A5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1E87994F" w14:textId="135C5959" w:rsidR="008642B3" w:rsidRPr="003A662F" w:rsidRDefault="008642B3" w:rsidP="00C735A5">
      <w:pPr>
        <w:rPr>
          <w:rFonts w:ascii="Verdana" w:hAnsi="Verdana"/>
          <w:sz w:val="18"/>
          <w:szCs w:val="18"/>
        </w:rPr>
      </w:pPr>
    </w:p>
    <w:sectPr w:rsidR="008642B3" w:rsidRPr="003A662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67EE3" w14:textId="77777777" w:rsidR="00B070E8" w:rsidRDefault="00B070E8">
      <w:r>
        <w:separator/>
      </w:r>
    </w:p>
  </w:endnote>
  <w:endnote w:type="continuationSeparator" w:id="0">
    <w:p w14:paraId="721B46CD" w14:textId="77777777" w:rsidR="00B070E8" w:rsidRDefault="00B07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F21EF" w14:textId="77777777" w:rsidR="00666B5F" w:rsidRDefault="00666B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8079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471AD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BDEA4A5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AA1E4" w14:textId="77777777" w:rsidR="00666B5F" w:rsidRDefault="00666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2D885" w14:textId="77777777" w:rsidR="00B070E8" w:rsidRDefault="00B070E8">
      <w:r>
        <w:separator/>
      </w:r>
    </w:p>
  </w:footnote>
  <w:footnote w:type="continuationSeparator" w:id="0">
    <w:p w14:paraId="7FE18EA6" w14:textId="77777777" w:rsidR="00B070E8" w:rsidRDefault="00B07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80B49" w14:textId="77777777" w:rsidR="00666B5F" w:rsidRDefault="00666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26E1" w14:textId="77777777" w:rsidR="00666B5F" w:rsidRDefault="00666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3E614" w14:textId="77777777" w:rsidR="00666B5F" w:rsidRDefault="00666B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88F"/>
    <w:rsid w:val="00022322"/>
    <w:rsid w:val="00042497"/>
    <w:rsid w:val="00053222"/>
    <w:rsid w:val="000C1E6F"/>
    <w:rsid w:val="000E4E56"/>
    <w:rsid w:val="00165CC6"/>
    <w:rsid w:val="001A1468"/>
    <w:rsid w:val="001B7815"/>
    <w:rsid w:val="001D1EEC"/>
    <w:rsid w:val="001F37F0"/>
    <w:rsid w:val="00206165"/>
    <w:rsid w:val="00211A34"/>
    <w:rsid w:val="0021688F"/>
    <w:rsid w:val="002656AA"/>
    <w:rsid w:val="002A17E8"/>
    <w:rsid w:val="002B1E4F"/>
    <w:rsid w:val="002B6761"/>
    <w:rsid w:val="003445A0"/>
    <w:rsid w:val="003845F0"/>
    <w:rsid w:val="003A0A01"/>
    <w:rsid w:val="003A0AFC"/>
    <w:rsid w:val="003A662F"/>
    <w:rsid w:val="003D611C"/>
    <w:rsid w:val="00431C0B"/>
    <w:rsid w:val="00433FED"/>
    <w:rsid w:val="00437CAD"/>
    <w:rsid w:val="0044200C"/>
    <w:rsid w:val="004657DA"/>
    <w:rsid w:val="004672F8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66B5F"/>
    <w:rsid w:val="00673286"/>
    <w:rsid w:val="00680958"/>
    <w:rsid w:val="006D1665"/>
    <w:rsid w:val="006E3089"/>
    <w:rsid w:val="00712C39"/>
    <w:rsid w:val="0073105A"/>
    <w:rsid w:val="00756CDA"/>
    <w:rsid w:val="007847EB"/>
    <w:rsid w:val="0079644C"/>
    <w:rsid w:val="007E2ACC"/>
    <w:rsid w:val="007E68C5"/>
    <w:rsid w:val="00823A3C"/>
    <w:rsid w:val="00832144"/>
    <w:rsid w:val="00836DAF"/>
    <w:rsid w:val="008567C7"/>
    <w:rsid w:val="008642B3"/>
    <w:rsid w:val="008655A4"/>
    <w:rsid w:val="008A51B2"/>
    <w:rsid w:val="008A6C10"/>
    <w:rsid w:val="008E5102"/>
    <w:rsid w:val="00915B9E"/>
    <w:rsid w:val="00952256"/>
    <w:rsid w:val="009567BE"/>
    <w:rsid w:val="0097748A"/>
    <w:rsid w:val="00992FF5"/>
    <w:rsid w:val="009F0E5C"/>
    <w:rsid w:val="00A029B8"/>
    <w:rsid w:val="00A91321"/>
    <w:rsid w:val="00AA02AC"/>
    <w:rsid w:val="00AE0E08"/>
    <w:rsid w:val="00AE25B3"/>
    <w:rsid w:val="00AE4DB5"/>
    <w:rsid w:val="00B048DA"/>
    <w:rsid w:val="00B070E8"/>
    <w:rsid w:val="00B32D12"/>
    <w:rsid w:val="00B464D3"/>
    <w:rsid w:val="00B51A2B"/>
    <w:rsid w:val="00B73020"/>
    <w:rsid w:val="00B8185B"/>
    <w:rsid w:val="00BC6F7F"/>
    <w:rsid w:val="00BD2174"/>
    <w:rsid w:val="00C423DD"/>
    <w:rsid w:val="00C60D7B"/>
    <w:rsid w:val="00C65E53"/>
    <w:rsid w:val="00C735A5"/>
    <w:rsid w:val="00CA0AEE"/>
    <w:rsid w:val="00CA0B33"/>
    <w:rsid w:val="00CA3511"/>
    <w:rsid w:val="00D01E5B"/>
    <w:rsid w:val="00D01F7B"/>
    <w:rsid w:val="00D04203"/>
    <w:rsid w:val="00D168A0"/>
    <w:rsid w:val="00D1774E"/>
    <w:rsid w:val="00D26ED6"/>
    <w:rsid w:val="00D42C90"/>
    <w:rsid w:val="00D8427E"/>
    <w:rsid w:val="00E30B2D"/>
    <w:rsid w:val="00E435B4"/>
    <w:rsid w:val="00E62859"/>
    <w:rsid w:val="00E845B6"/>
    <w:rsid w:val="00E85D70"/>
    <w:rsid w:val="00EA491C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CDE03"/>
  <w15:chartTrackingRefBased/>
  <w15:docId w15:val="{4C61C9AB-9C12-4118-84C7-D8A739D36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35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C735A5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2026-04-23T07:13:00Z</dcterms:created>
  <dcterms:modified xsi:type="dcterms:W3CDTF">2026-04-24T12:36:00Z</dcterms:modified>
</cp:coreProperties>
</file>