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4DD08A" w14:textId="77777777" w:rsidR="00986737" w:rsidRPr="009D1005" w:rsidRDefault="003E6B84" w:rsidP="00986737">
      <w:pPr>
        <w:spacing w:after="600"/>
        <w:jc w:val="right"/>
      </w:pPr>
      <w:bookmarkStart w:id="0" w:name="_Hlk52197885"/>
      <w:r w:rsidRPr="009D1005">
        <w:t>Niepołomice</w:t>
      </w:r>
      <w:r w:rsidR="00986737" w:rsidRPr="009D1005">
        <w:t xml:space="preserve"> dnia: </w:t>
      </w:r>
      <w:r w:rsidRPr="009D1005">
        <w:t>2026-04-24</w:t>
      </w:r>
    </w:p>
    <w:p w14:paraId="5845FAC0" w14:textId="77777777" w:rsidR="00986737" w:rsidRPr="009D1005" w:rsidRDefault="003E6B84" w:rsidP="00986737">
      <w:pPr>
        <w:spacing w:line="360" w:lineRule="auto"/>
        <w:rPr>
          <w:b/>
          <w:bCs/>
        </w:rPr>
      </w:pPr>
      <w:r w:rsidRPr="009D1005">
        <w:rPr>
          <w:b/>
          <w:bCs/>
        </w:rPr>
        <w:t>GMINA NIEPOŁOMICE</w:t>
      </w:r>
    </w:p>
    <w:p w14:paraId="0FB16F92" w14:textId="77777777" w:rsidR="00986737" w:rsidRPr="009D1005" w:rsidRDefault="003E6B84" w:rsidP="00986737">
      <w:pPr>
        <w:spacing w:line="360" w:lineRule="auto"/>
      </w:pPr>
      <w:r w:rsidRPr="009D1005">
        <w:t>Pl. Zwycięstwa</w:t>
      </w:r>
      <w:r w:rsidR="00986737" w:rsidRPr="009D1005">
        <w:t xml:space="preserve"> </w:t>
      </w:r>
      <w:r w:rsidRPr="009D1005">
        <w:t>13</w:t>
      </w:r>
    </w:p>
    <w:p w14:paraId="2511E305" w14:textId="77777777" w:rsidR="00986737" w:rsidRPr="009D1005" w:rsidRDefault="003E6B84" w:rsidP="00986737">
      <w:r w:rsidRPr="009D1005">
        <w:t>32-005</w:t>
      </w:r>
      <w:r w:rsidR="00986737" w:rsidRPr="009D1005">
        <w:t xml:space="preserve"> </w:t>
      </w:r>
      <w:r w:rsidRPr="009D1005">
        <w:t>Niepołomice</w:t>
      </w:r>
    </w:p>
    <w:p w14:paraId="1FCAF614" w14:textId="7585B0C7" w:rsidR="00986737" w:rsidRPr="009D1005" w:rsidRDefault="00986737" w:rsidP="00986737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D1005" w14:paraId="1CE5F353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4F1503" w14:textId="77777777" w:rsidR="00986737" w:rsidRPr="009D1005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9D1005">
              <w:rPr>
                <w:b/>
                <w:spacing w:val="20"/>
              </w:rPr>
              <w:t>INFORMACJA Z OTWARCIA OFERT</w:t>
            </w:r>
          </w:p>
        </w:tc>
      </w:tr>
    </w:tbl>
    <w:p w14:paraId="3CB48BD2" w14:textId="77777777" w:rsidR="00986737" w:rsidRPr="009D1005" w:rsidRDefault="00986737" w:rsidP="00986737">
      <w:pPr>
        <w:pStyle w:val="Nagwek"/>
        <w:tabs>
          <w:tab w:val="clear" w:pos="4536"/>
        </w:tabs>
        <w:spacing w:after="360"/>
      </w:pPr>
      <w:r w:rsidRPr="009D1005">
        <w:tab/>
        <w:t xml:space="preserve"> </w:t>
      </w:r>
    </w:p>
    <w:p w14:paraId="7564DADE" w14:textId="77777777" w:rsidR="00986737" w:rsidRPr="009D1005" w:rsidRDefault="00986737" w:rsidP="00986737">
      <w:pPr>
        <w:spacing w:after="120" w:line="360" w:lineRule="auto"/>
        <w:jc w:val="both"/>
        <w:rPr>
          <w:rFonts w:eastAsia="Calibri"/>
          <w:lang w:eastAsia="en-US"/>
        </w:rPr>
      </w:pPr>
      <w:r w:rsidRPr="009D1005">
        <w:rPr>
          <w:rFonts w:eastAsia="Calibri"/>
          <w:lang w:eastAsia="en-US"/>
        </w:rPr>
        <w:t xml:space="preserve">Dotyczy </w:t>
      </w:r>
      <w:r w:rsidRPr="009D1005">
        <w:t>postępowania o udzielenie zamówienia publicznego</w:t>
      </w:r>
      <w:r w:rsidRPr="009D100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D1005" w14:paraId="7B7AD39A" w14:textId="77777777" w:rsidTr="005A632E">
        <w:tc>
          <w:tcPr>
            <w:tcW w:w="2269" w:type="dxa"/>
          </w:tcPr>
          <w:p w14:paraId="392D5FD9" w14:textId="77777777" w:rsidR="00986737" w:rsidRPr="009D100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D1005">
              <w:t>Nazwa zamówienia:</w:t>
            </w:r>
          </w:p>
        </w:tc>
        <w:tc>
          <w:tcPr>
            <w:tcW w:w="6803" w:type="dxa"/>
          </w:tcPr>
          <w:p w14:paraId="1CC2E293" w14:textId="77777777" w:rsidR="00986737" w:rsidRPr="009D1005" w:rsidRDefault="003E6B8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D1005">
              <w:rPr>
                <w:bCs/>
              </w:rPr>
              <w:t>Wykonanie usługi odbioru, transportu i zagospodarowania odpadów.</w:t>
            </w:r>
            <w:r w:rsidR="00986737" w:rsidRPr="009D1005">
              <w:rPr>
                <w:bCs/>
              </w:rPr>
              <w:t>.</w:t>
            </w:r>
          </w:p>
        </w:tc>
      </w:tr>
      <w:tr w:rsidR="003E6B84" w:rsidRPr="009D1005" w14:paraId="7F47B86A" w14:textId="77777777" w:rsidTr="003D0206">
        <w:tc>
          <w:tcPr>
            <w:tcW w:w="2269" w:type="dxa"/>
          </w:tcPr>
          <w:p w14:paraId="3214AF9C" w14:textId="77777777" w:rsidR="003E6B84" w:rsidRPr="009D1005" w:rsidRDefault="003E6B84" w:rsidP="003D020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D1005">
              <w:t>Numer referencyjny:</w:t>
            </w:r>
          </w:p>
        </w:tc>
        <w:tc>
          <w:tcPr>
            <w:tcW w:w="6803" w:type="dxa"/>
          </w:tcPr>
          <w:p w14:paraId="5EA1C677" w14:textId="77777777" w:rsidR="003E6B84" w:rsidRPr="009D1005" w:rsidRDefault="003E6B84" w:rsidP="003D020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9D1005">
              <w:rPr>
                <w:bCs/>
              </w:rPr>
              <w:t>ZP.271.12.2026</w:t>
            </w:r>
          </w:p>
        </w:tc>
      </w:tr>
    </w:tbl>
    <w:p w14:paraId="7D7ABE01" w14:textId="77777777" w:rsidR="00A80738" w:rsidRPr="009D100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</w:rPr>
      </w:pPr>
    </w:p>
    <w:p w14:paraId="68D8242C" w14:textId="714A9E48" w:rsidR="00D665F5" w:rsidRPr="009D1005" w:rsidRDefault="00D665F5" w:rsidP="00986737">
      <w:pPr>
        <w:spacing w:before="120" w:line="360" w:lineRule="auto"/>
        <w:jc w:val="both"/>
      </w:pPr>
      <w:r w:rsidRPr="009D1005">
        <w:t>Zamawiający, działając na podstawie art. 22</w:t>
      </w:r>
      <w:r w:rsidR="00FC7F5E" w:rsidRPr="009D1005">
        <w:t>2</w:t>
      </w:r>
      <w:r w:rsidRPr="009D1005">
        <w:t xml:space="preserve"> ust. 5 </w:t>
      </w:r>
      <w:r w:rsidRPr="009D1005">
        <w:rPr>
          <w:bCs/>
        </w:rPr>
        <w:t>ustawy z dnia 11 września 2019 r. Prawo zamówień publicznych</w:t>
      </w:r>
      <w:r w:rsidRPr="009D1005">
        <w:t xml:space="preserve"> </w:t>
      </w:r>
      <w:r w:rsidR="003E6B84" w:rsidRPr="009D1005">
        <w:t>(</w:t>
      </w:r>
      <w:proofErr w:type="spellStart"/>
      <w:r w:rsidR="003E6B84" w:rsidRPr="009D1005">
        <w:t>t.j</w:t>
      </w:r>
      <w:proofErr w:type="spellEnd"/>
      <w:r w:rsidR="003E6B84" w:rsidRPr="009D1005">
        <w:t>. Dz. U. z 2024 r. poz. 1320 z</w:t>
      </w:r>
      <w:r w:rsidR="009D1005">
        <w:t>e</w:t>
      </w:r>
      <w:r w:rsidR="003E6B84" w:rsidRPr="009D1005">
        <w:t xml:space="preserve"> zm.)</w:t>
      </w:r>
      <w:r w:rsidR="00490DC0" w:rsidRPr="009D1005">
        <w:t xml:space="preserve"> </w:t>
      </w:r>
      <w:r w:rsidRPr="009D1005">
        <w:t>udostępnia</w:t>
      </w:r>
      <w:r w:rsidR="00F95C33" w:rsidRPr="009D1005">
        <w:t xml:space="preserve"> </w:t>
      </w:r>
      <w:r w:rsidR="004C7E9B" w:rsidRPr="009D1005">
        <w:t>informacj</w:t>
      </w:r>
      <w:r w:rsidR="00577BC6" w:rsidRPr="009D1005">
        <w:t>ę</w:t>
      </w:r>
      <w:r w:rsidR="00035488" w:rsidRPr="009D1005">
        <w:t xml:space="preserve"> z otwarcia ofert</w:t>
      </w:r>
      <w:r w:rsidR="00577BC6" w:rsidRPr="009D1005">
        <w:t>.</w:t>
      </w:r>
    </w:p>
    <w:p w14:paraId="46F096E8" w14:textId="77777777" w:rsidR="00A80738" w:rsidRPr="009D1005" w:rsidRDefault="00D665F5" w:rsidP="00986737">
      <w:pPr>
        <w:spacing w:before="120" w:after="60" w:line="360" w:lineRule="auto"/>
        <w:jc w:val="both"/>
      </w:pPr>
      <w:r w:rsidRPr="009D1005">
        <w:t>Podczas otwarcia ofert, mającego miejsce</w:t>
      </w:r>
      <w:r w:rsidR="00FF4AB1" w:rsidRPr="009D1005">
        <w:t xml:space="preserve"> w dniu </w:t>
      </w:r>
      <w:r w:rsidR="003E6B84" w:rsidRPr="009D1005">
        <w:t>24/04/2026</w:t>
      </w:r>
      <w:r w:rsidR="00FF4AB1" w:rsidRPr="009D1005">
        <w:t xml:space="preserve"> o godz. </w:t>
      </w:r>
      <w:r w:rsidR="003E6B84" w:rsidRPr="009D1005">
        <w:t>09:30</w:t>
      </w:r>
      <w:r w:rsidRPr="009D1005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D1005" w14:paraId="2FCC6404" w14:textId="77777777" w:rsidTr="005A632E">
        <w:tc>
          <w:tcPr>
            <w:tcW w:w="1276" w:type="dxa"/>
            <w:shd w:val="clear" w:color="auto" w:fill="F2F2F2"/>
            <w:vAlign w:val="center"/>
          </w:tcPr>
          <w:p w14:paraId="16DA23D7" w14:textId="77777777" w:rsidR="006B27ED" w:rsidRPr="009D1005" w:rsidRDefault="00986737" w:rsidP="00C82837">
            <w:pPr>
              <w:spacing w:before="120" w:after="120"/>
              <w:jc w:val="center"/>
            </w:pPr>
            <w:r w:rsidRPr="009D1005">
              <w:t>Oferta n</w:t>
            </w:r>
            <w:r w:rsidR="006B27ED" w:rsidRPr="009D1005"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99DB59D" w14:textId="77777777" w:rsidR="006B27ED" w:rsidRPr="009D1005" w:rsidRDefault="00986737" w:rsidP="00C82837">
            <w:pPr>
              <w:spacing w:before="120" w:after="120"/>
              <w:jc w:val="center"/>
            </w:pPr>
            <w:r w:rsidRPr="009D1005"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24D1EF4" w14:textId="77777777" w:rsidR="006B27ED" w:rsidRPr="009D1005" w:rsidRDefault="006B27ED" w:rsidP="00BB547B">
            <w:pPr>
              <w:spacing w:before="120" w:after="120"/>
              <w:jc w:val="center"/>
            </w:pPr>
            <w:r w:rsidRPr="009D1005"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23A94518" w14:textId="77777777" w:rsidR="006B27ED" w:rsidRPr="009D1005" w:rsidRDefault="006B27ED" w:rsidP="00C82837">
            <w:pPr>
              <w:spacing w:before="120" w:after="120"/>
              <w:jc w:val="center"/>
            </w:pPr>
            <w:r w:rsidRPr="009D1005">
              <w:t>Cena oferty</w:t>
            </w:r>
          </w:p>
        </w:tc>
      </w:tr>
      <w:tr w:rsidR="003E6B84" w:rsidRPr="009D1005" w14:paraId="235508CA" w14:textId="77777777" w:rsidTr="003D0206">
        <w:tc>
          <w:tcPr>
            <w:tcW w:w="1276" w:type="dxa"/>
            <w:vAlign w:val="center"/>
          </w:tcPr>
          <w:p w14:paraId="4F25AD11" w14:textId="77777777" w:rsidR="003E6B84" w:rsidRPr="009D1005" w:rsidRDefault="003E6B84" w:rsidP="003D0206">
            <w:pPr>
              <w:spacing w:before="80" w:after="80"/>
              <w:jc w:val="center"/>
            </w:pPr>
            <w:r w:rsidRPr="009D1005">
              <w:t>1</w:t>
            </w:r>
          </w:p>
        </w:tc>
        <w:tc>
          <w:tcPr>
            <w:tcW w:w="1276" w:type="dxa"/>
            <w:vAlign w:val="center"/>
          </w:tcPr>
          <w:p w14:paraId="736D472E" w14:textId="77777777" w:rsidR="003E6B84" w:rsidRPr="009D1005" w:rsidRDefault="003E6B84" w:rsidP="003D0206">
            <w:pPr>
              <w:spacing w:before="80" w:after="80"/>
              <w:jc w:val="center"/>
            </w:pPr>
            <w:r w:rsidRPr="009D1005">
              <w:t>3</w:t>
            </w:r>
          </w:p>
        </w:tc>
        <w:tc>
          <w:tcPr>
            <w:tcW w:w="3969" w:type="dxa"/>
          </w:tcPr>
          <w:p w14:paraId="4250A007" w14:textId="77777777" w:rsidR="003E6B84" w:rsidRPr="009D1005" w:rsidRDefault="003E6B84" w:rsidP="003D0206">
            <w:pPr>
              <w:spacing w:before="80" w:after="40"/>
            </w:pPr>
            <w:r w:rsidRPr="009D1005">
              <w:t>Spółdzielnia Kółek Rolniczych w Niepołomicach z/s w Woli Batorskiej</w:t>
            </w:r>
          </w:p>
          <w:p w14:paraId="2A18112C" w14:textId="77777777" w:rsidR="003E6B84" w:rsidRPr="009D1005" w:rsidRDefault="003E6B84" w:rsidP="003D0206">
            <w:r w:rsidRPr="009D1005">
              <w:t xml:space="preserve">Wola Batorska 461 </w:t>
            </w:r>
          </w:p>
          <w:p w14:paraId="78579CA6" w14:textId="24B949C7" w:rsidR="003E6B84" w:rsidRPr="009D1005" w:rsidRDefault="003E6B84" w:rsidP="003D0206">
            <w:pPr>
              <w:spacing w:after="80"/>
              <w:jc w:val="both"/>
            </w:pPr>
            <w:r w:rsidRPr="009D1005">
              <w:t>32-00</w:t>
            </w:r>
            <w:r w:rsidR="009D1005">
              <w:t>7</w:t>
            </w:r>
            <w:r w:rsidRPr="009D1005">
              <w:t xml:space="preserve"> Wola Batorska</w:t>
            </w:r>
          </w:p>
        </w:tc>
        <w:tc>
          <w:tcPr>
            <w:tcW w:w="2551" w:type="dxa"/>
            <w:vAlign w:val="center"/>
          </w:tcPr>
          <w:p w14:paraId="54217A13" w14:textId="77777777" w:rsidR="003E6B84" w:rsidRPr="009D1005" w:rsidRDefault="003E6B84" w:rsidP="003D0206">
            <w:pPr>
              <w:spacing w:before="80" w:after="80"/>
              <w:jc w:val="center"/>
            </w:pPr>
            <w:r w:rsidRPr="009D1005">
              <w:t>91 200.00 zł</w:t>
            </w:r>
          </w:p>
        </w:tc>
      </w:tr>
      <w:tr w:rsidR="003E6B84" w:rsidRPr="009D1005" w14:paraId="0CF516BC" w14:textId="77777777" w:rsidTr="003D0206">
        <w:tc>
          <w:tcPr>
            <w:tcW w:w="1276" w:type="dxa"/>
            <w:vAlign w:val="center"/>
          </w:tcPr>
          <w:p w14:paraId="103EF7B7" w14:textId="77777777" w:rsidR="003E6B84" w:rsidRPr="009D1005" w:rsidRDefault="003E6B84" w:rsidP="003D0206">
            <w:pPr>
              <w:spacing w:before="80" w:after="80"/>
              <w:jc w:val="center"/>
            </w:pPr>
            <w:r w:rsidRPr="009D1005">
              <w:t>2</w:t>
            </w:r>
          </w:p>
        </w:tc>
        <w:tc>
          <w:tcPr>
            <w:tcW w:w="1276" w:type="dxa"/>
            <w:vAlign w:val="center"/>
          </w:tcPr>
          <w:p w14:paraId="5AB1E226" w14:textId="77777777" w:rsidR="003E6B84" w:rsidRPr="009D1005" w:rsidRDefault="003E6B84" w:rsidP="003D0206">
            <w:pPr>
              <w:spacing w:before="80" w:after="80"/>
              <w:jc w:val="center"/>
            </w:pPr>
            <w:r w:rsidRPr="009D1005">
              <w:t>2</w:t>
            </w:r>
          </w:p>
        </w:tc>
        <w:tc>
          <w:tcPr>
            <w:tcW w:w="3969" w:type="dxa"/>
          </w:tcPr>
          <w:p w14:paraId="753DAE42" w14:textId="77777777" w:rsidR="003E6B84" w:rsidRPr="009D1005" w:rsidRDefault="003E6B84" w:rsidP="003D0206">
            <w:pPr>
              <w:spacing w:before="80" w:after="40"/>
            </w:pPr>
            <w:proofErr w:type="spellStart"/>
            <w:r w:rsidRPr="009D1005">
              <w:t>Prezero</w:t>
            </w:r>
            <w:proofErr w:type="spellEnd"/>
            <w:r w:rsidRPr="009D1005">
              <w:t xml:space="preserve"> Małopolska Sp. z o.o.</w:t>
            </w:r>
          </w:p>
          <w:p w14:paraId="5A530DBD" w14:textId="56D2E571" w:rsidR="003E6B84" w:rsidRPr="009D1005" w:rsidRDefault="009D1005" w:rsidP="003D0206">
            <w:r>
              <w:t xml:space="preserve">Ul. </w:t>
            </w:r>
            <w:r w:rsidR="003E6B84" w:rsidRPr="009D1005">
              <w:t xml:space="preserve">Kosiarzy 5A </w:t>
            </w:r>
          </w:p>
          <w:p w14:paraId="3F42FDED" w14:textId="77777777" w:rsidR="003E6B84" w:rsidRPr="009D1005" w:rsidRDefault="003E6B84" w:rsidP="003D0206">
            <w:pPr>
              <w:spacing w:after="80"/>
              <w:jc w:val="both"/>
            </w:pPr>
            <w:r w:rsidRPr="009D1005">
              <w:t>30-731 Kraków</w:t>
            </w:r>
          </w:p>
        </w:tc>
        <w:tc>
          <w:tcPr>
            <w:tcW w:w="2551" w:type="dxa"/>
            <w:vAlign w:val="center"/>
          </w:tcPr>
          <w:p w14:paraId="08144704" w14:textId="77777777" w:rsidR="003E6B84" w:rsidRPr="009D1005" w:rsidRDefault="003E6B84" w:rsidP="003D0206">
            <w:pPr>
              <w:spacing w:before="80" w:after="80"/>
              <w:jc w:val="center"/>
            </w:pPr>
            <w:r w:rsidRPr="009D1005">
              <w:t>101 325.60 zł</w:t>
            </w:r>
          </w:p>
        </w:tc>
      </w:tr>
      <w:tr w:rsidR="003E6B84" w:rsidRPr="009D1005" w14:paraId="7072C728" w14:textId="77777777" w:rsidTr="003D0206">
        <w:tc>
          <w:tcPr>
            <w:tcW w:w="1276" w:type="dxa"/>
            <w:vAlign w:val="center"/>
          </w:tcPr>
          <w:p w14:paraId="3175D934" w14:textId="77777777" w:rsidR="003E6B84" w:rsidRPr="009D1005" w:rsidRDefault="003E6B84" w:rsidP="003D0206">
            <w:pPr>
              <w:spacing w:before="80" w:after="80"/>
              <w:jc w:val="center"/>
            </w:pPr>
            <w:r w:rsidRPr="009D1005">
              <w:t>3</w:t>
            </w:r>
          </w:p>
        </w:tc>
        <w:tc>
          <w:tcPr>
            <w:tcW w:w="1276" w:type="dxa"/>
            <w:vAlign w:val="center"/>
          </w:tcPr>
          <w:p w14:paraId="111A6E7E" w14:textId="77777777" w:rsidR="003E6B84" w:rsidRPr="009D1005" w:rsidRDefault="003E6B84" w:rsidP="003D0206">
            <w:pPr>
              <w:spacing w:before="80" w:after="80"/>
              <w:jc w:val="center"/>
            </w:pPr>
            <w:r w:rsidRPr="009D1005">
              <w:t>1</w:t>
            </w:r>
          </w:p>
        </w:tc>
        <w:tc>
          <w:tcPr>
            <w:tcW w:w="3969" w:type="dxa"/>
          </w:tcPr>
          <w:p w14:paraId="3E0DA001" w14:textId="77777777" w:rsidR="003E6B84" w:rsidRPr="009D1005" w:rsidRDefault="003E6B84" w:rsidP="003D0206">
            <w:pPr>
              <w:spacing w:before="80" w:after="40"/>
            </w:pPr>
            <w:r w:rsidRPr="009D1005">
              <w:t>FHU MAGDA Magdalena Łanoszka</w:t>
            </w:r>
          </w:p>
          <w:p w14:paraId="2BC0241A" w14:textId="77777777" w:rsidR="003E6B84" w:rsidRPr="009D1005" w:rsidRDefault="003E6B84" w:rsidP="003D0206">
            <w:r w:rsidRPr="009D1005">
              <w:t xml:space="preserve">Trąbki 292 </w:t>
            </w:r>
          </w:p>
          <w:p w14:paraId="0535B5D7" w14:textId="77777777" w:rsidR="003E6B84" w:rsidRPr="009D1005" w:rsidRDefault="003E6B84" w:rsidP="003D0206">
            <w:pPr>
              <w:spacing w:after="80"/>
              <w:jc w:val="both"/>
            </w:pPr>
            <w:r w:rsidRPr="009D1005">
              <w:t>32-020 Wieliczka</w:t>
            </w:r>
          </w:p>
        </w:tc>
        <w:tc>
          <w:tcPr>
            <w:tcW w:w="2551" w:type="dxa"/>
            <w:vAlign w:val="center"/>
          </w:tcPr>
          <w:p w14:paraId="788DBC03" w14:textId="77777777" w:rsidR="003E6B84" w:rsidRPr="009D1005" w:rsidRDefault="003E6B84" w:rsidP="003D0206">
            <w:pPr>
              <w:spacing w:before="80" w:after="80"/>
              <w:jc w:val="center"/>
            </w:pPr>
            <w:r w:rsidRPr="009D1005">
              <w:t>148 500.00 zł</w:t>
            </w:r>
          </w:p>
        </w:tc>
      </w:tr>
      <w:tr w:rsidR="003E6B84" w:rsidRPr="009D1005" w14:paraId="3D570AC3" w14:textId="77777777" w:rsidTr="003D0206">
        <w:tc>
          <w:tcPr>
            <w:tcW w:w="1276" w:type="dxa"/>
            <w:vAlign w:val="center"/>
          </w:tcPr>
          <w:p w14:paraId="7E4F4456" w14:textId="77777777" w:rsidR="003E6B84" w:rsidRPr="009D1005" w:rsidRDefault="003E6B84" w:rsidP="003D0206">
            <w:pPr>
              <w:spacing w:before="80" w:after="80"/>
              <w:jc w:val="center"/>
            </w:pPr>
            <w:r w:rsidRPr="009D1005">
              <w:t>4</w:t>
            </w:r>
          </w:p>
        </w:tc>
        <w:tc>
          <w:tcPr>
            <w:tcW w:w="1276" w:type="dxa"/>
            <w:vAlign w:val="center"/>
          </w:tcPr>
          <w:p w14:paraId="41FD8C5B" w14:textId="77777777" w:rsidR="003E6B84" w:rsidRPr="009D1005" w:rsidRDefault="003E6B84" w:rsidP="003D0206">
            <w:pPr>
              <w:spacing w:before="80" w:after="80"/>
              <w:jc w:val="center"/>
            </w:pPr>
            <w:r w:rsidRPr="009D1005">
              <w:t>1</w:t>
            </w:r>
          </w:p>
        </w:tc>
        <w:tc>
          <w:tcPr>
            <w:tcW w:w="3969" w:type="dxa"/>
          </w:tcPr>
          <w:p w14:paraId="112DC7C5" w14:textId="77777777" w:rsidR="0088520D" w:rsidRPr="0088520D" w:rsidRDefault="0088520D" w:rsidP="003D0206">
            <w:pPr>
              <w:spacing w:before="80" w:after="40"/>
              <w:rPr>
                <w:b/>
                <w:bCs/>
              </w:rPr>
            </w:pPr>
            <w:r w:rsidRPr="0088520D">
              <w:rPr>
                <w:b/>
                <w:bCs/>
              </w:rPr>
              <w:t>Konsorcjum:</w:t>
            </w:r>
          </w:p>
          <w:p w14:paraId="36FE554D" w14:textId="06FFABCC" w:rsidR="003E6B84" w:rsidRPr="009D1005" w:rsidRDefault="0088520D" w:rsidP="003D0206">
            <w:pPr>
              <w:spacing w:before="80" w:after="40"/>
            </w:pPr>
            <w:r w:rsidRPr="0088520D">
              <w:rPr>
                <w:b/>
                <w:bCs/>
              </w:rPr>
              <w:t>Lider:</w:t>
            </w:r>
            <w:r>
              <w:t xml:space="preserve"> </w:t>
            </w:r>
            <w:r w:rsidR="003E6B84" w:rsidRPr="009D1005">
              <w:t>Małopolskie Przedsiębiorstwo Gospodarki Odpadami Sp. z o.o.</w:t>
            </w:r>
          </w:p>
          <w:p w14:paraId="561B476F" w14:textId="55349AF1" w:rsidR="003E6B84" w:rsidRPr="009D1005" w:rsidRDefault="009D1005" w:rsidP="003D0206">
            <w:r>
              <w:t xml:space="preserve">Ul. </w:t>
            </w:r>
            <w:r w:rsidR="003E6B84" w:rsidRPr="009D1005">
              <w:t xml:space="preserve">Barska 12 </w:t>
            </w:r>
          </w:p>
          <w:p w14:paraId="70055EFB" w14:textId="77777777" w:rsidR="003E6B84" w:rsidRDefault="003E6B84" w:rsidP="003D0206">
            <w:pPr>
              <w:spacing w:after="80"/>
              <w:jc w:val="both"/>
            </w:pPr>
            <w:r w:rsidRPr="009D1005">
              <w:t>30-307 Kraków</w:t>
            </w:r>
          </w:p>
          <w:p w14:paraId="2C5B3875" w14:textId="77777777" w:rsidR="0088520D" w:rsidRDefault="0088520D" w:rsidP="003D0206">
            <w:pPr>
              <w:spacing w:after="80"/>
              <w:jc w:val="both"/>
            </w:pPr>
            <w:r w:rsidRPr="0088520D">
              <w:rPr>
                <w:b/>
                <w:bCs/>
              </w:rPr>
              <w:t>Partner:</w:t>
            </w:r>
            <w:r>
              <w:t xml:space="preserve"> MB Profit </w:t>
            </w:r>
            <w:proofErr w:type="spellStart"/>
            <w:r>
              <w:t>Group</w:t>
            </w:r>
            <w:proofErr w:type="spellEnd"/>
            <w:r>
              <w:t xml:space="preserve"> Sp. z o.o.</w:t>
            </w:r>
          </w:p>
          <w:p w14:paraId="1176F291" w14:textId="77777777" w:rsidR="0088520D" w:rsidRDefault="0088520D" w:rsidP="003D0206">
            <w:pPr>
              <w:spacing w:after="80"/>
              <w:jc w:val="both"/>
            </w:pPr>
            <w:r>
              <w:t>Os.2 Pułku Lotniczego  16/35</w:t>
            </w:r>
          </w:p>
          <w:p w14:paraId="6F904CB5" w14:textId="66D596B3" w:rsidR="0088520D" w:rsidRPr="009D1005" w:rsidRDefault="0088520D" w:rsidP="003D0206">
            <w:pPr>
              <w:spacing w:after="80"/>
              <w:jc w:val="both"/>
            </w:pPr>
            <w:r>
              <w:t>31-868 Kraków</w:t>
            </w:r>
          </w:p>
        </w:tc>
        <w:tc>
          <w:tcPr>
            <w:tcW w:w="2551" w:type="dxa"/>
            <w:vAlign w:val="center"/>
          </w:tcPr>
          <w:p w14:paraId="0DDB9E5D" w14:textId="77777777" w:rsidR="003E6B84" w:rsidRPr="009D1005" w:rsidRDefault="003E6B84" w:rsidP="003D0206">
            <w:pPr>
              <w:spacing w:before="80" w:after="80"/>
              <w:jc w:val="center"/>
            </w:pPr>
            <w:r w:rsidRPr="009D1005">
              <w:t>159 769.14 zł</w:t>
            </w:r>
          </w:p>
        </w:tc>
      </w:tr>
      <w:bookmarkEnd w:id="0"/>
    </w:tbl>
    <w:p w14:paraId="167E8F4C" w14:textId="53722238" w:rsidR="00C236D3" w:rsidRPr="009D1005" w:rsidRDefault="00C236D3" w:rsidP="0088520D">
      <w:pPr>
        <w:pStyle w:val="Tekstpodstawowy"/>
        <w:spacing w:before="600" w:after="480"/>
        <w:ind w:left="3119" w:firstLine="425"/>
        <w:jc w:val="right"/>
        <w:rPr>
          <w:sz w:val="20"/>
        </w:rPr>
      </w:pPr>
    </w:p>
    <w:sectPr w:rsidR="00C236D3" w:rsidRPr="009D1005" w:rsidSect="008852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851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1A09EE" w14:textId="77777777" w:rsidR="0047789C" w:rsidRDefault="0047789C">
      <w:r>
        <w:separator/>
      </w:r>
    </w:p>
  </w:endnote>
  <w:endnote w:type="continuationSeparator" w:id="0">
    <w:p w14:paraId="71BCF3C8" w14:textId="77777777" w:rsidR="0047789C" w:rsidRDefault="00477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A1A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AC0E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38FC3" w14:textId="26799311" w:rsidR="009F189D" w:rsidRPr="009D1005" w:rsidRDefault="009F189D" w:rsidP="009D1005">
    <w:pPr>
      <w:pStyle w:val="Stopka"/>
      <w:rPr>
        <w:rFonts w:eastAsia="Calibri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425E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FEB19B" w14:textId="77777777" w:rsidR="009F189D" w:rsidRDefault="009F189D">
    <w:pPr>
      <w:pStyle w:val="Stopka"/>
      <w:tabs>
        <w:tab w:val="clear" w:pos="4536"/>
      </w:tabs>
      <w:jc w:val="center"/>
    </w:pPr>
  </w:p>
  <w:p w14:paraId="3BF08B5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93B57" w14:textId="77777777" w:rsidR="0047789C" w:rsidRDefault="0047789C">
      <w:r>
        <w:separator/>
      </w:r>
    </w:p>
  </w:footnote>
  <w:footnote w:type="continuationSeparator" w:id="0">
    <w:p w14:paraId="597EC6ED" w14:textId="77777777" w:rsidR="0047789C" w:rsidRDefault="004778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4F42B" w14:textId="77777777" w:rsidR="003E6B84" w:rsidRDefault="003E6B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A78F9" w14:textId="77777777" w:rsidR="003E6B84" w:rsidRDefault="003E6B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0A00B" w14:textId="77777777" w:rsidR="003E6B84" w:rsidRDefault="003E6B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89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E6B84"/>
    <w:rsid w:val="00423179"/>
    <w:rsid w:val="0047789C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8520D"/>
    <w:rsid w:val="008C4397"/>
    <w:rsid w:val="008D4DA9"/>
    <w:rsid w:val="00986737"/>
    <w:rsid w:val="009D100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45AB8B"/>
  <w15:chartTrackingRefBased/>
  <w15:docId w15:val="{343DD78C-C40D-4018-9153-66C38CC4A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171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2026-04-24T09:05:00Z</cp:lastPrinted>
  <dcterms:created xsi:type="dcterms:W3CDTF">2026-04-24T09:06:00Z</dcterms:created>
  <dcterms:modified xsi:type="dcterms:W3CDTF">2026-04-24T09:06:00Z</dcterms:modified>
</cp:coreProperties>
</file>