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3B8FD" w14:textId="77777777" w:rsidR="00986737" w:rsidRPr="009432A1" w:rsidRDefault="00AA7453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AA7453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AA7453">
        <w:rPr>
          <w:rFonts w:ascii="Arial" w:hAnsi="Arial" w:cs="Arial"/>
          <w:sz w:val="24"/>
          <w:szCs w:val="24"/>
        </w:rPr>
        <w:t>2026-04-23</w:t>
      </w:r>
    </w:p>
    <w:p w14:paraId="16EC8B7E" w14:textId="77777777" w:rsidR="00986737" w:rsidRPr="009432A1" w:rsidRDefault="00AA7453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A7453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BB0227D" w14:textId="77777777" w:rsidR="00986737" w:rsidRPr="009432A1" w:rsidRDefault="00AA7453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AA7453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AA7453">
        <w:rPr>
          <w:rFonts w:ascii="Arial" w:hAnsi="Arial" w:cs="Arial"/>
          <w:sz w:val="24"/>
          <w:szCs w:val="24"/>
        </w:rPr>
        <w:t>66</w:t>
      </w:r>
    </w:p>
    <w:p w14:paraId="7F27D459" w14:textId="77777777" w:rsidR="00986737" w:rsidRPr="009432A1" w:rsidRDefault="00AA7453" w:rsidP="00986737">
      <w:pPr>
        <w:rPr>
          <w:rFonts w:ascii="Arial" w:hAnsi="Arial" w:cs="Arial"/>
          <w:sz w:val="24"/>
          <w:szCs w:val="24"/>
        </w:rPr>
      </w:pPr>
      <w:r w:rsidRPr="00AA7453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AA7453">
        <w:rPr>
          <w:rFonts w:ascii="Arial" w:hAnsi="Arial" w:cs="Arial"/>
          <w:sz w:val="24"/>
          <w:szCs w:val="24"/>
        </w:rPr>
        <w:t>Kraków</w:t>
      </w:r>
    </w:p>
    <w:p w14:paraId="360A4A5A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3D32773" w14:textId="77777777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64280394" w14:textId="13230CD0" w:rsidR="00633697" w:rsidRPr="00633697" w:rsidRDefault="00633697" w:rsidP="00986737">
      <w:pPr>
        <w:spacing w:after="600"/>
        <w:jc w:val="both"/>
        <w:rPr>
          <w:bCs/>
          <w:sz w:val="24"/>
          <w:szCs w:val="24"/>
        </w:rPr>
      </w:pPr>
      <w:r w:rsidRPr="00633697">
        <w:rPr>
          <w:rFonts w:ascii="Arial" w:hAnsi="Arial" w:cs="Arial"/>
          <w:bCs/>
          <w:sz w:val="24"/>
          <w:szCs w:val="24"/>
        </w:rPr>
        <w:t>DZP-271-7/26-</w:t>
      </w:r>
      <w:r w:rsidR="00587B3C">
        <w:rPr>
          <w:rFonts w:ascii="Arial" w:hAnsi="Arial" w:cs="Arial"/>
          <w:bCs/>
          <w:sz w:val="24"/>
          <w:szCs w:val="24"/>
        </w:rPr>
        <w:t>444.</w:t>
      </w:r>
      <w:r w:rsidRPr="00633697">
        <w:rPr>
          <w:rFonts w:ascii="Arial" w:hAnsi="Arial" w:cs="Arial"/>
          <w:bCs/>
          <w:sz w:val="24"/>
          <w:szCs w:val="24"/>
        </w:rPr>
        <w:t>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2BE9C65F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69D4EEE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26BF00C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1E4C56A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7440152D" w14:textId="77777777" w:rsidTr="005A632E">
        <w:tc>
          <w:tcPr>
            <w:tcW w:w="2269" w:type="dxa"/>
          </w:tcPr>
          <w:p w14:paraId="0076512C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614BA68" w14:textId="77777777" w:rsidR="00986737" w:rsidRPr="004E4B64" w:rsidRDefault="00AA7453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A7453">
              <w:rPr>
                <w:rFonts w:ascii="Arial" w:hAnsi="Arial" w:cs="Arial"/>
                <w:bCs/>
                <w:sz w:val="24"/>
                <w:szCs w:val="24"/>
              </w:rPr>
              <w:t>Dostawa sprzętu jednorazowego niesterylnego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A7453" w:rsidRPr="004E4B64" w14:paraId="2BA189E7" w14:textId="77777777" w:rsidTr="004356C9">
        <w:tc>
          <w:tcPr>
            <w:tcW w:w="2269" w:type="dxa"/>
          </w:tcPr>
          <w:p w14:paraId="59794C24" w14:textId="77777777" w:rsidR="00AA7453" w:rsidRPr="004E4B64" w:rsidRDefault="00AA7453" w:rsidP="004356C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D6AF764" w14:textId="77777777" w:rsidR="00AA7453" w:rsidRPr="004E4B64" w:rsidRDefault="00AA7453" w:rsidP="004356C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A7453">
              <w:rPr>
                <w:rFonts w:ascii="Arial" w:hAnsi="Arial" w:cs="Arial"/>
                <w:bCs/>
                <w:sz w:val="24"/>
                <w:szCs w:val="24"/>
              </w:rPr>
              <w:t>DZP-271-7/26</w:t>
            </w:r>
          </w:p>
        </w:tc>
      </w:tr>
    </w:tbl>
    <w:p w14:paraId="6F341CD6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3D43273E" w14:textId="78E7C852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AA7453" w:rsidRPr="00AA7453">
        <w:rPr>
          <w:rFonts w:ascii="Arial" w:hAnsi="Arial" w:cs="Arial"/>
          <w:sz w:val="24"/>
          <w:szCs w:val="24"/>
        </w:rPr>
        <w:t xml:space="preserve">(t.j. Dz. U. z 2024 r. poz. 1320 z </w:t>
      </w:r>
      <w:r w:rsidR="00633697">
        <w:rPr>
          <w:rFonts w:ascii="Arial" w:hAnsi="Arial" w:cs="Arial"/>
          <w:sz w:val="24"/>
          <w:szCs w:val="24"/>
        </w:rPr>
        <w:t>późn.</w:t>
      </w:r>
      <w:r w:rsidR="00AA7453" w:rsidRPr="00AA7453">
        <w:rPr>
          <w:rFonts w:ascii="Arial" w:hAnsi="Arial" w:cs="Arial"/>
          <w:sz w:val="24"/>
          <w:szCs w:val="24"/>
        </w:rPr>
        <w:t xml:space="preserve">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544545C5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AA7453" w:rsidRPr="00AA7453">
        <w:rPr>
          <w:rFonts w:ascii="Arial" w:hAnsi="Arial" w:cs="Arial"/>
          <w:sz w:val="24"/>
          <w:szCs w:val="24"/>
        </w:rPr>
        <w:t>22/04/2026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AA7453" w:rsidRPr="00AA7453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249C8244" w14:textId="77777777" w:rsidTr="005A632E">
        <w:tc>
          <w:tcPr>
            <w:tcW w:w="1276" w:type="dxa"/>
            <w:shd w:val="clear" w:color="auto" w:fill="F2F2F2"/>
            <w:vAlign w:val="center"/>
          </w:tcPr>
          <w:p w14:paraId="00928504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00593E4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1075677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18CE0E5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A7453" w:rsidRPr="00BB547B" w14:paraId="27850510" w14:textId="77777777" w:rsidTr="004356C9">
        <w:tc>
          <w:tcPr>
            <w:tcW w:w="1276" w:type="dxa"/>
            <w:vAlign w:val="center"/>
          </w:tcPr>
          <w:p w14:paraId="233E32B6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242C38F3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46</w:t>
            </w:r>
          </w:p>
        </w:tc>
        <w:tc>
          <w:tcPr>
            <w:tcW w:w="3969" w:type="dxa"/>
          </w:tcPr>
          <w:p w14:paraId="4F918B08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 xml:space="preserve">Fisher &amp; </w:t>
            </w: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Paykel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Healthcare Poland sp. z o. o.</w:t>
            </w:r>
          </w:p>
          <w:p w14:paraId="1D8F9A0F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Pl. Andersa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915F75C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61-894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4ABF49F4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150 554.04 zł</w:t>
            </w:r>
          </w:p>
        </w:tc>
      </w:tr>
      <w:tr w:rsidR="00AA7453" w:rsidRPr="00BB547B" w14:paraId="7FE15159" w14:textId="77777777" w:rsidTr="004356C9">
        <w:tc>
          <w:tcPr>
            <w:tcW w:w="1276" w:type="dxa"/>
            <w:vAlign w:val="center"/>
          </w:tcPr>
          <w:p w14:paraId="351FEE1C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24FE83F6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3969" w:type="dxa"/>
          </w:tcPr>
          <w:p w14:paraId="53193B66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Camedica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Paweł Harasimiuk Spółka Komandytowa</w:t>
            </w:r>
          </w:p>
          <w:p w14:paraId="0A089964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6F142EF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21-025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Niemce</w:t>
            </w:r>
          </w:p>
        </w:tc>
        <w:tc>
          <w:tcPr>
            <w:tcW w:w="2551" w:type="dxa"/>
            <w:vAlign w:val="center"/>
          </w:tcPr>
          <w:p w14:paraId="70A187BD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21 870.00 zł</w:t>
            </w:r>
          </w:p>
        </w:tc>
      </w:tr>
      <w:tr w:rsidR="00AA7453" w:rsidRPr="00BB547B" w14:paraId="5F5D9894" w14:textId="77777777" w:rsidTr="004356C9">
        <w:tc>
          <w:tcPr>
            <w:tcW w:w="1276" w:type="dxa"/>
            <w:vAlign w:val="center"/>
          </w:tcPr>
          <w:p w14:paraId="01FAAE8F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090754BB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3969" w:type="dxa"/>
          </w:tcPr>
          <w:p w14:paraId="794A46ED" w14:textId="3C729154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SUN-MED Spółka Cywilna</w:t>
            </w:r>
            <w:r w:rsidR="00633697">
              <w:rPr>
                <w:rFonts w:ascii="Arial" w:hAnsi="Arial" w:cs="Arial"/>
                <w:sz w:val="24"/>
                <w:szCs w:val="24"/>
              </w:rPr>
              <w:t xml:space="preserve"> Dominik Siekierski Sławomir Naparty</w:t>
            </w:r>
          </w:p>
          <w:p w14:paraId="318FDD63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Franciszkańska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104/112/105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72CEDDC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lastRenderedPageBreak/>
              <w:t>91-845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vAlign w:val="center"/>
          </w:tcPr>
          <w:p w14:paraId="11AE1B64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lastRenderedPageBreak/>
              <w:t>213 948.00 zł</w:t>
            </w:r>
          </w:p>
        </w:tc>
      </w:tr>
      <w:tr w:rsidR="00AA7453" w:rsidRPr="00BB547B" w14:paraId="48CD83DA" w14:textId="77777777" w:rsidTr="004356C9">
        <w:tc>
          <w:tcPr>
            <w:tcW w:w="1276" w:type="dxa"/>
            <w:vAlign w:val="center"/>
          </w:tcPr>
          <w:p w14:paraId="24B34A06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0D2B7D02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3969" w:type="dxa"/>
          </w:tcPr>
          <w:p w14:paraId="58676B60" w14:textId="123E0575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WARDA Sp.</w:t>
            </w:r>
            <w:r w:rsidR="0063369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z o.o.</w:t>
            </w:r>
          </w:p>
          <w:p w14:paraId="128F1DD1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Korzenna, Przyłęki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7778989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86-005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Białe Błota</w:t>
            </w:r>
          </w:p>
        </w:tc>
        <w:tc>
          <w:tcPr>
            <w:tcW w:w="2551" w:type="dxa"/>
            <w:vAlign w:val="center"/>
          </w:tcPr>
          <w:p w14:paraId="5FE3FF7F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48 816.00 zł</w:t>
            </w:r>
          </w:p>
        </w:tc>
      </w:tr>
      <w:tr w:rsidR="00AA7453" w:rsidRPr="00BB547B" w14:paraId="5FEA1A11" w14:textId="77777777" w:rsidTr="004356C9">
        <w:tc>
          <w:tcPr>
            <w:tcW w:w="1276" w:type="dxa"/>
            <w:vAlign w:val="center"/>
          </w:tcPr>
          <w:p w14:paraId="0F481E6F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5CC452CD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55</w:t>
            </w:r>
          </w:p>
        </w:tc>
        <w:tc>
          <w:tcPr>
            <w:tcW w:w="3969" w:type="dxa"/>
          </w:tcPr>
          <w:p w14:paraId="72A97170" w14:textId="706406FC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WARDA Sp.</w:t>
            </w:r>
            <w:r w:rsidR="0063369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z o.o.</w:t>
            </w:r>
          </w:p>
          <w:p w14:paraId="6971D643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Korzenna, Przyłęki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F35BCDA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86-005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Białe Błota</w:t>
            </w:r>
          </w:p>
        </w:tc>
        <w:tc>
          <w:tcPr>
            <w:tcW w:w="2551" w:type="dxa"/>
            <w:vAlign w:val="center"/>
          </w:tcPr>
          <w:p w14:paraId="5B9AE257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76 496.40 zł</w:t>
            </w:r>
          </w:p>
        </w:tc>
      </w:tr>
      <w:tr w:rsidR="00AA7453" w:rsidRPr="00BB547B" w14:paraId="69BC2E61" w14:textId="77777777" w:rsidTr="004356C9">
        <w:tc>
          <w:tcPr>
            <w:tcW w:w="1276" w:type="dxa"/>
            <w:vAlign w:val="center"/>
          </w:tcPr>
          <w:p w14:paraId="32F6DEAF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43C9B79D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3969" w:type="dxa"/>
          </w:tcPr>
          <w:p w14:paraId="2C95EC49" w14:textId="486CD534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MEDAG Aparatura Medyczna P.</w:t>
            </w:r>
            <w:r w:rsidR="0063369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Augustynowicz Spółka Jawna</w:t>
            </w:r>
          </w:p>
          <w:p w14:paraId="0E9675BA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Brylantowa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24/3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D2F25CE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52-214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54CA2361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83 754.00 zł</w:t>
            </w:r>
          </w:p>
        </w:tc>
      </w:tr>
      <w:tr w:rsidR="00AA7453" w:rsidRPr="00BB547B" w14:paraId="46028B35" w14:textId="77777777" w:rsidTr="004356C9">
        <w:tc>
          <w:tcPr>
            <w:tcW w:w="1276" w:type="dxa"/>
            <w:vAlign w:val="center"/>
          </w:tcPr>
          <w:p w14:paraId="734C3FE3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4F3BE2F2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477E44F1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ConvaTec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5227A206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Żwirki i Wigury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7F9D2A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02-092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1BBD3E0F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314 126.26 zł</w:t>
            </w:r>
          </w:p>
        </w:tc>
      </w:tr>
      <w:tr w:rsidR="00AA7453" w:rsidRPr="00BB547B" w14:paraId="51E60D15" w14:textId="77777777" w:rsidTr="004356C9">
        <w:tc>
          <w:tcPr>
            <w:tcW w:w="1276" w:type="dxa"/>
            <w:vAlign w:val="center"/>
          </w:tcPr>
          <w:p w14:paraId="6AA34E36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15FC6548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</w:tcPr>
          <w:p w14:paraId="0EC631B5" w14:textId="6865D31E" w:rsidR="00AA7453" w:rsidRPr="00986737" w:rsidRDefault="00633697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Konsorcjum: Citonet-Kraków sp. z o.o. (lider) ul. Gromadzka 52, 30-729 Kraków i </w:t>
            </w:r>
            <w:r w:rsidR="00AA7453" w:rsidRPr="00AA7453">
              <w:rPr>
                <w:rFonts w:ascii="Arial" w:hAnsi="Arial" w:cs="Arial"/>
                <w:sz w:val="24"/>
                <w:szCs w:val="24"/>
              </w:rPr>
              <w:t>Toruńskie Zakłady Materiałów Opatrunkowych S.A.</w:t>
            </w:r>
            <w:r>
              <w:rPr>
                <w:rFonts w:ascii="Arial" w:hAnsi="Arial" w:cs="Arial"/>
                <w:sz w:val="24"/>
                <w:szCs w:val="24"/>
              </w:rPr>
              <w:t>(członek)</w:t>
            </w:r>
          </w:p>
          <w:p w14:paraId="646DA938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Żółkiewskiego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20/26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E01B996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vAlign w:val="center"/>
          </w:tcPr>
          <w:p w14:paraId="03398D15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122 766.84 zł</w:t>
            </w:r>
          </w:p>
        </w:tc>
      </w:tr>
      <w:tr w:rsidR="00AA7453" w:rsidRPr="00BB547B" w14:paraId="59AEA03D" w14:textId="77777777" w:rsidTr="004356C9">
        <w:tc>
          <w:tcPr>
            <w:tcW w:w="1276" w:type="dxa"/>
            <w:vAlign w:val="center"/>
          </w:tcPr>
          <w:p w14:paraId="0190D027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14:paraId="2B8E1367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3969" w:type="dxa"/>
          </w:tcPr>
          <w:p w14:paraId="048B28D8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PULMEQ Sp. z o.o.</w:t>
            </w:r>
          </w:p>
          <w:p w14:paraId="69AA9DF3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Krótka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4A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17A73AB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66-400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Gorzów Wielkopolski</w:t>
            </w:r>
          </w:p>
        </w:tc>
        <w:tc>
          <w:tcPr>
            <w:tcW w:w="2551" w:type="dxa"/>
            <w:vAlign w:val="center"/>
          </w:tcPr>
          <w:p w14:paraId="61B436FE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5 054.40 zł</w:t>
            </w:r>
          </w:p>
        </w:tc>
      </w:tr>
      <w:tr w:rsidR="00AA7453" w:rsidRPr="00BB547B" w14:paraId="35126C6F" w14:textId="77777777" w:rsidTr="004356C9">
        <w:tc>
          <w:tcPr>
            <w:tcW w:w="1276" w:type="dxa"/>
            <w:vAlign w:val="center"/>
          </w:tcPr>
          <w:p w14:paraId="1B462891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6D8F056F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3969" w:type="dxa"/>
          </w:tcPr>
          <w:p w14:paraId="22D06D76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Medicus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z o.o. S.K.A.</w:t>
            </w:r>
          </w:p>
          <w:p w14:paraId="3103FE57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Browarowa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1412B79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vAlign w:val="center"/>
          </w:tcPr>
          <w:p w14:paraId="3C2D6898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20 412.00 zł</w:t>
            </w:r>
          </w:p>
        </w:tc>
      </w:tr>
      <w:tr w:rsidR="00AA7453" w:rsidRPr="00BB547B" w14:paraId="1286A9E3" w14:textId="77777777" w:rsidTr="004356C9">
        <w:tc>
          <w:tcPr>
            <w:tcW w:w="1276" w:type="dxa"/>
            <w:vAlign w:val="center"/>
          </w:tcPr>
          <w:p w14:paraId="1ED69BC5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2A2285F2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47</w:t>
            </w:r>
          </w:p>
        </w:tc>
        <w:tc>
          <w:tcPr>
            <w:tcW w:w="3969" w:type="dxa"/>
          </w:tcPr>
          <w:p w14:paraId="0979634B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Opta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>-Tech Sp. z o.o.</w:t>
            </w:r>
          </w:p>
          <w:p w14:paraId="10E2E793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AL. KEN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36/U211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DAB623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02-797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408A3E59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258 757.20 zł</w:t>
            </w:r>
          </w:p>
        </w:tc>
      </w:tr>
      <w:tr w:rsidR="00AA7453" w:rsidRPr="00BB547B" w14:paraId="7D29EB9F" w14:textId="77777777" w:rsidTr="004356C9">
        <w:tc>
          <w:tcPr>
            <w:tcW w:w="1276" w:type="dxa"/>
            <w:vAlign w:val="center"/>
          </w:tcPr>
          <w:p w14:paraId="53301CDD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vAlign w:val="center"/>
          </w:tcPr>
          <w:p w14:paraId="77D03B59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0A81C936" w14:textId="5A45AB65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Abook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Sp. z o.</w:t>
            </w:r>
            <w:r w:rsidR="00A857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o</w:t>
            </w:r>
          </w:p>
          <w:p w14:paraId="3010C41B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Brzostowska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E400F16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04-985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4A8F7936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1 985 045.40 zł</w:t>
            </w:r>
          </w:p>
        </w:tc>
      </w:tr>
      <w:tr w:rsidR="00AA7453" w:rsidRPr="00BB547B" w14:paraId="0E36AF03" w14:textId="77777777" w:rsidTr="004356C9">
        <w:tc>
          <w:tcPr>
            <w:tcW w:w="1276" w:type="dxa"/>
            <w:vAlign w:val="center"/>
          </w:tcPr>
          <w:p w14:paraId="4C413F40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vAlign w:val="center"/>
          </w:tcPr>
          <w:p w14:paraId="7E246A44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</w:tcPr>
          <w:p w14:paraId="560DA1BF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DIATHER PETRUSEWICZ Spółka komandytowa</w:t>
            </w:r>
          </w:p>
          <w:p w14:paraId="6402FDB7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Ku Ujściu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1CC53CF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80-701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551" w:type="dxa"/>
            <w:vAlign w:val="center"/>
          </w:tcPr>
          <w:p w14:paraId="76B80F7A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24 238.44 zł</w:t>
            </w:r>
          </w:p>
        </w:tc>
      </w:tr>
      <w:tr w:rsidR="00AA7453" w:rsidRPr="00BB547B" w14:paraId="2D5E6B85" w14:textId="77777777" w:rsidTr="004356C9">
        <w:tc>
          <w:tcPr>
            <w:tcW w:w="1276" w:type="dxa"/>
            <w:vAlign w:val="center"/>
          </w:tcPr>
          <w:p w14:paraId="62E4CAF2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vAlign w:val="center"/>
          </w:tcPr>
          <w:p w14:paraId="7E4AA357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3969" w:type="dxa"/>
          </w:tcPr>
          <w:p w14:paraId="1069435C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DIATHER PETRUSEWICZ Spółka komandytowa</w:t>
            </w:r>
          </w:p>
          <w:p w14:paraId="3149D28D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Ku Ujściu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81F328D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80-701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551" w:type="dxa"/>
            <w:vAlign w:val="center"/>
          </w:tcPr>
          <w:p w14:paraId="5FE3486D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2 160.00 zł</w:t>
            </w:r>
          </w:p>
        </w:tc>
      </w:tr>
      <w:tr w:rsidR="00AA7453" w:rsidRPr="00BB547B" w14:paraId="6C11F0FC" w14:textId="77777777" w:rsidTr="004356C9">
        <w:tc>
          <w:tcPr>
            <w:tcW w:w="1276" w:type="dxa"/>
            <w:vAlign w:val="center"/>
          </w:tcPr>
          <w:p w14:paraId="1A4F92B4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lastRenderedPageBreak/>
              <w:t>12</w:t>
            </w:r>
          </w:p>
        </w:tc>
        <w:tc>
          <w:tcPr>
            <w:tcW w:w="1276" w:type="dxa"/>
            <w:vAlign w:val="center"/>
          </w:tcPr>
          <w:p w14:paraId="79BBBE81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3969" w:type="dxa"/>
          </w:tcPr>
          <w:p w14:paraId="32886721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DIATHER PETRUSEWICZ Spółka komandytowa</w:t>
            </w:r>
          </w:p>
          <w:p w14:paraId="35E93807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Ku Ujściu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F17329E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80-701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551" w:type="dxa"/>
            <w:vAlign w:val="center"/>
          </w:tcPr>
          <w:p w14:paraId="47FDBB94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8 046.00 zł</w:t>
            </w:r>
          </w:p>
        </w:tc>
      </w:tr>
      <w:tr w:rsidR="00AA7453" w:rsidRPr="00BB547B" w14:paraId="2DD1D6CC" w14:textId="77777777" w:rsidTr="004356C9">
        <w:tc>
          <w:tcPr>
            <w:tcW w:w="1276" w:type="dxa"/>
            <w:vAlign w:val="center"/>
          </w:tcPr>
          <w:p w14:paraId="0756D3AF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vAlign w:val="center"/>
          </w:tcPr>
          <w:p w14:paraId="290395DA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3969" w:type="dxa"/>
          </w:tcPr>
          <w:p w14:paraId="0998854B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DIATHER PETRUSEWICZ Spółka komandytowa</w:t>
            </w:r>
          </w:p>
          <w:p w14:paraId="3B3E5175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Ku Ujściu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0C7CCB8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80-701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551" w:type="dxa"/>
            <w:vAlign w:val="center"/>
          </w:tcPr>
          <w:p w14:paraId="6C05992A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20 412.00 zł</w:t>
            </w:r>
          </w:p>
        </w:tc>
      </w:tr>
      <w:tr w:rsidR="00AA7453" w:rsidRPr="00BB547B" w14:paraId="16422F68" w14:textId="77777777" w:rsidTr="004356C9">
        <w:tc>
          <w:tcPr>
            <w:tcW w:w="1276" w:type="dxa"/>
            <w:vAlign w:val="center"/>
          </w:tcPr>
          <w:p w14:paraId="662A115F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76E94B5D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</w:tcPr>
          <w:p w14:paraId="6EFD3787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Teleflex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034822EB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Żwirki i Wigury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16A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1704201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02-092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4AA0CF6C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205 895.52 zł</w:t>
            </w:r>
          </w:p>
        </w:tc>
      </w:tr>
      <w:tr w:rsidR="00AA7453" w:rsidRPr="00BB547B" w14:paraId="61E4197D" w14:textId="77777777" w:rsidTr="004356C9">
        <w:tc>
          <w:tcPr>
            <w:tcW w:w="1276" w:type="dxa"/>
            <w:vAlign w:val="center"/>
          </w:tcPr>
          <w:p w14:paraId="042172F7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vAlign w:val="center"/>
          </w:tcPr>
          <w:p w14:paraId="12441A77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59B80B90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 xml:space="preserve">BL </w:t>
            </w: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Medica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Sp. z o.o. Sp.k.</w:t>
            </w:r>
          </w:p>
          <w:p w14:paraId="04A08655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Słoneczna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D4E1764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72-123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Kliniska Wielkie</w:t>
            </w:r>
          </w:p>
        </w:tc>
        <w:tc>
          <w:tcPr>
            <w:tcW w:w="2551" w:type="dxa"/>
            <w:vAlign w:val="center"/>
          </w:tcPr>
          <w:p w14:paraId="57E406C2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25 169.40 zł</w:t>
            </w:r>
          </w:p>
        </w:tc>
      </w:tr>
      <w:tr w:rsidR="00AA7453" w:rsidRPr="00BB547B" w14:paraId="2D98E6E6" w14:textId="77777777" w:rsidTr="004356C9">
        <w:tc>
          <w:tcPr>
            <w:tcW w:w="1276" w:type="dxa"/>
            <w:vAlign w:val="center"/>
          </w:tcPr>
          <w:p w14:paraId="06B2C886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vAlign w:val="center"/>
          </w:tcPr>
          <w:p w14:paraId="13C376AD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52</w:t>
            </w:r>
          </w:p>
        </w:tc>
        <w:tc>
          <w:tcPr>
            <w:tcW w:w="3969" w:type="dxa"/>
          </w:tcPr>
          <w:p w14:paraId="4CAC94F4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 xml:space="preserve">BL </w:t>
            </w: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Medica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Sp. z o.o. Sp.k.</w:t>
            </w:r>
          </w:p>
          <w:p w14:paraId="13DB20C5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Słoneczna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884EE05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72-123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Kliniska Wielkie</w:t>
            </w:r>
          </w:p>
        </w:tc>
        <w:tc>
          <w:tcPr>
            <w:tcW w:w="2551" w:type="dxa"/>
            <w:vAlign w:val="center"/>
          </w:tcPr>
          <w:p w14:paraId="7EAC2874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65 610.00 zł</w:t>
            </w:r>
          </w:p>
        </w:tc>
      </w:tr>
      <w:tr w:rsidR="00AA7453" w:rsidRPr="00BB547B" w14:paraId="0A103C52" w14:textId="77777777" w:rsidTr="004356C9">
        <w:tc>
          <w:tcPr>
            <w:tcW w:w="1276" w:type="dxa"/>
            <w:vAlign w:val="center"/>
          </w:tcPr>
          <w:p w14:paraId="5DDEC9AA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vAlign w:val="center"/>
          </w:tcPr>
          <w:p w14:paraId="46EB5CDE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</w:tcPr>
          <w:p w14:paraId="4E568FE2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KROBAN Sp. z ograniczoną odpowiedzialnością</w:t>
            </w:r>
          </w:p>
          <w:p w14:paraId="69DAA5C5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Piotrkowska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270/1410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4165A26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90-361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vAlign w:val="center"/>
          </w:tcPr>
          <w:p w14:paraId="688D26A3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21 303.00 zł</w:t>
            </w:r>
          </w:p>
        </w:tc>
      </w:tr>
      <w:tr w:rsidR="00AA7453" w:rsidRPr="00BB547B" w14:paraId="0CD72D44" w14:textId="77777777" w:rsidTr="004356C9">
        <w:tc>
          <w:tcPr>
            <w:tcW w:w="1276" w:type="dxa"/>
            <w:vAlign w:val="center"/>
          </w:tcPr>
          <w:p w14:paraId="2BE6C7FE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vAlign w:val="center"/>
          </w:tcPr>
          <w:p w14:paraId="4F932993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56</w:t>
            </w:r>
          </w:p>
        </w:tc>
        <w:tc>
          <w:tcPr>
            <w:tcW w:w="3969" w:type="dxa"/>
          </w:tcPr>
          <w:p w14:paraId="5BAEBF1F" w14:textId="03CDBDBE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SORIMEX Sp. z o.o.</w:t>
            </w:r>
          </w:p>
          <w:p w14:paraId="59E6F67B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Równinna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C8AADF2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vAlign w:val="center"/>
          </w:tcPr>
          <w:p w14:paraId="3F3FC78C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11 583.00 zł</w:t>
            </w:r>
          </w:p>
        </w:tc>
      </w:tr>
      <w:tr w:rsidR="00AA7453" w:rsidRPr="00BB547B" w14:paraId="62B0D320" w14:textId="77777777" w:rsidTr="004356C9">
        <w:tc>
          <w:tcPr>
            <w:tcW w:w="1276" w:type="dxa"/>
            <w:vAlign w:val="center"/>
          </w:tcPr>
          <w:p w14:paraId="35F0304B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vAlign w:val="center"/>
          </w:tcPr>
          <w:p w14:paraId="5A7975A0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3969" w:type="dxa"/>
          </w:tcPr>
          <w:p w14:paraId="00A266CD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Centrum Zaopatrzenia Medycznego "</w:t>
            </w: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Cezal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>" S.A Wrocław Oddział Kraków</w:t>
            </w:r>
          </w:p>
          <w:p w14:paraId="714E7A9F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Balicka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117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AC30FC9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30-149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5841784C" w14:textId="251D5A1E" w:rsidR="00AA7453" w:rsidRPr="00986737" w:rsidRDefault="00A857FA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22 848.48</w:t>
            </w:r>
            <w:r w:rsidR="00AA7453" w:rsidRPr="00AA7453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  <w:tr w:rsidR="00AA7453" w:rsidRPr="00BB547B" w14:paraId="11EA3C3A" w14:textId="77777777" w:rsidTr="004356C9">
        <w:tc>
          <w:tcPr>
            <w:tcW w:w="1276" w:type="dxa"/>
            <w:vAlign w:val="center"/>
          </w:tcPr>
          <w:p w14:paraId="34A05276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vAlign w:val="center"/>
          </w:tcPr>
          <w:p w14:paraId="0588388F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56</w:t>
            </w:r>
          </w:p>
        </w:tc>
        <w:tc>
          <w:tcPr>
            <w:tcW w:w="3969" w:type="dxa"/>
          </w:tcPr>
          <w:p w14:paraId="55EE888F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 xml:space="preserve">Agencja Naukowo-Techniczna </w:t>
            </w: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Symico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AF9C225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Gwiaździsta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66/22.B.06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A99EA5F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53-413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1DC10BB1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13 277.52 zł</w:t>
            </w:r>
          </w:p>
        </w:tc>
      </w:tr>
      <w:tr w:rsidR="00AA7453" w:rsidRPr="00BB547B" w14:paraId="58FD5131" w14:textId="77777777" w:rsidTr="004356C9">
        <w:tc>
          <w:tcPr>
            <w:tcW w:w="1276" w:type="dxa"/>
            <w:vAlign w:val="center"/>
          </w:tcPr>
          <w:p w14:paraId="62153604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vAlign w:val="center"/>
          </w:tcPr>
          <w:p w14:paraId="62C61317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14:paraId="63D738D0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Dutchmed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PL. Sp. z o.o.</w:t>
            </w:r>
          </w:p>
          <w:p w14:paraId="52AB6D23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ul. Szajnochy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586AEEF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85-738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vAlign w:val="center"/>
          </w:tcPr>
          <w:p w14:paraId="6AF1CAC8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3 444.00 zł</w:t>
            </w:r>
          </w:p>
        </w:tc>
      </w:tr>
      <w:tr w:rsidR="00AA7453" w:rsidRPr="00BB547B" w14:paraId="2305E2D5" w14:textId="77777777" w:rsidTr="004356C9">
        <w:tc>
          <w:tcPr>
            <w:tcW w:w="1276" w:type="dxa"/>
            <w:vAlign w:val="center"/>
          </w:tcPr>
          <w:p w14:paraId="0920AC6E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vAlign w:val="center"/>
          </w:tcPr>
          <w:p w14:paraId="4583B374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3969" w:type="dxa"/>
          </w:tcPr>
          <w:p w14:paraId="68884B85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Dutchmed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PL. Sp. z o.o.</w:t>
            </w:r>
          </w:p>
          <w:p w14:paraId="4FC61A1D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ul. Szajnochy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E49A7B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85-738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vAlign w:val="center"/>
          </w:tcPr>
          <w:p w14:paraId="4607599E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87 750.00 zł</w:t>
            </w:r>
          </w:p>
        </w:tc>
      </w:tr>
      <w:tr w:rsidR="00AA7453" w:rsidRPr="00BB547B" w14:paraId="394582A5" w14:textId="77777777" w:rsidTr="004356C9">
        <w:tc>
          <w:tcPr>
            <w:tcW w:w="1276" w:type="dxa"/>
            <w:vAlign w:val="center"/>
          </w:tcPr>
          <w:p w14:paraId="33DBD674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vAlign w:val="center"/>
          </w:tcPr>
          <w:p w14:paraId="13BEE826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3969" w:type="dxa"/>
          </w:tcPr>
          <w:p w14:paraId="1DDCC2A3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CIRRO Sp. z o.o.</w:t>
            </w:r>
          </w:p>
          <w:p w14:paraId="3923AFF9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Elewatorska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922A53F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lastRenderedPageBreak/>
              <w:t>15-620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vAlign w:val="center"/>
          </w:tcPr>
          <w:p w14:paraId="312A27CC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lastRenderedPageBreak/>
              <w:t>207 019.80 zł</w:t>
            </w:r>
          </w:p>
        </w:tc>
      </w:tr>
      <w:tr w:rsidR="00AA7453" w:rsidRPr="00BB547B" w14:paraId="75255E0C" w14:textId="77777777" w:rsidTr="004356C9">
        <w:tc>
          <w:tcPr>
            <w:tcW w:w="1276" w:type="dxa"/>
            <w:vAlign w:val="center"/>
          </w:tcPr>
          <w:p w14:paraId="3AB1BCFF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vAlign w:val="center"/>
          </w:tcPr>
          <w:p w14:paraId="4FAC604C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3969" w:type="dxa"/>
          </w:tcPr>
          <w:p w14:paraId="22F71F66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Medtronic Poland sp. z o.o.</w:t>
            </w:r>
          </w:p>
          <w:p w14:paraId="7D7C5315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Polna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58C5453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00-633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138BCC32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370 072.80 zł</w:t>
            </w:r>
          </w:p>
        </w:tc>
      </w:tr>
      <w:tr w:rsidR="00AA7453" w:rsidRPr="00BB547B" w14:paraId="0DC458EE" w14:textId="77777777" w:rsidTr="004356C9">
        <w:tc>
          <w:tcPr>
            <w:tcW w:w="1276" w:type="dxa"/>
            <w:vAlign w:val="center"/>
          </w:tcPr>
          <w:p w14:paraId="3595E1EE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vAlign w:val="center"/>
          </w:tcPr>
          <w:p w14:paraId="52092CC5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14:paraId="45075C14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Dräger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4664554A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Posag 7 Panien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228D28D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02-495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43221675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78 235.20 zł</w:t>
            </w:r>
          </w:p>
        </w:tc>
      </w:tr>
      <w:tr w:rsidR="00AA7453" w:rsidRPr="00BB547B" w14:paraId="51B75D3D" w14:textId="77777777" w:rsidTr="004356C9">
        <w:tc>
          <w:tcPr>
            <w:tcW w:w="1276" w:type="dxa"/>
            <w:vAlign w:val="center"/>
          </w:tcPr>
          <w:p w14:paraId="40944E72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1276" w:type="dxa"/>
            <w:vAlign w:val="center"/>
          </w:tcPr>
          <w:p w14:paraId="149236CB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3969" w:type="dxa"/>
          </w:tcPr>
          <w:p w14:paraId="484CD93F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Bio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>-Novum Sp. z o.o.</w:t>
            </w:r>
          </w:p>
          <w:p w14:paraId="47371503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Nowy Świat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 xml:space="preserve"> 23A/3U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72DE6BD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20-418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vAlign w:val="center"/>
          </w:tcPr>
          <w:p w14:paraId="26F9A18D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6 264.00 zł</w:t>
            </w:r>
          </w:p>
        </w:tc>
      </w:tr>
      <w:tr w:rsidR="00AA7453" w:rsidRPr="00BB547B" w14:paraId="40A5325E" w14:textId="77777777" w:rsidTr="004356C9">
        <w:tc>
          <w:tcPr>
            <w:tcW w:w="1276" w:type="dxa"/>
            <w:vAlign w:val="center"/>
          </w:tcPr>
          <w:p w14:paraId="0280BDC9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vAlign w:val="center"/>
          </w:tcPr>
          <w:p w14:paraId="1FFD8C95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</w:tcPr>
          <w:p w14:paraId="5D06EB53" w14:textId="1BF5D985" w:rsidR="00AA7453" w:rsidRPr="00986737" w:rsidRDefault="009067F8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MEDAN </w:t>
            </w:r>
            <w:r w:rsidR="00AA7453" w:rsidRPr="00AA7453">
              <w:rPr>
                <w:rFonts w:ascii="Arial" w:hAnsi="Arial" w:cs="Arial"/>
                <w:sz w:val="24"/>
                <w:szCs w:val="24"/>
              </w:rPr>
              <w:t>Andrzej Hędrzak</w:t>
            </w:r>
          </w:p>
          <w:p w14:paraId="6D7EACA9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 xml:space="preserve">A. </w:t>
            </w: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Korczoka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FB2C39C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44-103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Gliwice</w:t>
            </w:r>
          </w:p>
        </w:tc>
        <w:tc>
          <w:tcPr>
            <w:tcW w:w="2551" w:type="dxa"/>
            <w:vAlign w:val="center"/>
          </w:tcPr>
          <w:p w14:paraId="78070705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810.00 zł</w:t>
            </w:r>
          </w:p>
        </w:tc>
      </w:tr>
      <w:tr w:rsidR="00AA7453" w:rsidRPr="00BB547B" w14:paraId="69BCDE84" w14:textId="77777777" w:rsidTr="004356C9">
        <w:tc>
          <w:tcPr>
            <w:tcW w:w="1276" w:type="dxa"/>
            <w:vAlign w:val="center"/>
          </w:tcPr>
          <w:p w14:paraId="1C8A1B30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vAlign w:val="center"/>
          </w:tcPr>
          <w:p w14:paraId="7941CE82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3969" w:type="dxa"/>
          </w:tcPr>
          <w:p w14:paraId="6C9C5BC4" w14:textId="2FCAEB39" w:rsidR="00AA7453" w:rsidRPr="00986737" w:rsidRDefault="009067F8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MEDAN </w:t>
            </w:r>
            <w:r w:rsidR="00AA7453" w:rsidRPr="00AA7453">
              <w:rPr>
                <w:rFonts w:ascii="Arial" w:hAnsi="Arial" w:cs="Arial"/>
                <w:sz w:val="24"/>
                <w:szCs w:val="24"/>
              </w:rPr>
              <w:t>Andrzej Hędrzak</w:t>
            </w:r>
          </w:p>
          <w:p w14:paraId="457968DC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 xml:space="preserve">A. </w:t>
            </w: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Korczoka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DB8A719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44-103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Gliwice</w:t>
            </w:r>
          </w:p>
        </w:tc>
        <w:tc>
          <w:tcPr>
            <w:tcW w:w="2551" w:type="dxa"/>
            <w:vAlign w:val="center"/>
          </w:tcPr>
          <w:p w14:paraId="0FEF487F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1 252.80 zł</w:t>
            </w:r>
          </w:p>
        </w:tc>
      </w:tr>
      <w:tr w:rsidR="00AA7453" w:rsidRPr="00BB547B" w14:paraId="54025D83" w14:textId="77777777" w:rsidTr="004356C9">
        <w:tc>
          <w:tcPr>
            <w:tcW w:w="1276" w:type="dxa"/>
            <w:vAlign w:val="center"/>
          </w:tcPr>
          <w:p w14:paraId="0DB15881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vAlign w:val="center"/>
          </w:tcPr>
          <w:p w14:paraId="679D0B94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3969" w:type="dxa"/>
          </w:tcPr>
          <w:p w14:paraId="0ED207E2" w14:textId="5C7BBCFE" w:rsidR="00AA7453" w:rsidRPr="00986737" w:rsidRDefault="009067F8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MEDAN </w:t>
            </w:r>
            <w:r w:rsidR="00AA7453" w:rsidRPr="00AA7453">
              <w:rPr>
                <w:rFonts w:ascii="Arial" w:hAnsi="Arial" w:cs="Arial"/>
                <w:sz w:val="24"/>
                <w:szCs w:val="24"/>
              </w:rPr>
              <w:t>Andrzej Hędrzak</w:t>
            </w:r>
          </w:p>
          <w:p w14:paraId="2A8517C9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 xml:space="preserve">A. </w:t>
            </w: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Korczoka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EEE33B7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44-103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Gliwice</w:t>
            </w:r>
          </w:p>
        </w:tc>
        <w:tc>
          <w:tcPr>
            <w:tcW w:w="2551" w:type="dxa"/>
            <w:vAlign w:val="center"/>
          </w:tcPr>
          <w:p w14:paraId="2342C814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12 312.00 zł</w:t>
            </w:r>
          </w:p>
        </w:tc>
      </w:tr>
      <w:tr w:rsidR="00AA7453" w:rsidRPr="00BB547B" w14:paraId="0834C1AB" w14:textId="77777777" w:rsidTr="004356C9">
        <w:tc>
          <w:tcPr>
            <w:tcW w:w="1276" w:type="dxa"/>
            <w:vAlign w:val="center"/>
          </w:tcPr>
          <w:p w14:paraId="79CA57E8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vAlign w:val="center"/>
          </w:tcPr>
          <w:p w14:paraId="629B6002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3969" w:type="dxa"/>
          </w:tcPr>
          <w:p w14:paraId="7DBF08F6" w14:textId="173D06CA" w:rsidR="00AA7453" w:rsidRPr="00986737" w:rsidRDefault="009067F8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MEDAN </w:t>
            </w:r>
            <w:r w:rsidR="00AA7453" w:rsidRPr="00AA7453">
              <w:rPr>
                <w:rFonts w:ascii="Arial" w:hAnsi="Arial" w:cs="Arial"/>
                <w:sz w:val="24"/>
                <w:szCs w:val="24"/>
              </w:rPr>
              <w:t>Andrzej Hędrzak</w:t>
            </w:r>
          </w:p>
          <w:p w14:paraId="24C7B636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 xml:space="preserve">A. </w:t>
            </w: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Korczoka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CA5FE60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44-103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Gliwice</w:t>
            </w:r>
          </w:p>
        </w:tc>
        <w:tc>
          <w:tcPr>
            <w:tcW w:w="2551" w:type="dxa"/>
            <w:vAlign w:val="center"/>
          </w:tcPr>
          <w:p w14:paraId="271C6AAA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22 113.00 zł</w:t>
            </w:r>
          </w:p>
        </w:tc>
      </w:tr>
      <w:tr w:rsidR="00AA7453" w:rsidRPr="00BB547B" w14:paraId="2A0713C8" w14:textId="77777777" w:rsidTr="004356C9">
        <w:tc>
          <w:tcPr>
            <w:tcW w:w="1276" w:type="dxa"/>
            <w:vAlign w:val="center"/>
          </w:tcPr>
          <w:p w14:paraId="6AF682A7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276" w:type="dxa"/>
            <w:vAlign w:val="center"/>
          </w:tcPr>
          <w:p w14:paraId="0DFF3017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3969" w:type="dxa"/>
          </w:tcPr>
          <w:p w14:paraId="11E499BB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RescuLine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9EA5754" w14:textId="5F5FAC74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Fabryczna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17</w:t>
            </w:r>
          </w:p>
          <w:p w14:paraId="7E24F46C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65-410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Zielona Góra</w:t>
            </w:r>
          </w:p>
        </w:tc>
        <w:tc>
          <w:tcPr>
            <w:tcW w:w="2551" w:type="dxa"/>
            <w:vAlign w:val="center"/>
          </w:tcPr>
          <w:p w14:paraId="6AC1DB4D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39 679.20 zł</w:t>
            </w:r>
          </w:p>
        </w:tc>
      </w:tr>
      <w:tr w:rsidR="00AA7453" w:rsidRPr="00BB547B" w14:paraId="33025601" w14:textId="77777777" w:rsidTr="004356C9">
        <w:tc>
          <w:tcPr>
            <w:tcW w:w="1276" w:type="dxa"/>
            <w:vAlign w:val="center"/>
          </w:tcPr>
          <w:p w14:paraId="6C8EAE54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1276" w:type="dxa"/>
            <w:vAlign w:val="center"/>
          </w:tcPr>
          <w:p w14:paraId="38C2C214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</w:tcPr>
          <w:p w14:paraId="229C52F5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BioMaxima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622744BD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Vetterów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784E84B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20-277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vAlign w:val="center"/>
          </w:tcPr>
          <w:p w14:paraId="60D052B8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965.52 zł</w:t>
            </w:r>
          </w:p>
        </w:tc>
      </w:tr>
      <w:tr w:rsidR="00AA7453" w:rsidRPr="00BB547B" w14:paraId="2CB7DBFD" w14:textId="77777777" w:rsidTr="004356C9">
        <w:tc>
          <w:tcPr>
            <w:tcW w:w="1276" w:type="dxa"/>
            <w:vAlign w:val="center"/>
          </w:tcPr>
          <w:p w14:paraId="7BAA332F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vAlign w:val="center"/>
          </w:tcPr>
          <w:p w14:paraId="4B7A9593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</w:tcPr>
          <w:p w14:paraId="38C8F9DA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AKSIS Hurtownia Sprzętu Medycznego Ignaciuk Spigarski Spółka Jawna</w:t>
            </w:r>
          </w:p>
          <w:p w14:paraId="1125E4AF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Przyrodników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1c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5C2C1CC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80-298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551" w:type="dxa"/>
            <w:vAlign w:val="center"/>
          </w:tcPr>
          <w:p w14:paraId="4B91A01A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146 772.00 zł</w:t>
            </w:r>
          </w:p>
        </w:tc>
      </w:tr>
      <w:tr w:rsidR="00AA7453" w:rsidRPr="00BB547B" w14:paraId="31BB4CC7" w14:textId="77777777" w:rsidTr="004356C9">
        <w:tc>
          <w:tcPr>
            <w:tcW w:w="1276" w:type="dxa"/>
            <w:vAlign w:val="center"/>
          </w:tcPr>
          <w:p w14:paraId="247F4AE2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vAlign w:val="center"/>
          </w:tcPr>
          <w:p w14:paraId="42688F00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3969" w:type="dxa"/>
          </w:tcPr>
          <w:p w14:paraId="4042D71B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AKSIS Hurtownia Sprzętu Medycznego Ignaciuk Spigarski Spółka Jawna</w:t>
            </w:r>
          </w:p>
          <w:p w14:paraId="5F42F40F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Przyrodników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1c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699C7B5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80-298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551" w:type="dxa"/>
            <w:vAlign w:val="center"/>
          </w:tcPr>
          <w:p w14:paraId="748F1F93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180 986.40 zł</w:t>
            </w:r>
          </w:p>
        </w:tc>
      </w:tr>
      <w:tr w:rsidR="00AA7453" w:rsidRPr="00BB547B" w14:paraId="68DE467F" w14:textId="77777777" w:rsidTr="004356C9">
        <w:tc>
          <w:tcPr>
            <w:tcW w:w="1276" w:type="dxa"/>
            <w:vAlign w:val="center"/>
          </w:tcPr>
          <w:p w14:paraId="797D4A3A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vAlign w:val="center"/>
          </w:tcPr>
          <w:p w14:paraId="56958E67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3969" w:type="dxa"/>
          </w:tcPr>
          <w:p w14:paraId="4284DEA8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Beryl Med Poland Sp. z o.o.</w:t>
            </w:r>
          </w:p>
          <w:p w14:paraId="7E5EB9AE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rtm. Witolda Pileckiego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59/151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064292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02-781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7234A657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151 362.00 zł</w:t>
            </w:r>
          </w:p>
        </w:tc>
      </w:tr>
      <w:tr w:rsidR="00AA7453" w:rsidRPr="00BB547B" w14:paraId="64A144A6" w14:textId="77777777" w:rsidTr="004356C9">
        <w:tc>
          <w:tcPr>
            <w:tcW w:w="1276" w:type="dxa"/>
            <w:vAlign w:val="center"/>
          </w:tcPr>
          <w:p w14:paraId="32436FBF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lastRenderedPageBreak/>
              <w:t>29</w:t>
            </w:r>
          </w:p>
        </w:tc>
        <w:tc>
          <w:tcPr>
            <w:tcW w:w="1276" w:type="dxa"/>
            <w:vAlign w:val="center"/>
          </w:tcPr>
          <w:p w14:paraId="6022C4A8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</w:tcPr>
          <w:p w14:paraId="30DF4BCE" w14:textId="05CB32BB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 xml:space="preserve">TRIDENT MED </w:t>
            </w:r>
            <w:r w:rsidR="009067F8">
              <w:rPr>
                <w:rFonts w:ascii="Arial" w:hAnsi="Arial" w:cs="Arial"/>
                <w:sz w:val="24"/>
                <w:szCs w:val="24"/>
              </w:rPr>
              <w:t xml:space="preserve">Monika Góralska Zbigniew Przeorski </w:t>
            </w:r>
            <w:r w:rsidRPr="00AA7453">
              <w:rPr>
                <w:rFonts w:ascii="Arial" w:hAnsi="Arial" w:cs="Arial"/>
                <w:sz w:val="24"/>
                <w:szCs w:val="24"/>
              </w:rPr>
              <w:t>Spółka cywilna</w:t>
            </w:r>
          </w:p>
          <w:p w14:paraId="016BF176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Szachowa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51AE441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04-894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13B367C9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972.00 zł</w:t>
            </w:r>
          </w:p>
        </w:tc>
      </w:tr>
      <w:tr w:rsidR="00AA7453" w:rsidRPr="00BB547B" w14:paraId="0FCA4A88" w14:textId="77777777" w:rsidTr="004356C9">
        <w:tc>
          <w:tcPr>
            <w:tcW w:w="1276" w:type="dxa"/>
            <w:vAlign w:val="center"/>
          </w:tcPr>
          <w:p w14:paraId="19D38676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276" w:type="dxa"/>
            <w:vAlign w:val="center"/>
          </w:tcPr>
          <w:p w14:paraId="62DA191C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64022282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Europrofil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14:paraId="40F2BF2D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ul. Rzemieślnicza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B9CF50B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Morąg</w:t>
            </w:r>
          </w:p>
        </w:tc>
        <w:tc>
          <w:tcPr>
            <w:tcW w:w="2551" w:type="dxa"/>
            <w:vAlign w:val="center"/>
          </w:tcPr>
          <w:p w14:paraId="0F717CB8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16 740.00 zł</w:t>
            </w:r>
          </w:p>
        </w:tc>
      </w:tr>
      <w:tr w:rsidR="00AA7453" w:rsidRPr="00BB547B" w14:paraId="6191FC34" w14:textId="77777777" w:rsidTr="004356C9">
        <w:tc>
          <w:tcPr>
            <w:tcW w:w="1276" w:type="dxa"/>
            <w:vAlign w:val="center"/>
          </w:tcPr>
          <w:p w14:paraId="5E99F2E9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1276" w:type="dxa"/>
            <w:vAlign w:val="center"/>
          </w:tcPr>
          <w:p w14:paraId="5308B4A0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3969" w:type="dxa"/>
          </w:tcPr>
          <w:p w14:paraId="1006521E" w14:textId="5F65DDF0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Medicavera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Da</w:t>
            </w:r>
            <w:r w:rsidR="009067F8">
              <w:rPr>
                <w:rFonts w:ascii="Arial" w:hAnsi="Arial" w:cs="Arial"/>
                <w:sz w:val="24"/>
                <w:szCs w:val="24"/>
              </w:rPr>
              <w:t>h</w:t>
            </w:r>
            <w:r w:rsidRPr="00AA7453">
              <w:rPr>
                <w:rFonts w:ascii="Arial" w:hAnsi="Arial" w:cs="Arial"/>
                <w:sz w:val="24"/>
                <w:szCs w:val="24"/>
              </w:rPr>
              <w:t>lhausen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</w:p>
          <w:p w14:paraId="5D890344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Majowa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C4F34A5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71-374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Szczecin</w:t>
            </w:r>
          </w:p>
        </w:tc>
        <w:tc>
          <w:tcPr>
            <w:tcW w:w="2551" w:type="dxa"/>
            <w:vAlign w:val="center"/>
          </w:tcPr>
          <w:p w14:paraId="35A3A231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372 479.04 zł</w:t>
            </w:r>
          </w:p>
        </w:tc>
      </w:tr>
      <w:tr w:rsidR="00AA7453" w:rsidRPr="00BB547B" w14:paraId="10C4A200" w14:textId="77777777" w:rsidTr="004356C9">
        <w:tc>
          <w:tcPr>
            <w:tcW w:w="1276" w:type="dxa"/>
            <w:vAlign w:val="center"/>
          </w:tcPr>
          <w:p w14:paraId="38853EE4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1276" w:type="dxa"/>
            <w:vAlign w:val="center"/>
          </w:tcPr>
          <w:p w14:paraId="6ACA8F29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</w:tcPr>
          <w:p w14:paraId="77E30C08" w14:textId="62002E41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Medicavera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Da</w:t>
            </w:r>
            <w:r w:rsidR="009067F8">
              <w:rPr>
                <w:rFonts w:ascii="Arial" w:hAnsi="Arial" w:cs="Arial"/>
                <w:sz w:val="24"/>
                <w:szCs w:val="24"/>
              </w:rPr>
              <w:t>h</w:t>
            </w:r>
            <w:r w:rsidRPr="00AA7453">
              <w:rPr>
                <w:rFonts w:ascii="Arial" w:hAnsi="Arial" w:cs="Arial"/>
                <w:sz w:val="24"/>
                <w:szCs w:val="24"/>
              </w:rPr>
              <w:t>lhausen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</w:p>
          <w:p w14:paraId="5C517DB9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Majowa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D5114EC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71-374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Szczecin</w:t>
            </w:r>
          </w:p>
        </w:tc>
        <w:tc>
          <w:tcPr>
            <w:tcW w:w="2551" w:type="dxa"/>
            <w:vAlign w:val="center"/>
          </w:tcPr>
          <w:p w14:paraId="6A9C7F18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169 133.91 zł</w:t>
            </w:r>
          </w:p>
        </w:tc>
      </w:tr>
      <w:tr w:rsidR="00AA7453" w:rsidRPr="00BB547B" w14:paraId="3EE1B45F" w14:textId="77777777" w:rsidTr="004356C9">
        <w:tc>
          <w:tcPr>
            <w:tcW w:w="1276" w:type="dxa"/>
            <w:vAlign w:val="center"/>
          </w:tcPr>
          <w:p w14:paraId="62878B27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276" w:type="dxa"/>
            <w:vAlign w:val="center"/>
          </w:tcPr>
          <w:p w14:paraId="04F23701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3969" w:type="dxa"/>
          </w:tcPr>
          <w:p w14:paraId="5B34E10D" w14:textId="3C80ECA2" w:rsidR="00AA7453" w:rsidRPr="00986737" w:rsidRDefault="009067F8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PHU </w:t>
            </w:r>
            <w:r w:rsidR="00AA7453" w:rsidRPr="00AA7453">
              <w:rPr>
                <w:rFonts w:ascii="Arial" w:hAnsi="Arial" w:cs="Arial"/>
                <w:sz w:val="24"/>
                <w:szCs w:val="24"/>
              </w:rPr>
              <w:t>C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AA7453" w:rsidRPr="00AA7453">
              <w:rPr>
                <w:rFonts w:ascii="Arial" w:hAnsi="Arial" w:cs="Arial"/>
                <w:sz w:val="24"/>
                <w:szCs w:val="24"/>
              </w:rPr>
              <w:t>E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AA7453" w:rsidRPr="00AA7453">
              <w:rPr>
                <w:rFonts w:ascii="Arial" w:hAnsi="Arial" w:cs="Arial"/>
                <w:sz w:val="24"/>
                <w:szCs w:val="24"/>
              </w:rPr>
              <w:t>G OLGA PERLIŃSKA</w:t>
            </w:r>
          </w:p>
          <w:p w14:paraId="16AA98B3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Pryzmaty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9B0D0DD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02-226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7F496CD9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29 532.30 zł</w:t>
            </w:r>
          </w:p>
        </w:tc>
      </w:tr>
      <w:tr w:rsidR="00AA7453" w:rsidRPr="00BB547B" w14:paraId="189BB123" w14:textId="77777777" w:rsidTr="004356C9">
        <w:tc>
          <w:tcPr>
            <w:tcW w:w="1276" w:type="dxa"/>
            <w:vAlign w:val="center"/>
          </w:tcPr>
          <w:p w14:paraId="73D17DF2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1276" w:type="dxa"/>
            <w:vAlign w:val="center"/>
          </w:tcPr>
          <w:p w14:paraId="46D99A29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24FBEA71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Medi-Pro Sp. z o.o.</w:t>
            </w:r>
          </w:p>
          <w:p w14:paraId="6F5DB8D4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Wysockiego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6b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889DAA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03-371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09157E51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639 392.40 zł</w:t>
            </w:r>
          </w:p>
        </w:tc>
      </w:tr>
      <w:tr w:rsidR="00AA7453" w:rsidRPr="00BB547B" w14:paraId="07C05701" w14:textId="77777777" w:rsidTr="004356C9">
        <w:tc>
          <w:tcPr>
            <w:tcW w:w="1276" w:type="dxa"/>
            <w:vAlign w:val="center"/>
          </w:tcPr>
          <w:p w14:paraId="27E738AC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1276" w:type="dxa"/>
            <w:vAlign w:val="center"/>
          </w:tcPr>
          <w:p w14:paraId="6C75F7B9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3969" w:type="dxa"/>
          </w:tcPr>
          <w:p w14:paraId="04AD5ADD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Eclipse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Boluk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>-Sobolewska Spółka komandytowa</w:t>
            </w:r>
          </w:p>
          <w:p w14:paraId="09837E12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prof. M. Życzkowskiego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4882B58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31-864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46F3884A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56 248.34 zł</w:t>
            </w:r>
          </w:p>
        </w:tc>
      </w:tr>
      <w:tr w:rsidR="00AA7453" w:rsidRPr="00BB547B" w14:paraId="2471B117" w14:textId="77777777" w:rsidTr="004356C9">
        <w:tc>
          <w:tcPr>
            <w:tcW w:w="1276" w:type="dxa"/>
            <w:vAlign w:val="center"/>
          </w:tcPr>
          <w:p w14:paraId="78D665DA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1276" w:type="dxa"/>
            <w:vAlign w:val="center"/>
          </w:tcPr>
          <w:p w14:paraId="540E47A4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</w:tcPr>
          <w:p w14:paraId="42DF4AB3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Abena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0B4192FE" w14:textId="59969BC5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Nowa</w:t>
            </w:r>
            <w:r w:rsidR="00442C0F">
              <w:rPr>
                <w:rFonts w:ascii="Arial" w:hAnsi="Arial" w:cs="Arial"/>
                <w:sz w:val="24"/>
                <w:szCs w:val="24"/>
              </w:rPr>
              <w:t xml:space="preserve"> 15</w:t>
            </w:r>
            <w:r w:rsidRPr="00AA7453">
              <w:rPr>
                <w:rFonts w:ascii="Arial" w:hAnsi="Arial" w:cs="Arial"/>
                <w:sz w:val="24"/>
                <w:szCs w:val="24"/>
              </w:rPr>
              <w:t>, Łozienic</w:t>
            </w:r>
            <w:r w:rsidR="00442C0F">
              <w:rPr>
                <w:rFonts w:ascii="Arial" w:hAnsi="Arial" w:cs="Arial"/>
                <w:sz w:val="24"/>
                <w:szCs w:val="24"/>
              </w:rPr>
              <w:t>a</w:t>
            </w:r>
          </w:p>
          <w:p w14:paraId="6DB0C534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72-100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Goleniów</w:t>
            </w:r>
          </w:p>
        </w:tc>
        <w:tc>
          <w:tcPr>
            <w:tcW w:w="2551" w:type="dxa"/>
            <w:vAlign w:val="center"/>
          </w:tcPr>
          <w:p w14:paraId="318A5F2B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376 251.48 zł</w:t>
            </w:r>
          </w:p>
        </w:tc>
      </w:tr>
      <w:tr w:rsidR="00AA7453" w:rsidRPr="00BB547B" w14:paraId="26FBBD3B" w14:textId="77777777" w:rsidTr="004356C9">
        <w:tc>
          <w:tcPr>
            <w:tcW w:w="1276" w:type="dxa"/>
            <w:vAlign w:val="center"/>
          </w:tcPr>
          <w:p w14:paraId="38A3893C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1276" w:type="dxa"/>
            <w:vAlign w:val="center"/>
          </w:tcPr>
          <w:p w14:paraId="74D4A061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3969" w:type="dxa"/>
          </w:tcPr>
          <w:p w14:paraId="1C19A46C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Abena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1EC58E64" w14:textId="0E49723E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Nowa</w:t>
            </w:r>
            <w:r w:rsidR="00442C0F">
              <w:rPr>
                <w:rFonts w:ascii="Arial" w:hAnsi="Arial" w:cs="Arial"/>
                <w:sz w:val="24"/>
                <w:szCs w:val="24"/>
              </w:rPr>
              <w:t xml:space="preserve"> 15</w:t>
            </w:r>
            <w:r w:rsidRPr="00AA7453">
              <w:rPr>
                <w:rFonts w:ascii="Arial" w:hAnsi="Arial" w:cs="Arial"/>
                <w:sz w:val="24"/>
                <w:szCs w:val="24"/>
              </w:rPr>
              <w:t>, Łozienica</w:t>
            </w:r>
          </w:p>
          <w:p w14:paraId="1BF44CED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72-100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Goleniów</w:t>
            </w:r>
          </w:p>
        </w:tc>
        <w:tc>
          <w:tcPr>
            <w:tcW w:w="2551" w:type="dxa"/>
            <w:vAlign w:val="center"/>
          </w:tcPr>
          <w:p w14:paraId="0637D53A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18 671.40 zł</w:t>
            </w:r>
          </w:p>
        </w:tc>
      </w:tr>
      <w:tr w:rsidR="00AA7453" w:rsidRPr="00BB547B" w14:paraId="64C47B4B" w14:textId="77777777" w:rsidTr="004356C9">
        <w:tc>
          <w:tcPr>
            <w:tcW w:w="1276" w:type="dxa"/>
            <w:vAlign w:val="center"/>
          </w:tcPr>
          <w:p w14:paraId="22974BE3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1276" w:type="dxa"/>
            <w:vAlign w:val="center"/>
          </w:tcPr>
          <w:p w14:paraId="214719EF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3969" w:type="dxa"/>
          </w:tcPr>
          <w:p w14:paraId="3FBAB0D4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Neomed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781E8808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Orężna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655A500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05-501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Piaseczno</w:t>
            </w:r>
          </w:p>
        </w:tc>
        <w:tc>
          <w:tcPr>
            <w:tcW w:w="2551" w:type="dxa"/>
            <w:vAlign w:val="center"/>
          </w:tcPr>
          <w:p w14:paraId="5EA7C1D9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17 982.00 zł</w:t>
            </w:r>
          </w:p>
        </w:tc>
      </w:tr>
      <w:tr w:rsidR="00AA7453" w:rsidRPr="00BB547B" w14:paraId="2E36561B" w14:textId="77777777" w:rsidTr="004356C9">
        <w:tc>
          <w:tcPr>
            <w:tcW w:w="1276" w:type="dxa"/>
            <w:vAlign w:val="center"/>
          </w:tcPr>
          <w:p w14:paraId="60BAE7CD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1276" w:type="dxa"/>
            <w:vAlign w:val="center"/>
          </w:tcPr>
          <w:p w14:paraId="7D5B9177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3969" w:type="dxa"/>
          </w:tcPr>
          <w:p w14:paraId="3CE874F2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Neomed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3CDB455A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Orężna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3005494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05-501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Piaseczno</w:t>
            </w:r>
          </w:p>
        </w:tc>
        <w:tc>
          <w:tcPr>
            <w:tcW w:w="2551" w:type="dxa"/>
            <w:vAlign w:val="center"/>
          </w:tcPr>
          <w:p w14:paraId="7EB98528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354 067.20 zł</w:t>
            </w:r>
          </w:p>
        </w:tc>
      </w:tr>
      <w:tr w:rsidR="00AA7453" w:rsidRPr="00BB547B" w14:paraId="5DC2253B" w14:textId="77777777" w:rsidTr="004356C9">
        <w:tc>
          <w:tcPr>
            <w:tcW w:w="1276" w:type="dxa"/>
            <w:vAlign w:val="center"/>
          </w:tcPr>
          <w:p w14:paraId="759205F9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1276" w:type="dxa"/>
            <w:vAlign w:val="center"/>
          </w:tcPr>
          <w:p w14:paraId="7DFC1C30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4BD24BA8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Zarys International Spółka z ograniczoną odpowiedzialnością</w:t>
            </w:r>
          </w:p>
          <w:p w14:paraId="5DAD4D5D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Ziemska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C7DC0C0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41-803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vAlign w:val="center"/>
          </w:tcPr>
          <w:p w14:paraId="5F586907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1 448 153.64 zł</w:t>
            </w:r>
          </w:p>
        </w:tc>
      </w:tr>
      <w:tr w:rsidR="00AA7453" w:rsidRPr="00BB547B" w14:paraId="04C2F387" w14:textId="77777777" w:rsidTr="004356C9">
        <w:tc>
          <w:tcPr>
            <w:tcW w:w="1276" w:type="dxa"/>
            <w:vAlign w:val="center"/>
          </w:tcPr>
          <w:p w14:paraId="7C1B33A7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lastRenderedPageBreak/>
              <w:t>37</w:t>
            </w:r>
          </w:p>
        </w:tc>
        <w:tc>
          <w:tcPr>
            <w:tcW w:w="1276" w:type="dxa"/>
            <w:vAlign w:val="center"/>
          </w:tcPr>
          <w:p w14:paraId="3A998B19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2F7A1A9F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Zarys International Spółka z ograniczoną odpowiedzialnością</w:t>
            </w:r>
          </w:p>
          <w:p w14:paraId="7A5C05BF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Ziemska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755753C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41-803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vAlign w:val="center"/>
          </w:tcPr>
          <w:p w14:paraId="647F5A95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54 511.20 zł</w:t>
            </w:r>
          </w:p>
        </w:tc>
      </w:tr>
      <w:tr w:rsidR="00AA7453" w:rsidRPr="00BB547B" w14:paraId="1C0561AF" w14:textId="77777777" w:rsidTr="004356C9">
        <w:tc>
          <w:tcPr>
            <w:tcW w:w="1276" w:type="dxa"/>
            <w:vAlign w:val="center"/>
          </w:tcPr>
          <w:p w14:paraId="46053D03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1276" w:type="dxa"/>
            <w:vAlign w:val="center"/>
          </w:tcPr>
          <w:p w14:paraId="5202740E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14:paraId="432B205E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Zarys International Spółka z ograniczoną odpowiedzialnością</w:t>
            </w:r>
          </w:p>
          <w:p w14:paraId="68858379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Ziemska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511A42D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41-803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vAlign w:val="center"/>
          </w:tcPr>
          <w:p w14:paraId="70D44FC6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4 430.16 zł</w:t>
            </w:r>
          </w:p>
        </w:tc>
      </w:tr>
      <w:tr w:rsidR="00AA7453" w:rsidRPr="00BB547B" w14:paraId="21730485" w14:textId="77777777" w:rsidTr="004356C9">
        <w:tc>
          <w:tcPr>
            <w:tcW w:w="1276" w:type="dxa"/>
            <w:vAlign w:val="center"/>
          </w:tcPr>
          <w:p w14:paraId="158128B4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1276" w:type="dxa"/>
            <w:vAlign w:val="center"/>
          </w:tcPr>
          <w:p w14:paraId="170348BA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14:paraId="7409B80C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Zarys International Spółka z ograniczoną odpowiedzialnością</w:t>
            </w:r>
          </w:p>
          <w:p w14:paraId="33E69235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Ziemska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F83B9D2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41-803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vAlign w:val="center"/>
          </w:tcPr>
          <w:p w14:paraId="6B7C7A76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5 940.00 zł</w:t>
            </w:r>
          </w:p>
        </w:tc>
      </w:tr>
      <w:tr w:rsidR="00AA7453" w:rsidRPr="00BB547B" w14:paraId="7BE5F4B3" w14:textId="77777777" w:rsidTr="004356C9">
        <w:tc>
          <w:tcPr>
            <w:tcW w:w="1276" w:type="dxa"/>
            <w:vAlign w:val="center"/>
          </w:tcPr>
          <w:p w14:paraId="54811B56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1276" w:type="dxa"/>
            <w:vAlign w:val="center"/>
          </w:tcPr>
          <w:p w14:paraId="780294D8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</w:tcPr>
          <w:p w14:paraId="1615242C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Zarys International Spółka z ograniczoną odpowiedzialnością</w:t>
            </w:r>
          </w:p>
          <w:p w14:paraId="44196FA5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Ziemska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DCE79B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41-803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vAlign w:val="center"/>
          </w:tcPr>
          <w:p w14:paraId="1BADF6E8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314 030.52 zł</w:t>
            </w:r>
          </w:p>
        </w:tc>
      </w:tr>
      <w:tr w:rsidR="00AA7453" w:rsidRPr="00BB547B" w14:paraId="4B0A70E0" w14:textId="77777777" w:rsidTr="004356C9">
        <w:tc>
          <w:tcPr>
            <w:tcW w:w="1276" w:type="dxa"/>
            <w:vAlign w:val="center"/>
          </w:tcPr>
          <w:p w14:paraId="3FE96FBD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1276" w:type="dxa"/>
            <w:vAlign w:val="center"/>
          </w:tcPr>
          <w:p w14:paraId="7970711C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3969" w:type="dxa"/>
          </w:tcPr>
          <w:p w14:paraId="69B03C00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Zarys International Spółka z ograniczoną odpowiedzialnością</w:t>
            </w:r>
          </w:p>
          <w:p w14:paraId="28FABD85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Ziemska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64551E9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41-803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vAlign w:val="center"/>
          </w:tcPr>
          <w:p w14:paraId="1C643322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129 330.36 zł</w:t>
            </w:r>
          </w:p>
        </w:tc>
      </w:tr>
      <w:tr w:rsidR="00AA7453" w:rsidRPr="00BB547B" w14:paraId="22E6431D" w14:textId="77777777" w:rsidTr="004356C9">
        <w:tc>
          <w:tcPr>
            <w:tcW w:w="1276" w:type="dxa"/>
            <w:vAlign w:val="center"/>
          </w:tcPr>
          <w:p w14:paraId="6A990CD3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1276" w:type="dxa"/>
            <w:vAlign w:val="center"/>
          </w:tcPr>
          <w:p w14:paraId="0C8DF77D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3969" w:type="dxa"/>
          </w:tcPr>
          <w:p w14:paraId="3D5C1B0D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Zarys International Spółka z ograniczoną odpowiedzialnością</w:t>
            </w:r>
          </w:p>
          <w:p w14:paraId="118694BF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Ziemska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30520C0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41-803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vAlign w:val="center"/>
          </w:tcPr>
          <w:p w14:paraId="26C65CE3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18 370.80 zł</w:t>
            </w:r>
          </w:p>
        </w:tc>
      </w:tr>
      <w:tr w:rsidR="00AA7453" w:rsidRPr="00BB547B" w14:paraId="4D82568E" w14:textId="77777777" w:rsidTr="004356C9">
        <w:tc>
          <w:tcPr>
            <w:tcW w:w="1276" w:type="dxa"/>
            <w:vAlign w:val="center"/>
          </w:tcPr>
          <w:p w14:paraId="76A9706C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1276" w:type="dxa"/>
            <w:vAlign w:val="center"/>
          </w:tcPr>
          <w:p w14:paraId="5D4AC49C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56</w:t>
            </w:r>
          </w:p>
        </w:tc>
        <w:tc>
          <w:tcPr>
            <w:tcW w:w="3969" w:type="dxa"/>
          </w:tcPr>
          <w:p w14:paraId="18658BBC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Zarys International Spółka z ograniczoną odpowiedzialnością</w:t>
            </w:r>
          </w:p>
          <w:p w14:paraId="0AAE76D4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Ziemska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2115A16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41-803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vAlign w:val="center"/>
          </w:tcPr>
          <w:p w14:paraId="4EB9EB3D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21 708.00 zł</w:t>
            </w:r>
          </w:p>
        </w:tc>
      </w:tr>
      <w:tr w:rsidR="00AA7453" w:rsidRPr="00BB547B" w14:paraId="3910B705" w14:textId="77777777" w:rsidTr="004356C9">
        <w:tc>
          <w:tcPr>
            <w:tcW w:w="1276" w:type="dxa"/>
            <w:vAlign w:val="center"/>
          </w:tcPr>
          <w:p w14:paraId="1C3F65CC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1276" w:type="dxa"/>
            <w:vAlign w:val="center"/>
          </w:tcPr>
          <w:p w14:paraId="4730FF47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57</w:t>
            </w:r>
          </w:p>
        </w:tc>
        <w:tc>
          <w:tcPr>
            <w:tcW w:w="3969" w:type="dxa"/>
          </w:tcPr>
          <w:p w14:paraId="3DBE1B2A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Zarys International Spółka z ograniczoną odpowiedzialnością</w:t>
            </w:r>
          </w:p>
          <w:p w14:paraId="4124E1F7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Ziemska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FD940D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41-803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vAlign w:val="center"/>
          </w:tcPr>
          <w:p w14:paraId="21258FF7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38 232.00 zł</w:t>
            </w:r>
          </w:p>
        </w:tc>
      </w:tr>
      <w:tr w:rsidR="00AA7453" w:rsidRPr="00BB547B" w14:paraId="4459D489" w14:textId="77777777" w:rsidTr="004356C9">
        <w:tc>
          <w:tcPr>
            <w:tcW w:w="1276" w:type="dxa"/>
            <w:vAlign w:val="center"/>
          </w:tcPr>
          <w:p w14:paraId="514A0ECF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1276" w:type="dxa"/>
            <w:vAlign w:val="center"/>
          </w:tcPr>
          <w:p w14:paraId="21270CCB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59</w:t>
            </w:r>
          </w:p>
        </w:tc>
        <w:tc>
          <w:tcPr>
            <w:tcW w:w="3969" w:type="dxa"/>
          </w:tcPr>
          <w:p w14:paraId="7222894E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Zarys International Spółka z ograniczoną odpowiedzialnością</w:t>
            </w:r>
          </w:p>
          <w:p w14:paraId="31FA7311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Ziemska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01D2538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41-803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vAlign w:val="center"/>
          </w:tcPr>
          <w:p w14:paraId="2929D194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4 870.80 zł</w:t>
            </w:r>
          </w:p>
        </w:tc>
      </w:tr>
      <w:tr w:rsidR="00AA7453" w:rsidRPr="00BB547B" w14:paraId="5A1DB7C6" w14:textId="77777777" w:rsidTr="004356C9">
        <w:tc>
          <w:tcPr>
            <w:tcW w:w="1276" w:type="dxa"/>
            <w:vAlign w:val="center"/>
          </w:tcPr>
          <w:p w14:paraId="453B6755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1276" w:type="dxa"/>
            <w:vAlign w:val="center"/>
          </w:tcPr>
          <w:p w14:paraId="12F8005F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3969" w:type="dxa"/>
          </w:tcPr>
          <w:p w14:paraId="4F3303D8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PROMED S.A.</w:t>
            </w:r>
          </w:p>
          <w:p w14:paraId="73274C4F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ul. Działkowa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5A7608B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02-234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412F996D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460 048.35 zł</w:t>
            </w:r>
          </w:p>
        </w:tc>
      </w:tr>
      <w:tr w:rsidR="00AA7453" w:rsidRPr="00BB547B" w14:paraId="08A6B298" w14:textId="77777777" w:rsidTr="004356C9">
        <w:tc>
          <w:tcPr>
            <w:tcW w:w="1276" w:type="dxa"/>
            <w:vAlign w:val="center"/>
          </w:tcPr>
          <w:p w14:paraId="41200437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044E914B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</w:tcPr>
          <w:p w14:paraId="55289F85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Polmil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14:paraId="127C90C7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8 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FCAE581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85-758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vAlign w:val="center"/>
          </w:tcPr>
          <w:p w14:paraId="35D35D15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367 335.00 zł</w:t>
            </w:r>
          </w:p>
        </w:tc>
      </w:tr>
      <w:tr w:rsidR="00AA7453" w:rsidRPr="00BB547B" w14:paraId="643B4138" w14:textId="77777777" w:rsidTr="004356C9">
        <w:tc>
          <w:tcPr>
            <w:tcW w:w="1276" w:type="dxa"/>
            <w:vAlign w:val="center"/>
          </w:tcPr>
          <w:p w14:paraId="7E1E1B06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lastRenderedPageBreak/>
              <w:t>39</w:t>
            </w:r>
          </w:p>
        </w:tc>
        <w:tc>
          <w:tcPr>
            <w:tcW w:w="1276" w:type="dxa"/>
            <w:vAlign w:val="center"/>
          </w:tcPr>
          <w:p w14:paraId="63FFC304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59</w:t>
            </w:r>
          </w:p>
        </w:tc>
        <w:tc>
          <w:tcPr>
            <w:tcW w:w="3969" w:type="dxa"/>
          </w:tcPr>
          <w:p w14:paraId="65E96ACF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Polmil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14:paraId="46B378CA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8 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E2DC54E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85-758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vAlign w:val="center"/>
          </w:tcPr>
          <w:p w14:paraId="6CF73F10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4 908.06 zł</w:t>
            </w:r>
          </w:p>
        </w:tc>
      </w:tr>
      <w:tr w:rsidR="00AA7453" w:rsidRPr="00BB547B" w14:paraId="010BE70A" w14:textId="77777777" w:rsidTr="004356C9">
        <w:tc>
          <w:tcPr>
            <w:tcW w:w="1276" w:type="dxa"/>
            <w:vAlign w:val="center"/>
          </w:tcPr>
          <w:p w14:paraId="5041FDA6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0EACB042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</w:tcPr>
          <w:p w14:paraId="11F29D7C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Bjeska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239058CB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ul. Strzeszyńska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3AB26CE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60-479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07FC9C7C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162 340.33 zł</w:t>
            </w:r>
          </w:p>
        </w:tc>
      </w:tr>
      <w:tr w:rsidR="00AA7453" w:rsidRPr="00BB547B" w14:paraId="3D4B22B4" w14:textId="77777777" w:rsidTr="004356C9">
        <w:tc>
          <w:tcPr>
            <w:tcW w:w="1276" w:type="dxa"/>
            <w:vAlign w:val="center"/>
          </w:tcPr>
          <w:p w14:paraId="40AB21A1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1276" w:type="dxa"/>
            <w:vAlign w:val="center"/>
          </w:tcPr>
          <w:p w14:paraId="003603C5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</w:tcPr>
          <w:p w14:paraId="333B592F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eMtiM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6D937E5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Legnicka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642098F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41-811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vAlign w:val="center"/>
          </w:tcPr>
          <w:p w14:paraId="3E7583B9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1 350.00 zł</w:t>
            </w:r>
          </w:p>
        </w:tc>
      </w:tr>
      <w:tr w:rsidR="00AA7453" w:rsidRPr="00BB547B" w14:paraId="491421ED" w14:textId="77777777" w:rsidTr="004356C9">
        <w:tc>
          <w:tcPr>
            <w:tcW w:w="1276" w:type="dxa"/>
            <w:vAlign w:val="center"/>
          </w:tcPr>
          <w:p w14:paraId="067F2CB6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1276" w:type="dxa"/>
            <w:vAlign w:val="center"/>
          </w:tcPr>
          <w:p w14:paraId="57E2E302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3969" w:type="dxa"/>
          </w:tcPr>
          <w:p w14:paraId="362BB9F7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eMtiM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68A0455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Legnicka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7D51549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41-811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vAlign w:val="center"/>
          </w:tcPr>
          <w:p w14:paraId="049E5449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212 058.00 zł</w:t>
            </w:r>
          </w:p>
        </w:tc>
      </w:tr>
      <w:tr w:rsidR="00AA7453" w:rsidRPr="00BB547B" w14:paraId="27796F8E" w14:textId="77777777" w:rsidTr="004356C9">
        <w:tc>
          <w:tcPr>
            <w:tcW w:w="1276" w:type="dxa"/>
            <w:vAlign w:val="center"/>
          </w:tcPr>
          <w:p w14:paraId="24665DC9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1276" w:type="dxa"/>
            <w:vAlign w:val="center"/>
          </w:tcPr>
          <w:p w14:paraId="0628B5F3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62D8DB28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COMPLIMED Sp. z o.o.</w:t>
            </w:r>
          </w:p>
          <w:p w14:paraId="345C69FE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Jana Długosza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59-75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85B14A8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51-162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393453A3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24 354.00 zł</w:t>
            </w:r>
          </w:p>
        </w:tc>
      </w:tr>
      <w:tr w:rsidR="00AA7453" w:rsidRPr="00BB547B" w14:paraId="3C033097" w14:textId="77777777" w:rsidTr="004356C9">
        <w:tc>
          <w:tcPr>
            <w:tcW w:w="1276" w:type="dxa"/>
            <w:vAlign w:val="center"/>
          </w:tcPr>
          <w:p w14:paraId="78B95E2B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1276" w:type="dxa"/>
            <w:vAlign w:val="center"/>
          </w:tcPr>
          <w:p w14:paraId="7A5E91AD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</w:tcPr>
          <w:p w14:paraId="19079602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COMPLIMED Sp. z o.o.</w:t>
            </w:r>
          </w:p>
          <w:p w14:paraId="53127D74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Jana Długosza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59-75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763A3DC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51-162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1491E4CC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307 573.20 zł</w:t>
            </w:r>
          </w:p>
        </w:tc>
      </w:tr>
      <w:tr w:rsidR="00AA7453" w:rsidRPr="00BB547B" w14:paraId="2BAA6609" w14:textId="77777777" w:rsidTr="004356C9">
        <w:tc>
          <w:tcPr>
            <w:tcW w:w="1276" w:type="dxa"/>
            <w:vAlign w:val="center"/>
          </w:tcPr>
          <w:p w14:paraId="616BD976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1276" w:type="dxa"/>
            <w:vAlign w:val="center"/>
          </w:tcPr>
          <w:p w14:paraId="01825E16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</w:tcPr>
          <w:p w14:paraId="016019C9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COMPLIMED Sp. z o.o.</w:t>
            </w:r>
          </w:p>
          <w:p w14:paraId="5EC9D271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Jana Długosza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59-75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F9B14A5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51-162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7B73FC7E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800.28 zł</w:t>
            </w:r>
          </w:p>
        </w:tc>
      </w:tr>
      <w:tr w:rsidR="00AA7453" w:rsidRPr="00BB547B" w14:paraId="74727F37" w14:textId="77777777" w:rsidTr="004356C9">
        <w:tc>
          <w:tcPr>
            <w:tcW w:w="1276" w:type="dxa"/>
            <w:vAlign w:val="center"/>
          </w:tcPr>
          <w:p w14:paraId="43192F47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1276" w:type="dxa"/>
            <w:vAlign w:val="center"/>
          </w:tcPr>
          <w:p w14:paraId="38377FA0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3969" w:type="dxa"/>
          </w:tcPr>
          <w:p w14:paraId="4427E5E1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COMPLIMED Sp. z o.o.</w:t>
            </w:r>
          </w:p>
          <w:p w14:paraId="49AAD0E3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Jana Długosza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59-75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91C80BD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51-162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15839832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6 156.00 zł</w:t>
            </w:r>
          </w:p>
        </w:tc>
      </w:tr>
      <w:tr w:rsidR="00AA7453" w:rsidRPr="00BB547B" w14:paraId="3CA4CD4A" w14:textId="77777777" w:rsidTr="004356C9">
        <w:tc>
          <w:tcPr>
            <w:tcW w:w="1276" w:type="dxa"/>
            <w:vAlign w:val="center"/>
          </w:tcPr>
          <w:p w14:paraId="67876501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1276" w:type="dxa"/>
            <w:vAlign w:val="center"/>
          </w:tcPr>
          <w:p w14:paraId="503AB34D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43</w:t>
            </w:r>
          </w:p>
        </w:tc>
        <w:tc>
          <w:tcPr>
            <w:tcW w:w="3969" w:type="dxa"/>
          </w:tcPr>
          <w:p w14:paraId="76FD65F0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COMPLIMED Sp. z o.o.</w:t>
            </w:r>
          </w:p>
          <w:p w14:paraId="723CA7A3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Jana Długosza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59-75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BF8175F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51-162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17A5546E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650 616.84 zł</w:t>
            </w:r>
          </w:p>
        </w:tc>
      </w:tr>
      <w:tr w:rsidR="00AA7453" w:rsidRPr="00BB547B" w14:paraId="76F56002" w14:textId="77777777" w:rsidTr="004356C9">
        <w:tc>
          <w:tcPr>
            <w:tcW w:w="1276" w:type="dxa"/>
            <w:vAlign w:val="center"/>
          </w:tcPr>
          <w:p w14:paraId="196454BF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1276" w:type="dxa"/>
            <w:vAlign w:val="center"/>
          </w:tcPr>
          <w:p w14:paraId="3913D417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53</w:t>
            </w:r>
          </w:p>
        </w:tc>
        <w:tc>
          <w:tcPr>
            <w:tcW w:w="3969" w:type="dxa"/>
          </w:tcPr>
          <w:p w14:paraId="48BC52BE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COMPLIMED Sp. z o.o.</w:t>
            </w:r>
          </w:p>
          <w:p w14:paraId="7BBF1B6F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Jana Długosza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59-75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8C7E69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51-162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41DA838C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102 412.50 zł</w:t>
            </w:r>
          </w:p>
        </w:tc>
      </w:tr>
      <w:tr w:rsidR="00AA7453" w:rsidRPr="00BB547B" w14:paraId="300D65E6" w14:textId="77777777" w:rsidTr="004356C9">
        <w:tc>
          <w:tcPr>
            <w:tcW w:w="1276" w:type="dxa"/>
            <w:vAlign w:val="center"/>
          </w:tcPr>
          <w:p w14:paraId="3E7117E0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43</w:t>
            </w:r>
          </w:p>
        </w:tc>
        <w:tc>
          <w:tcPr>
            <w:tcW w:w="1276" w:type="dxa"/>
            <w:vAlign w:val="center"/>
          </w:tcPr>
          <w:p w14:paraId="13ADBCA0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0B2A0E36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SKAMEX Spółka Akcyjna</w:t>
            </w:r>
          </w:p>
          <w:p w14:paraId="676FD70D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Dr Stefana Kopcińskiego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62D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899F8B8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90-032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vAlign w:val="center"/>
          </w:tcPr>
          <w:p w14:paraId="55E7935E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1 391 182.56 zł</w:t>
            </w:r>
          </w:p>
        </w:tc>
      </w:tr>
      <w:tr w:rsidR="00AA7453" w:rsidRPr="00BB547B" w14:paraId="48E1DECD" w14:textId="77777777" w:rsidTr="004356C9">
        <w:tc>
          <w:tcPr>
            <w:tcW w:w="1276" w:type="dxa"/>
            <w:vAlign w:val="center"/>
          </w:tcPr>
          <w:p w14:paraId="0D0AFFD9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43</w:t>
            </w:r>
          </w:p>
        </w:tc>
        <w:tc>
          <w:tcPr>
            <w:tcW w:w="1276" w:type="dxa"/>
            <w:vAlign w:val="center"/>
          </w:tcPr>
          <w:p w14:paraId="7A05F2C2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</w:tcPr>
          <w:p w14:paraId="513EEEE4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SKAMEX Spółka Akcyjna</w:t>
            </w:r>
          </w:p>
          <w:p w14:paraId="765F88C0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Dr Stefana Kopcińskiego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62D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A0E2B7B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90-032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vAlign w:val="center"/>
          </w:tcPr>
          <w:p w14:paraId="1CA6DFBC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59 707.73 zł</w:t>
            </w:r>
          </w:p>
        </w:tc>
      </w:tr>
      <w:tr w:rsidR="00AA7453" w:rsidRPr="00BB547B" w14:paraId="1836F499" w14:textId="77777777" w:rsidTr="004356C9">
        <w:tc>
          <w:tcPr>
            <w:tcW w:w="1276" w:type="dxa"/>
            <w:vAlign w:val="center"/>
          </w:tcPr>
          <w:p w14:paraId="1C2D3E75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43</w:t>
            </w:r>
          </w:p>
        </w:tc>
        <w:tc>
          <w:tcPr>
            <w:tcW w:w="1276" w:type="dxa"/>
            <w:vAlign w:val="center"/>
          </w:tcPr>
          <w:p w14:paraId="0EC1DC22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</w:tcPr>
          <w:p w14:paraId="3E26BEB9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SKAMEX Spółka Akcyjna</w:t>
            </w:r>
          </w:p>
          <w:p w14:paraId="6F6F85C9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Dr Stefana Kopcińskiego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62D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46C7445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lastRenderedPageBreak/>
              <w:t>90-032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vAlign w:val="center"/>
          </w:tcPr>
          <w:p w14:paraId="6FB54578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lastRenderedPageBreak/>
              <w:t>322 338.96 zł</w:t>
            </w:r>
          </w:p>
        </w:tc>
      </w:tr>
      <w:tr w:rsidR="00AA7453" w:rsidRPr="00BB547B" w14:paraId="309FFFFB" w14:textId="77777777" w:rsidTr="004356C9">
        <w:tc>
          <w:tcPr>
            <w:tcW w:w="1276" w:type="dxa"/>
            <w:vAlign w:val="center"/>
          </w:tcPr>
          <w:p w14:paraId="0F52498F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43</w:t>
            </w:r>
          </w:p>
        </w:tc>
        <w:tc>
          <w:tcPr>
            <w:tcW w:w="1276" w:type="dxa"/>
            <w:vAlign w:val="center"/>
          </w:tcPr>
          <w:p w14:paraId="62DC9A5C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</w:tcPr>
          <w:p w14:paraId="441AAA17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SKAMEX Spółka Akcyjna</w:t>
            </w:r>
          </w:p>
          <w:p w14:paraId="4DFC190F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Dr Stefana Kopcińskiego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62D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5A3315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90-032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vAlign w:val="center"/>
          </w:tcPr>
          <w:p w14:paraId="2E669647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74 844.00 zł</w:t>
            </w:r>
          </w:p>
        </w:tc>
      </w:tr>
      <w:tr w:rsidR="00AA7453" w:rsidRPr="00BB547B" w14:paraId="7A43FD4E" w14:textId="77777777" w:rsidTr="004356C9">
        <w:tc>
          <w:tcPr>
            <w:tcW w:w="1276" w:type="dxa"/>
            <w:vAlign w:val="center"/>
          </w:tcPr>
          <w:p w14:paraId="052C0007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43</w:t>
            </w:r>
          </w:p>
        </w:tc>
        <w:tc>
          <w:tcPr>
            <w:tcW w:w="1276" w:type="dxa"/>
            <w:vAlign w:val="center"/>
          </w:tcPr>
          <w:p w14:paraId="0409B6BB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3969" w:type="dxa"/>
          </w:tcPr>
          <w:p w14:paraId="03B3E187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SKAMEX Spółka Akcyjna</w:t>
            </w:r>
          </w:p>
          <w:p w14:paraId="26DFB75C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Dr Stefana Kopcińskiego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62D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F8A0A8D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90-032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vAlign w:val="center"/>
          </w:tcPr>
          <w:p w14:paraId="1DC3C407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6 804.00 zł</w:t>
            </w:r>
          </w:p>
        </w:tc>
      </w:tr>
      <w:tr w:rsidR="00AA7453" w:rsidRPr="00BB547B" w14:paraId="15B50519" w14:textId="77777777" w:rsidTr="004356C9">
        <w:tc>
          <w:tcPr>
            <w:tcW w:w="1276" w:type="dxa"/>
            <w:vAlign w:val="center"/>
          </w:tcPr>
          <w:p w14:paraId="1D59A574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1276" w:type="dxa"/>
            <w:vAlign w:val="center"/>
          </w:tcPr>
          <w:p w14:paraId="132D2065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</w:tcPr>
          <w:p w14:paraId="45408095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Firma Produkcyjno-Usługowo-Handlowa Mieczysław Kruszelnicki</w:t>
            </w:r>
          </w:p>
          <w:p w14:paraId="5691AF51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ul. Chorwacka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45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DFF9270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51-107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40A1AEA0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298 235.52 zł</w:t>
            </w:r>
          </w:p>
        </w:tc>
      </w:tr>
      <w:tr w:rsidR="00AA7453" w:rsidRPr="00BB547B" w14:paraId="7B624FAA" w14:textId="77777777" w:rsidTr="004356C9">
        <w:tc>
          <w:tcPr>
            <w:tcW w:w="1276" w:type="dxa"/>
            <w:vAlign w:val="center"/>
          </w:tcPr>
          <w:p w14:paraId="5C9142CF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1276" w:type="dxa"/>
            <w:vAlign w:val="center"/>
          </w:tcPr>
          <w:p w14:paraId="4BBCD7EA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3969" w:type="dxa"/>
          </w:tcPr>
          <w:p w14:paraId="26B4083F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Firma Produkcyjno-Usługowo-Handlowa Mieczysław Kruszelnicki</w:t>
            </w:r>
          </w:p>
          <w:p w14:paraId="63AD235D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ul. Chorwacka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45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43295C2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51-107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23A7E754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320 748.12 zł</w:t>
            </w:r>
          </w:p>
        </w:tc>
      </w:tr>
      <w:tr w:rsidR="00AA7453" w:rsidRPr="00BB547B" w14:paraId="66F1E6C1" w14:textId="77777777" w:rsidTr="004356C9">
        <w:tc>
          <w:tcPr>
            <w:tcW w:w="1276" w:type="dxa"/>
            <w:vAlign w:val="center"/>
          </w:tcPr>
          <w:p w14:paraId="059717E9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1276" w:type="dxa"/>
            <w:vAlign w:val="center"/>
          </w:tcPr>
          <w:p w14:paraId="107CEF88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3969" w:type="dxa"/>
          </w:tcPr>
          <w:p w14:paraId="23FDFC7D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61CC1735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ul. 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A33740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vAlign w:val="center"/>
          </w:tcPr>
          <w:p w14:paraId="298B7AC7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132 319.08 zł</w:t>
            </w:r>
          </w:p>
        </w:tc>
      </w:tr>
      <w:tr w:rsidR="00AA7453" w:rsidRPr="00BB547B" w14:paraId="6F650DF3" w14:textId="77777777" w:rsidTr="004356C9">
        <w:tc>
          <w:tcPr>
            <w:tcW w:w="1276" w:type="dxa"/>
            <w:vAlign w:val="center"/>
          </w:tcPr>
          <w:p w14:paraId="692E585F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46</w:t>
            </w:r>
          </w:p>
        </w:tc>
        <w:tc>
          <w:tcPr>
            <w:tcW w:w="1276" w:type="dxa"/>
            <w:vAlign w:val="center"/>
          </w:tcPr>
          <w:p w14:paraId="320121AF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3969" w:type="dxa"/>
          </w:tcPr>
          <w:p w14:paraId="70760300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Solventum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7A5DFB53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Kwidzyńska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27FA7C0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51-416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76532951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359 447.76 zł</w:t>
            </w:r>
          </w:p>
        </w:tc>
      </w:tr>
      <w:tr w:rsidR="00AA7453" w:rsidRPr="00BB547B" w14:paraId="731FB972" w14:textId="77777777" w:rsidTr="004356C9">
        <w:tc>
          <w:tcPr>
            <w:tcW w:w="1276" w:type="dxa"/>
            <w:vAlign w:val="center"/>
          </w:tcPr>
          <w:p w14:paraId="12D5080F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47</w:t>
            </w:r>
          </w:p>
        </w:tc>
        <w:tc>
          <w:tcPr>
            <w:tcW w:w="1276" w:type="dxa"/>
            <w:vAlign w:val="center"/>
          </w:tcPr>
          <w:p w14:paraId="11A2E6C4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3969" w:type="dxa"/>
          </w:tcPr>
          <w:p w14:paraId="317BB356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HEMAB Polska Spółka z ograniczoną odpowiedzialnością</w:t>
            </w:r>
          </w:p>
          <w:p w14:paraId="719BC4AE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ul. Jagiellońska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78/4.29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FD52A43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03-301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2FC351A3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246 391.20 zł</w:t>
            </w:r>
          </w:p>
        </w:tc>
      </w:tr>
      <w:tr w:rsidR="00AA7453" w:rsidRPr="00BB547B" w14:paraId="064F6CD6" w14:textId="77777777" w:rsidTr="004356C9">
        <w:tc>
          <w:tcPr>
            <w:tcW w:w="1276" w:type="dxa"/>
            <w:vAlign w:val="center"/>
          </w:tcPr>
          <w:p w14:paraId="231A4573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1276" w:type="dxa"/>
            <w:vAlign w:val="center"/>
          </w:tcPr>
          <w:p w14:paraId="41E70A25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</w:tcPr>
          <w:p w14:paraId="577CFE37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Centrum Diabetologii Sp. z o.o.</w:t>
            </w:r>
          </w:p>
          <w:p w14:paraId="71315679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Niedźwiedzia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29B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CCF5FA3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02-737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0A94B77A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112 644.00 zł</w:t>
            </w:r>
          </w:p>
        </w:tc>
      </w:tr>
      <w:tr w:rsidR="00AA7453" w:rsidRPr="00BB547B" w14:paraId="76F9095D" w14:textId="77777777" w:rsidTr="004356C9">
        <w:tc>
          <w:tcPr>
            <w:tcW w:w="1276" w:type="dxa"/>
            <w:vAlign w:val="center"/>
          </w:tcPr>
          <w:p w14:paraId="300EF2FC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1276" w:type="dxa"/>
            <w:vAlign w:val="center"/>
          </w:tcPr>
          <w:p w14:paraId="488C6B96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14:paraId="4E08429E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DF07B2B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B1FD4E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304F8DA0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5 552.28 zł</w:t>
            </w:r>
          </w:p>
        </w:tc>
      </w:tr>
      <w:tr w:rsidR="00AA7453" w:rsidRPr="00BB547B" w14:paraId="06533095" w14:textId="77777777" w:rsidTr="004356C9">
        <w:tc>
          <w:tcPr>
            <w:tcW w:w="1276" w:type="dxa"/>
            <w:vAlign w:val="center"/>
          </w:tcPr>
          <w:p w14:paraId="4AE9379C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1276" w:type="dxa"/>
            <w:vAlign w:val="center"/>
          </w:tcPr>
          <w:p w14:paraId="70073B34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</w:tcPr>
          <w:p w14:paraId="60772A6E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6A3B792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1C62E4F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0AEB777A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368 015.40 zł</w:t>
            </w:r>
          </w:p>
        </w:tc>
      </w:tr>
      <w:tr w:rsidR="00AA7453" w:rsidRPr="00BB547B" w14:paraId="489A6F65" w14:textId="77777777" w:rsidTr="004356C9">
        <w:tc>
          <w:tcPr>
            <w:tcW w:w="1276" w:type="dxa"/>
            <w:vAlign w:val="center"/>
          </w:tcPr>
          <w:p w14:paraId="407B6C84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1276" w:type="dxa"/>
            <w:vAlign w:val="center"/>
          </w:tcPr>
          <w:p w14:paraId="59FEDA1F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3969" w:type="dxa"/>
          </w:tcPr>
          <w:p w14:paraId="2102ACC2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EAA4B9D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623CEA1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06BAD56D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25 272.00 zł</w:t>
            </w:r>
          </w:p>
        </w:tc>
      </w:tr>
      <w:tr w:rsidR="00AA7453" w:rsidRPr="00BB547B" w14:paraId="5E81C386" w14:textId="77777777" w:rsidTr="004356C9">
        <w:tc>
          <w:tcPr>
            <w:tcW w:w="1276" w:type="dxa"/>
            <w:vAlign w:val="center"/>
          </w:tcPr>
          <w:p w14:paraId="67B04364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1276" w:type="dxa"/>
            <w:vAlign w:val="center"/>
          </w:tcPr>
          <w:p w14:paraId="70163B07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3969" w:type="dxa"/>
          </w:tcPr>
          <w:p w14:paraId="1FE3645F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18E487B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A7F8AD2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09FD891D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18 468.00 zł</w:t>
            </w:r>
          </w:p>
        </w:tc>
      </w:tr>
      <w:tr w:rsidR="00AA7453" w:rsidRPr="00BB547B" w14:paraId="5F90A97E" w14:textId="77777777" w:rsidTr="004356C9">
        <w:tc>
          <w:tcPr>
            <w:tcW w:w="1276" w:type="dxa"/>
            <w:vAlign w:val="center"/>
          </w:tcPr>
          <w:p w14:paraId="3336C90B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lastRenderedPageBreak/>
              <w:t>49</w:t>
            </w:r>
          </w:p>
        </w:tc>
        <w:tc>
          <w:tcPr>
            <w:tcW w:w="1276" w:type="dxa"/>
            <w:vAlign w:val="center"/>
          </w:tcPr>
          <w:p w14:paraId="57CB6AE9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52</w:t>
            </w:r>
          </w:p>
        </w:tc>
        <w:tc>
          <w:tcPr>
            <w:tcW w:w="3969" w:type="dxa"/>
          </w:tcPr>
          <w:p w14:paraId="31D14429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430B8BA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C2B9DA0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504AC5BC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50 880.00 zł</w:t>
            </w:r>
          </w:p>
        </w:tc>
      </w:tr>
      <w:tr w:rsidR="00AA7453" w:rsidRPr="00BB547B" w14:paraId="51F0DE96" w14:textId="77777777" w:rsidTr="004356C9">
        <w:tc>
          <w:tcPr>
            <w:tcW w:w="1276" w:type="dxa"/>
            <w:vAlign w:val="center"/>
          </w:tcPr>
          <w:p w14:paraId="4BC32BB4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1276" w:type="dxa"/>
            <w:vAlign w:val="center"/>
          </w:tcPr>
          <w:p w14:paraId="19706592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54</w:t>
            </w:r>
          </w:p>
        </w:tc>
        <w:tc>
          <w:tcPr>
            <w:tcW w:w="3969" w:type="dxa"/>
          </w:tcPr>
          <w:p w14:paraId="07F548F7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7FCE4AD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DD9C7C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2FC92082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56 826.00 zł</w:t>
            </w:r>
          </w:p>
        </w:tc>
      </w:tr>
      <w:tr w:rsidR="00AA7453" w:rsidRPr="00BB547B" w14:paraId="77E9BE2C" w14:textId="77777777" w:rsidTr="004356C9">
        <w:tc>
          <w:tcPr>
            <w:tcW w:w="1276" w:type="dxa"/>
            <w:vAlign w:val="center"/>
          </w:tcPr>
          <w:p w14:paraId="209805A6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1276" w:type="dxa"/>
            <w:vAlign w:val="center"/>
          </w:tcPr>
          <w:p w14:paraId="031D6D07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57</w:t>
            </w:r>
          </w:p>
        </w:tc>
        <w:tc>
          <w:tcPr>
            <w:tcW w:w="3969" w:type="dxa"/>
          </w:tcPr>
          <w:p w14:paraId="1AEC501B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6C9D5E1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1F00D1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186F10F1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61 071.84 zł</w:t>
            </w:r>
          </w:p>
        </w:tc>
      </w:tr>
      <w:tr w:rsidR="00AA7453" w:rsidRPr="00BB547B" w14:paraId="428391F9" w14:textId="77777777" w:rsidTr="004356C9">
        <w:tc>
          <w:tcPr>
            <w:tcW w:w="1276" w:type="dxa"/>
            <w:vAlign w:val="center"/>
          </w:tcPr>
          <w:p w14:paraId="5D3188E8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1276" w:type="dxa"/>
            <w:vAlign w:val="center"/>
          </w:tcPr>
          <w:p w14:paraId="505E0DEA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59</w:t>
            </w:r>
          </w:p>
        </w:tc>
        <w:tc>
          <w:tcPr>
            <w:tcW w:w="3969" w:type="dxa"/>
          </w:tcPr>
          <w:p w14:paraId="4348977C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2E842D8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359274B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7E454561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5 745.60 zł</w:t>
            </w:r>
          </w:p>
        </w:tc>
      </w:tr>
      <w:tr w:rsidR="00AA7453" w:rsidRPr="00BB547B" w14:paraId="02B59DC5" w14:textId="77777777" w:rsidTr="004356C9">
        <w:tc>
          <w:tcPr>
            <w:tcW w:w="1276" w:type="dxa"/>
            <w:vAlign w:val="center"/>
          </w:tcPr>
          <w:p w14:paraId="4C83E17C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  <w:vAlign w:val="center"/>
          </w:tcPr>
          <w:p w14:paraId="7A6E3EB1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3969" w:type="dxa"/>
          </w:tcPr>
          <w:p w14:paraId="7267F4AC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Cedical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9226BBD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200/213a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88BF1DF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02-486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0BCAEB68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51 192.00 zł</w:t>
            </w:r>
          </w:p>
        </w:tc>
      </w:tr>
      <w:tr w:rsidR="00AA7453" w:rsidRPr="00BB547B" w14:paraId="61CBB1FD" w14:textId="77777777" w:rsidTr="004356C9">
        <w:tc>
          <w:tcPr>
            <w:tcW w:w="1276" w:type="dxa"/>
            <w:vAlign w:val="center"/>
          </w:tcPr>
          <w:p w14:paraId="0C724FC2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  <w:vAlign w:val="center"/>
          </w:tcPr>
          <w:p w14:paraId="186A7A02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3969" w:type="dxa"/>
          </w:tcPr>
          <w:p w14:paraId="47D74F7F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Cedical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A118F3F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200/213a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EB1266B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02-486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6D1BE276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5 832.00 zł</w:t>
            </w:r>
          </w:p>
        </w:tc>
      </w:tr>
      <w:tr w:rsidR="00AA7453" w:rsidRPr="00BB547B" w14:paraId="59ECEDB8" w14:textId="77777777" w:rsidTr="004356C9">
        <w:tc>
          <w:tcPr>
            <w:tcW w:w="1276" w:type="dxa"/>
            <w:vAlign w:val="center"/>
          </w:tcPr>
          <w:p w14:paraId="5E78311E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1276" w:type="dxa"/>
            <w:vAlign w:val="center"/>
          </w:tcPr>
          <w:p w14:paraId="44012F8E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</w:tcPr>
          <w:p w14:paraId="7C8A2463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SINMED Sp. z o. o.</w:t>
            </w:r>
          </w:p>
          <w:p w14:paraId="5AA2E6F2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Graniczna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32B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682AADB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44-178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Przyszowice</w:t>
            </w:r>
          </w:p>
        </w:tc>
        <w:tc>
          <w:tcPr>
            <w:tcW w:w="2551" w:type="dxa"/>
            <w:vAlign w:val="center"/>
          </w:tcPr>
          <w:p w14:paraId="4DE15E56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177 066.00 zł</w:t>
            </w:r>
          </w:p>
        </w:tc>
      </w:tr>
      <w:tr w:rsidR="00AA7453" w:rsidRPr="00BB547B" w14:paraId="6547EB72" w14:textId="77777777" w:rsidTr="004356C9">
        <w:tc>
          <w:tcPr>
            <w:tcW w:w="1276" w:type="dxa"/>
            <w:vAlign w:val="center"/>
          </w:tcPr>
          <w:p w14:paraId="71689BEF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1276" w:type="dxa"/>
            <w:vAlign w:val="center"/>
          </w:tcPr>
          <w:p w14:paraId="553315D6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3969" w:type="dxa"/>
          </w:tcPr>
          <w:p w14:paraId="23D98FE1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SINMED Sp. z o. o.</w:t>
            </w:r>
          </w:p>
          <w:p w14:paraId="6C717C1C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Graniczna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32B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8B3220D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44-178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Przyszowice</w:t>
            </w:r>
          </w:p>
        </w:tc>
        <w:tc>
          <w:tcPr>
            <w:tcW w:w="2551" w:type="dxa"/>
            <w:vAlign w:val="center"/>
          </w:tcPr>
          <w:p w14:paraId="6B2E2B81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131 945.76 zł</w:t>
            </w:r>
          </w:p>
        </w:tc>
      </w:tr>
      <w:tr w:rsidR="00AA7453" w:rsidRPr="00BB547B" w14:paraId="6A103BF0" w14:textId="77777777" w:rsidTr="004356C9">
        <w:tc>
          <w:tcPr>
            <w:tcW w:w="1276" w:type="dxa"/>
            <w:vAlign w:val="center"/>
          </w:tcPr>
          <w:p w14:paraId="132070B9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1276" w:type="dxa"/>
            <w:vAlign w:val="center"/>
          </w:tcPr>
          <w:p w14:paraId="5E9129CB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56</w:t>
            </w:r>
          </w:p>
        </w:tc>
        <w:tc>
          <w:tcPr>
            <w:tcW w:w="3969" w:type="dxa"/>
          </w:tcPr>
          <w:p w14:paraId="01FD409E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SINMED Sp. z o. o.</w:t>
            </w:r>
          </w:p>
          <w:p w14:paraId="6BA4A824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Graniczna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32B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6D35682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44-178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Przyszowice</w:t>
            </w:r>
          </w:p>
        </w:tc>
        <w:tc>
          <w:tcPr>
            <w:tcW w:w="2551" w:type="dxa"/>
            <w:vAlign w:val="center"/>
          </w:tcPr>
          <w:p w14:paraId="14AA7326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15 292.80 zł</w:t>
            </w:r>
          </w:p>
        </w:tc>
      </w:tr>
      <w:tr w:rsidR="00AA7453" w:rsidRPr="00BB547B" w14:paraId="7EBA3463" w14:textId="77777777" w:rsidTr="004356C9">
        <w:tc>
          <w:tcPr>
            <w:tcW w:w="1276" w:type="dxa"/>
            <w:vAlign w:val="center"/>
          </w:tcPr>
          <w:p w14:paraId="0BD85CCD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1276" w:type="dxa"/>
            <w:vAlign w:val="center"/>
          </w:tcPr>
          <w:p w14:paraId="066CEC8F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57</w:t>
            </w:r>
          </w:p>
        </w:tc>
        <w:tc>
          <w:tcPr>
            <w:tcW w:w="3969" w:type="dxa"/>
          </w:tcPr>
          <w:p w14:paraId="1BBBD363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SINMED Sp. z o. o.</w:t>
            </w:r>
          </w:p>
          <w:p w14:paraId="0FA9419A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Graniczna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32B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46731B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44-178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Przyszowice</w:t>
            </w:r>
          </w:p>
        </w:tc>
        <w:tc>
          <w:tcPr>
            <w:tcW w:w="2551" w:type="dxa"/>
            <w:vAlign w:val="center"/>
          </w:tcPr>
          <w:p w14:paraId="08BABB90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46 818.00 zł</w:t>
            </w:r>
          </w:p>
        </w:tc>
      </w:tr>
      <w:tr w:rsidR="00AA7453" w:rsidRPr="00BB547B" w14:paraId="25ADB677" w14:textId="77777777" w:rsidTr="004356C9">
        <w:tc>
          <w:tcPr>
            <w:tcW w:w="1276" w:type="dxa"/>
            <w:vAlign w:val="center"/>
          </w:tcPr>
          <w:p w14:paraId="4878B931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52</w:t>
            </w:r>
          </w:p>
        </w:tc>
        <w:tc>
          <w:tcPr>
            <w:tcW w:w="1276" w:type="dxa"/>
            <w:vAlign w:val="center"/>
          </w:tcPr>
          <w:p w14:paraId="5A65771F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</w:tcPr>
          <w:p w14:paraId="0197D6CD" w14:textId="77777777" w:rsidR="00AA7453" w:rsidRPr="00986737" w:rsidRDefault="00AA7453" w:rsidP="00435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7453">
              <w:rPr>
                <w:rFonts w:ascii="Arial" w:hAnsi="Arial" w:cs="Arial"/>
                <w:sz w:val="24"/>
                <w:szCs w:val="24"/>
              </w:rPr>
              <w:t>Asmedica</w:t>
            </w:r>
            <w:proofErr w:type="spellEnd"/>
            <w:r w:rsidRPr="00AA7453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14:paraId="39183796" w14:textId="77777777" w:rsidR="00AA7453" w:rsidRPr="00986737" w:rsidRDefault="00AA7453" w:rsidP="004356C9">
            <w:pPr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Nałęczowska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1194969" w14:textId="77777777" w:rsidR="00AA7453" w:rsidRPr="00986737" w:rsidRDefault="00AA7453" w:rsidP="00435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20-701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453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vAlign w:val="center"/>
          </w:tcPr>
          <w:p w14:paraId="7222373B" w14:textId="77777777" w:rsidR="00AA7453" w:rsidRPr="00986737" w:rsidRDefault="00AA7453" w:rsidP="00435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453">
              <w:rPr>
                <w:rFonts w:ascii="Arial" w:hAnsi="Arial" w:cs="Arial"/>
                <w:sz w:val="24"/>
                <w:szCs w:val="24"/>
              </w:rPr>
              <w:t>1 242.00 zł</w:t>
            </w:r>
          </w:p>
        </w:tc>
      </w:tr>
    </w:tbl>
    <w:p w14:paraId="143DB997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1F059ED7" w14:textId="160A8A65" w:rsidR="00C236D3" w:rsidRPr="00FB4572" w:rsidRDefault="00FB4572" w:rsidP="00173B20">
      <w:pPr>
        <w:jc w:val="right"/>
        <w:rPr>
          <w:rFonts w:ascii="Arial" w:hAnsi="Arial" w:cs="Arial"/>
          <w:i/>
          <w:iCs/>
          <w:sz w:val="22"/>
          <w:szCs w:val="22"/>
        </w:rPr>
      </w:pPr>
      <w:r w:rsidRPr="00FB4572">
        <w:rPr>
          <w:rFonts w:ascii="Arial" w:hAnsi="Arial" w:cs="Arial"/>
          <w:i/>
          <w:iCs/>
          <w:sz w:val="22"/>
          <w:szCs w:val="22"/>
        </w:rPr>
        <w:t xml:space="preserve">Dr n. o </w:t>
      </w:r>
      <w:proofErr w:type="spellStart"/>
      <w:r w:rsidRPr="00FB4572">
        <w:rPr>
          <w:rFonts w:ascii="Arial" w:hAnsi="Arial" w:cs="Arial"/>
          <w:i/>
          <w:iCs/>
          <w:sz w:val="22"/>
          <w:szCs w:val="22"/>
        </w:rPr>
        <w:t>zdr</w:t>
      </w:r>
      <w:proofErr w:type="spellEnd"/>
      <w:r w:rsidRPr="00FB4572">
        <w:rPr>
          <w:rFonts w:ascii="Arial" w:hAnsi="Arial" w:cs="Arial"/>
          <w:i/>
          <w:iCs/>
          <w:sz w:val="22"/>
          <w:szCs w:val="22"/>
        </w:rPr>
        <w:t>. Jacek Żak</w:t>
      </w:r>
    </w:p>
    <w:p w14:paraId="24E53B39" w14:textId="349DAC57" w:rsidR="00FB4572" w:rsidRPr="00FB4572" w:rsidRDefault="00FB4572" w:rsidP="00173B20">
      <w:pPr>
        <w:jc w:val="right"/>
        <w:rPr>
          <w:rFonts w:ascii="Arial" w:hAnsi="Arial" w:cs="Arial"/>
          <w:i/>
          <w:iCs/>
          <w:sz w:val="22"/>
          <w:szCs w:val="22"/>
        </w:rPr>
      </w:pPr>
      <w:r w:rsidRPr="00FB4572">
        <w:rPr>
          <w:rFonts w:ascii="Arial" w:hAnsi="Arial" w:cs="Arial"/>
          <w:i/>
          <w:iCs/>
          <w:sz w:val="22"/>
          <w:szCs w:val="22"/>
        </w:rPr>
        <w:t>Dyrektor Szpitala</w:t>
      </w:r>
    </w:p>
    <w:sectPr w:rsidR="00FB4572" w:rsidRPr="00FB4572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22623E" w14:textId="77777777" w:rsidR="002E7060" w:rsidRDefault="002E7060">
      <w:r>
        <w:separator/>
      </w:r>
    </w:p>
  </w:endnote>
  <w:endnote w:type="continuationSeparator" w:id="0">
    <w:p w14:paraId="74A97790" w14:textId="77777777" w:rsidR="002E7060" w:rsidRDefault="002E7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30E0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5D4B0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4FC9F" w14:textId="77777777" w:rsidR="00986737" w:rsidRPr="00986737" w:rsidRDefault="00FB4572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5B877CF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05C2990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8429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403256" w14:textId="77777777" w:rsidR="009F189D" w:rsidRDefault="009F189D">
    <w:pPr>
      <w:pStyle w:val="Stopka"/>
      <w:tabs>
        <w:tab w:val="clear" w:pos="4536"/>
      </w:tabs>
      <w:jc w:val="center"/>
    </w:pPr>
  </w:p>
  <w:p w14:paraId="31D7FB0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61FF23" w14:textId="77777777" w:rsidR="002E7060" w:rsidRDefault="002E7060">
      <w:r>
        <w:separator/>
      </w:r>
    </w:p>
  </w:footnote>
  <w:footnote w:type="continuationSeparator" w:id="0">
    <w:p w14:paraId="21DE7D49" w14:textId="77777777" w:rsidR="002E7060" w:rsidRDefault="002E70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71011" w14:textId="77777777" w:rsidR="00AA7453" w:rsidRDefault="00AA74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EADCC" w14:textId="77777777" w:rsidR="00AA7453" w:rsidRDefault="00AA74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DF42F" w14:textId="77777777" w:rsidR="00AA7453" w:rsidRDefault="00AA74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7060"/>
    <w:rsid w:val="00007727"/>
    <w:rsid w:val="00017720"/>
    <w:rsid w:val="00035488"/>
    <w:rsid w:val="000D7F25"/>
    <w:rsid w:val="000E00E5"/>
    <w:rsid w:val="00173B20"/>
    <w:rsid w:val="001C69FF"/>
    <w:rsid w:val="0023318D"/>
    <w:rsid w:val="002E7060"/>
    <w:rsid w:val="003D72FD"/>
    <w:rsid w:val="00423179"/>
    <w:rsid w:val="00442C0F"/>
    <w:rsid w:val="00490DC0"/>
    <w:rsid w:val="00493F8C"/>
    <w:rsid w:val="004C7E9B"/>
    <w:rsid w:val="005614F2"/>
    <w:rsid w:val="00577BC6"/>
    <w:rsid w:val="00587B3C"/>
    <w:rsid w:val="005A632E"/>
    <w:rsid w:val="00633697"/>
    <w:rsid w:val="0069085C"/>
    <w:rsid w:val="006B27ED"/>
    <w:rsid w:val="00843263"/>
    <w:rsid w:val="00861E75"/>
    <w:rsid w:val="009067F8"/>
    <w:rsid w:val="00986737"/>
    <w:rsid w:val="009D19BD"/>
    <w:rsid w:val="009F189D"/>
    <w:rsid w:val="00A80738"/>
    <w:rsid w:val="00A857FA"/>
    <w:rsid w:val="00AA7453"/>
    <w:rsid w:val="00BB547B"/>
    <w:rsid w:val="00C236D3"/>
    <w:rsid w:val="00C50E9E"/>
    <w:rsid w:val="00C659E2"/>
    <w:rsid w:val="00C82837"/>
    <w:rsid w:val="00CA3D66"/>
    <w:rsid w:val="00CB0802"/>
    <w:rsid w:val="00D665F5"/>
    <w:rsid w:val="00D7128F"/>
    <w:rsid w:val="00DB3972"/>
    <w:rsid w:val="00EA3476"/>
    <w:rsid w:val="00F16C60"/>
    <w:rsid w:val="00F95C33"/>
    <w:rsid w:val="00FB4572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BF4AAC"/>
  <w15:chartTrackingRefBased/>
  <w15:docId w15:val="{EBC4C32A-89F5-45A9-A975-6DA8144AE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28</TotalTime>
  <Pages>9</Pages>
  <Words>1521</Words>
  <Characters>7686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8</cp:revision>
  <cp:lastPrinted>2026-04-23T09:06:00Z</cp:lastPrinted>
  <dcterms:created xsi:type="dcterms:W3CDTF">2026-04-23T08:06:00Z</dcterms:created>
  <dcterms:modified xsi:type="dcterms:W3CDTF">2026-04-23T09:06:00Z</dcterms:modified>
</cp:coreProperties>
</file>