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3BAC5" w14:textId="4C087DEE" w:rsidR="00D665F5" w:rsidRDefault="00F83167" w:rsidP="00D665F5">
      <w:pPr>
        <w:spacing w:after="240"/>
        <w:jc w:val="right"/>
        <w:rPr>
          <w:sz w:val="22"/>
          <w:szCs w:val="22"/>
        </w:rPr>
      </w:pPr>
      <w:r w:rsidRPr="00F8316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83167">
        <w:rPr>
          <w:sz w:val="22"/>
          <w:szCs w:val="22"/>
        </w:rPr>
        <w:t>2026-04-23</w:t>
      </w:r>
    </w:p>
    <w:p w14:paraId="7E610E1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D3AF61E" w14:textId="77777777" w:rsidR="00F83167" w:rsidRPr="00F83167" w:rsidRDefault="00F83167" w:rsidP="00577BC6">
      <w:pPr>
        <w:spacing w:after="40"/>
        <w:rPr>
          <w:b/>
          <w:bCs/>
          <w:sz w:val="22"/>
          <w:szCs w:val="22"/>
        </w:rPr>
      </w:pPr>
      <w:r w:rsidRPr="00F83167">
        <w:rPr>
          <w:b/>
          <w:bCs/>
          <w:sz w:val="22"/>
          <w:szCs w:val="22"/>
        </w:rPr>
        <w:t>Akademia Górniczo - Hutnicza</w:t>
      </w:r>
    </w:p>
    <w:p w14:paraId="5BD91B17" w14:textId="77777777" w:rsidR="00F83167" w:rsidRPr="00F83167" w:rsidRDefault="00F83167" w:rsidP="00577BC6">
      <w:pPr>
        <w:spacing w:after="40"/>
        <w:rPr>
          <w:b/>
          <w:bCs/>
          <w:sz w:val="22"/>
          <w:szCs w:val="22"/>
        </w:rPr>
      </w:pPr>
      <w:r w:rsidRPr="00F83167">
        <w:rPr>
          <w:b/>
          <w:bCs/>
          <w:sz w:val="22"/>
          <w:szCs w:val="22"/>
        </w:rPr>
        <w:t>im. Stanisława Staszica w Krakowie</w:t>
      </w:r>
    </w:p>
    <w:p w14:paraId="6C66F9EC" w14:textId="32F12EE7" w:rsidR="00D665F5" w:rsidRPr="00D91931" w:rsidRDefault="00F83167" w:rsidP="00577BC6">
      <w:pPr>
        <w:spacing w:after="40"/>
        <w:rPr>
          <w:b/>
          <w:bCs/>
          <w:sz w:val="22"/>
          <w:szCs w:val="22"/>
        </w:rPr>
      </w:pPr>
      <w:r w:rsidRPr="00F83167">
        <w:rPr>
          <w:b/>
          <w:bCs/>
          <w:sz w:val="22"/>
          <w:szCs w:val="22"/>
        </w:rPr>
        <w:t>Dział Zamówień Publicznych</w:t>
      </w:r>
    </w:p>
    <w:p w14:paraId="458EC3F3" w14:textId="259596B1" w:rsidR="00D665F5" w:rsidRPr="00BD5546" w:rsidRDefault="00F83167" w:rsidP="00D665F5">
      <w:pPr>
        <w:rPr>
          <w:sz w:val="22"/>
          <w:szCs w:val="22"/>
        </w:rPr>
      </w:pPr>
      <w:r w:rsidRPr="00F8316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83167">
        <w:rPr>
          <w:sz w:val="22"/>
          <w:szCs w:val="22"/>
        </w:rPr>
        <w:t>30</w:t>
      </w:r>
    </w:p>
    <w:p w14:paraId="11002CCD" w14:textId="3F763CFE" w:rsidR="00D665F5" w:rsidRPr="00BD5546" w:rsidRDefault="00F83167" w:rsidP="00D665F5">
      <w:pPr>
        <w:rPr>
          <w:sz w:val="22"/>
          <w:szCs w:val="22"/>
        </w:rPr>
      </w:pPr>
      <w:r w:rsidRPr="00F8316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83167">
        <w:rPr>
          <w:sz w:val="22"/>
          <w:szCs w:val="22"/>
        </w:rPr>
        <w:t>Kraków</w:t>
      </w:r>
    </w:p>
    <w:p w14:paraId="4EC3810C" w14:textId="6F5BB1F6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83167" w:rsidRPr="00F83167">
        <w:rPr>
          <w:b/>
          <w:sz w:val="22"/>
          <w:szCs w:val="22"/>
        </w:rPr>
        <w:t>KC-DE-zp.25.121.2026</w:t>
      </w:r>
      <w:r w:rsidR="00A80738">
        <w:rPr>
          <w:sz w:val="24"/>
        </w:rPr>
        <w:tab/>
        <w:t xml:space="preserve"> </w:t>
      </w:r>
    </w:p>
    <w:p w14:paraId="3D3A9B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7123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5A0F4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08C5B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09532C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6C9D289" w14:textId="6E6937A6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83167" w:rsidRPr="00F8316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79EAE3C" w14:textId="0FEA551F" w:rsidR="00A80738" w:rsidRPr="00577BC6" w:rsidRDefault="00F8316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83167">
        <w:rPr>
          <w:b/>
          <w:sz w:val="22"/>
          <w:szCs w:val="22"/>
        </w:rPr>
        <w:t>Dostawa mikrosystemu zamrażającego do przygotowania próbek do obrazowania SEM - KC-DE-zp.25.121.2026</w:t>
      </w:r>
    </w:p>
    <w:p w14:paraId="3D8EECD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F1FF088" w14:textId="1CBC6EB2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83167" w:rsidRPr="00F83167">
        <w:rPr>
          <w:sz w:val="22"/>
          <w:szCs w:val="22"/>
        </w:rPr>
        <w:t>23/04/2026</w:t>
      </w:r>
      <w:r w:rsidR="00FF4AB1" w:rsidRPr="00577BC6">
        <w:rPr>
          <w:sz w:val="22"/>
          <w:szCs w:val="22"/>
        </w:rPr>
        <w:t xml:space="preserve"> o godz. </w:t>
      </w:r>
      <w:r w:rsidR="00F83167" w:rsidRPr="00F83167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1A88FA1" w14:textId="77777777" w:rsidTr="003F57CD">
        <w:tc>
          <w:tcPr>
            <w:tcW w:w="993" w:type="dxa"/>
            <w:vAlign w:val="center"/>
          </w:tcPr>
          <w:p w14:paraId="775B6CB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9679EF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74A8A4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83167" w:rsidRPr="00493F8C" w14:paraId="5FA805EB" w14:textId="77777777" w:rsidTr="000A1CEF">
        <w:tc>
          <w:tcPr>
            <w:tcW w:w="993" w:type="dxa"/>
            <w:vAlign w:val="center"/>
          </w:tcPr>
          <w:p w14:paraId="654BE0EB" w14:textId="7F3268D9" w:rsidR="00F83167" w:rsidRPr="00490DC0" w:rsidRDefault="00F83167" w:rsidP="000A1CEF">
            <w:pPr>
              <w:spacing w:before="120" w:after="120"/>
              <w:jc w:val="center"/>
            </w:pPr>
            <w:r w:rsidRPr="00F83167">
              <w:t>1</w:t>
            </w:r>
          </w:p>
        </w:tc>
        <w:tc>
          <w:tcPr>
            <w:tcW w:w="5244" w:type="dxa"/>
          </w:tcPr>
          <w:p w14:paraId="2B00945A" w14:textId="676F5E15" w:rsidR="00F83167" w:rsidRPr="00490DC0" w:rsidRDefault="00F83167" w:rsidP="000A1CEF">
            <w:pPr>
              <w:spacing w:before="40"/>
            </w:pPr>
            <w:r w:rsidRPr="00F83167">
              <w:t>PIK Instruments Sp. z o.o.</w:t>
            </w:r>
          </w:p>
          <w:p w14:paraId="504819A2" w14:textId="46B408E1" w:rsidR="00F83167" w:rsidRPr="00490DC0" w:rsidRDefault="00F83167" w:rsidP="000A1CEF">
            <w:r w:rsidRPr="00F83167">
              <w:t>Źródlana</w:t>
            </w:r>
            <w:r w:rsidRPr="00490DC0">
              <w:t xml:space="preserve"> </w:t>
            </w:r>
            <w:r w:rsidRPr="00F83167">
              <w:t>9</w:t>
            </w:r>
            <w:r w:rsidRPr="00490DC0">
              <w:t xml:space="preserve"> </w:t>
            </w:r>
          </w:p>
          <w:p w14:paraId="790C4CFD" w14:textId="47038A1C" w:rsidR="00F83167" w:rsidRPr="00490DC0" w:rsidRDefault="00F83167" w:rsidP="000A1CEF">
            <w:pPr>
              <w:spacing w:after="40"/>
              <w:jc w:val="both"/>
            </w:pPr>
            <w:r w:rsidRPr="00F83167">
              <w:t>05-090</w:t>
            </w:r>
            <w:r w:rsidRPr="00490DC0">
              <w:t xml:space="preserve"> </w:t>
            </w:r>
            <w:r w:rsidRPr="00F83167">
              <w:t>Laszczki</w:t>
            </w:r>
          </w:p>
        </w:tc>
        <w:tc>
          <w:tcPr>
            <w:tcW w:w="2835" w:type="dxa"/>
            <w:vAlign w:val="center"/>
          </w:tcPr>
          <w:p w14:paraId="67F290C0" w14:textId="4B5FA9E4" w:rsidR="00F83167" w:rsidRPr="00490DC0" w:rsidRDefault="00F83167" w:rsidP="000A1CEF">
            <w:pPr>
              <w:spacing w:before="120" w:after="120"/>
              <w:jc w:val="both"/>
            </w:pPr>
            <w:r w:rsidRPr="00F83167">
              <w:t>423 132.30 zł</w:t>
            </w:r>
          </w:p>
        </w:tc>
      </w:tr>
    </w:tbl>
    <w:p w14:paraId="0F16B44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6B9EA" w14:textId="77777777" w:rsidR="00433B90" w:rsidRDefault="00433B90">
      <w:r>
        <w:separator/>
      </w:r>
    </w:p>
  </w:endnote>
  <w:endnote w:type="continuationSeparator" w:id="0">
    <w:p w14:paraId="16909015" w14:textId="77777777" w:rsidR="00433B90" w:rsidRDefault="00433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420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7FB2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8E8F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421CBC">
        <v:line id="_x0000_s1025" style="position:absolute;left:0;text-align:left;z-index:251657728" from="-3.85pt,8.7pt" to="455.15pt,8.7pt"/>
      </w:pict>
    </w:r>
  </w:p>
  <w:p w14:paraId="074E232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D9A0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DA00F6" w14:textId="77777777" w:rsidR="009F189D" w:rsidRDefault="009F189D">
    <w:pPr>
      <w:pStyle w:val="Stopka"/>
      <w:tabs>
        <w:tab w:val="clear" w:pos="4536"/>
      </w:tabs>
      <w:jc w:val="center"/>
    </w:pPr>
  </w:p>
  <w:p w14:paraId="5F63CD1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46643" w14:textId="77777777" w:rsidR="00433B90" w:rsidRDefault="00433B90">
      <w:r>
        <w:separator/>
      </w:r>
    </w:p>
  </w:footnote>
  <w:footnote w:type="continuationSeparator" w:id="0">
    <w:p w14:paraId="0329529F" w14:textId="77777777" w:rsidR="00433B90" w:rsidRDefault="00433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0876F" w14:textId="77777777" w:rsidR="00F83167" w:rsidRDefault="00F831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64F30" w14:textId="77777777" w:rsidR="00F83167" w:rsidRDefault="00F831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0EF92" w14:textId="77777777" w:rsidR="00F83167" w:rsidRDefault="00F831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027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33B90"/>
    <w:rsid w:val="00490DC0"/>
    <w:rsid w:val="00493F8C"/>
    <w:rsid w:val="004B64B5"/>
    <w:rsid w:val="004C7E9B"/>
    <w:rsid w:val="005324A5"/>
    <w:rsid w:val="0054027B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83167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82A51E"/>
  <w15:chartTrackingRefBased/>
  <w15:docId w15:val="{BD8B1E4D-20FF-405E-A016-DFA340BD1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2026-04-23T07:48:00Z</dcterms:created>
  <dcterms:modified xsi:type="dcterms:W3CDTF">2026-04-23T07:48:00Z</dcterms:modified>
</cp:coreProperties>
</file>