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89182" w14:textId="5F2457F4" w:rsidR="00081D13" w:rsidRPr="00C90597" w:rsidRDefault="00E91E7E" w:rsidP="00081D13">
      <w:pPr>
        <w:spacing w:after="600"/>
        <w:jc w:val="right"/>
      </w:pPr>
      <w:bookmarkStart w:id="0" w:name="_Hlk53520193"/>
      <w:r w:rsidRPr="00C90597">
        <w:t>Kraków</w:t>
      </w:r>
      <w:r w:rsidR="00081D13" w:rsidRPr="00C90597">
        <w:t xml:space="preserve"> dnia: </w:t>
      </w:r>
      <w:r w:rsidR="0019770C">
        <w:t>22.04.2026</w:t>
      </w:r>
    </w:p>
    <w:p w14:paraId="29F57B0C" w14:textId="77777777" w:rsidR="00E91E7E" w:rsidRPr="00C90597" w:rsidRDefault="00E91E7E" w:rsidP="00081D13">
      <w:pPr>
        <w:spacing w:line="360" w:lineRule="auto"/>
        <w:ind w:right="3969"/>
        <w:rPr>
          <w:b/>
          <w:bCs/>
        </w:rPr>
      </w:pPr>
      <w:r w:rsidRPr="00C90597">
        <w:rPr>
          <w:b/>
          <w:bCs/>
        </w:rPr>
        <w:t>Szpital Miejski Specjalistyczny</w:t>
      </w:r>
    </w:p>
    <w:p w14:paraId="0AFCA0B7" w14:textId="77777777" w:rsidR="00E91E7E" w:rsidRPr="00C90597" w:rsidRDefault="00E91E7E" w:rsidP="00081D13">
      <w:pPr>
        <w:spacing w:line="360" w:lineRule="auto"/>
        <w:ind w:right="3969"/>
        <w:rPr>
          <w:b/>
          <w:bCs/>
        </w:rPr>
      </w:pPr>
      <w:r w:rsidRPr="00C90597">
        <w:rPr>
          <w:b/>
          <w:bCs/>
        </w:rPr>
        <w:t>im. Gabriela Narutowicza w Krakowie</w:t>
      </w:r>
    </w:p>
    <w:p w14:paraId="7C312C7B" w14:textId="5FFCE70E" w:rsidR="00081D13" w:rsidRPr="00C90597" w:rsidRDefault="00E91E7E" w:rsidP="00081D13">
      <w:pPr>
        <w:spacing w:line="360" w:lineRule="auto"/>
        <w:ind w:right="3969"/>
      </w:pPr>
      <w:r w:rsidRPr="00C90597">
        <w:t>ul. Prądnicka</w:t>
      </w:r>
      <w:r w:rsidR="00081D13" w:rsidRPr="00C90597">
        <w:t xml:space="preserve"> </w:t>
      </w:r>
      <w:r w:rsidRPr="00C90597">
        <w:t>35-37</w:t>
      </w:r>
    </w:p>
    <w:p w14:paraId="05845FCD" w14:textId="2D890630" w:rsidR="00081D13" w:rsidRPr="00C90597" w:rsidRDefault="00E91E7E" w:rsidP="00081D13">
      <w:pPr>
        <w:ind w:right="3969"/>
      </w:pPr>
      <w:r w:rsidRPr="00C90597">
        <w:t>31-202</w:t>
      </w:r>
      <w:r w:rsidR="00081D13" w:rsidRPr="00C90597">
        <w:t xml:space="preserve"> </w:t>
      </w:r>
      <w:r w:rsidRPr="00C90597">
        <w:t>Kraków</w:t>
      </w:r>
    </w:p>
    <w:p w14:paraId="2885B5EB" w14:textId="77777777" w:rsidR="00081D13" w:rsidRPr="00C90597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90597" w14:paraId="58F01476" w14:textId="77777777" w:rsidTr="00C13EA9">
        <w:tc>
          <w:tcPr>
            <w:tcW w:w="10065" w:type="dxa"/>
            <w:shd w:val="clear" w:color="auto" w:fill="F2F2F2"/>
            <w:hideMark/>
          </w:tcPr>
          <w:p w14:paraId="2CA0B49D" w14:textId="12DF5DAB" w:rsidR="00081D13" w:rsidRPr="00C90597" w:rsidRDefault="00C90597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C90597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2C3DC660" w14:textId="77777777" w:rsidR="00081D13" w:rsidRPr="00C90597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C90597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D4DC691" w14:textId="77777777" w:rsidR="00081D13" w:rsidRPr="00C90597" w:rsidRDefault="00081D13" w:rsidP="00081D13">
      <w:pPr>
        <w:keepNext/>
        <w:spacing w:after="240"/>
        <w:outlineLvl w:val="0"/>
        <w:rPr>
          <w:b/>
        </w:rPr>
      </w:pPr>
    </w:p>
    <w:p w14:paraId="7BC75807" w14:textId="77777777" w:rsidR="00081D13" w:rsidRPr="00C90597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C90597">
        <w:rPr>
          <w:rFonts w:eastAsia="Calibri"/>
          <w:lang w:eastAsia="en-US"/>
        </w:rPr>
        <w:t xml:space="preserve">Dotyczy </w:t>
      </w:r>
      <w:r w:rsidRPr="00C90597">
        <w:t>postępowania o udzielenie zamówienia publicznego</w:t>
      </w:r>
      <w:r w:rsidRPr="00C90597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90597" w14:paraId="13D32515" w14:textId="77777777" w:rsidTr="00081D13">
        <w:tc>
          <w:tcPr>
            <w:tcW w:w="2269" w:type="dxa"/>
          </w:tcPr>
          <w:p w14:paraId="2988FCF4" w14:textId="77777777" w:rsidR="00081D13" w:rsidRPr="00C9059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90597">
              <w:t>Nazwa zamówienia:</w:t>
            </w:r>
          </w:p>
        </w:tc>
        <w:tc>
          <w:tcPr>
            <w:tcW w:w="7796" w:type="dxa"/>
          </w:tcPr>
          <w:p w14:paraId="075CF296" w14:textId="4F1389D1" w:rsidR="00081D13" w:rsidRPr="00C90597" w:rsidRDefault="00E91E7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C90597">
              <w:rPr>
                <w:b/>
              </w:rPr>
              <w:t>Zakup i dostawa testów do badań metodą ELISA do posiadanego analizatora (Chorus Trio) dla Pracowni Wirusologii</w:t>
            </w:r>
          </w:p>
        </w:tc>
      </w:tr>
      <w:tr w:rsidR="00E91E7E" w:rsidRPr="00C90597" w14:paraId="17BB1753" w14:textId="77777777" w:rsidTr="000D2E93">
        <w:tc>
          <w:tcPr>
            <w:tcW w:w="2269" w:type="dxa"/>
          </w:tcPr>
          <w:p w14:paraId="0DC84880" w14:textId="77777777" w:rsidR="00E91E7E" w:rsidRPr="00C90597" w:rsidRDefault="00E91E7E" w:rsidP="000D2E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90597">
              <w:t>Numer referencyjny:</w:t>
            </w:r>
          </w:p>
        </w:tc>
        <w:tc>
          <w:tcPr>
            <w:tcW w:w="7796" w:type="dxa"/>
          </w:tcPr>
          <w:p w14:paraId="57920448" w14:textId="5857CED5" w:rsidR="00E91E7E" w:rsidRPr="00C90597" w:rsidRDefault="00E91E7E" w:rsidP="000D2E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C90597">
              <w:rPr>
                <w:b/>
              </w:rPr>
              <w:t>ZP/9/2026</w:t>
            </w:r>
          </w:p>
        </w:tc>
      </w:tr>
    </w:tbl>
    <w:p w14:paraId="0142E1BF" w14:textId="77777777" w:rsidR="00081D13" w:rsidRPr="00C90597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7DDB0239" w14:textId="5CF2B79E" w:rsidR="00081D13" w:rsidRPr="00C9059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</w:pPr>
      <w:r w:rsidRPr="00C90597">
        <w:t>Zamawiając</w:t>
      </w:r>
      <w:r w:rsidR="00C90597">
        <w:t xml:space="preserve">y, </w:t>
      </w:r>
      <w:r w:rsidRPr="00C90597">
        <w:t xml:space="preserve">działając na podstawie art. 253 </w:t>
      </w:r>
      <w:r w:rsidR="00A17CDB" w:rsidRPr="00C90597">
        <w:t xml:space="preserve">ust. 1 pkt. 1 i </w:t>
      </w:r>
      <w:r w:rsidRPr="00C90597">
        <w:t xml:space="preserve">ust. </w:t>
      </w:r>
      <w:r w:rsidR="00A17CDB" w:rsidRPr="00C90597">
        <w:t>2</w:t>
      </w:r>
      <w:r w:rsidRPr="00C90597">
        <w:t xml:space="preserve"> </w:t>
      </w:r>
      <w:r w:rsidR="00081D13" w:rsidRPr="00C90597">
        <w:t xml:space="preserve">ustawy z dnia 11 września 2019r. Prawo zamówień publicznych </w:t>
      </w:r>
      <w:r w:rsidR="00E91E7E" w:rsidRPr="00C90597">
        <w:t>(t.j. Dz. U. z 2024 r. poz. 1320 z późn. zm.)</w:t>
      </w:r>
      <w:r w:rsidR="00081D13" w:rsidRPr="00C90597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91E7E" w:rsidRPr="00C90597" w14:paraId="1C323795" w14:textId="77777777" w:rsidTr="000D2E93">
        <w:trPr>
          <w:cantSplit/>
        </w:trPr>
        <w:tc>
          <w:tcPr>
            <w:tcW w:w="10080" w:type="dxa"/>
          </w:tcPr>
          <w:p w14:paraId="05F770DD" w14:textId="476715A5" w:rsidR="00E91E7E" w:rsidRPr="00C90597" w:rsidRDefault="00E91E7E" w:rsidP="000D2E93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C90597">
              <w:rPr>
                <w:b/>
              </w:rPr>
              <w:t>PZ CORMAY S.A.</w:t>
            </w:r>
          </w:p>
          <w:p w14:paraId="00B17AB9" w14:textId="33FBFD11" w:rsidR="00E91E7E" w:rsidRPr="00C90597" w:rsidRDefault="00E91E7E" w:rsidP="000D2E93">
            <w:pPr>
              <w:spacing w:line="360" w:lineRule="auto"/>
              <w:ind w:left="-75"/>
              <w:jc w:val="both"/>
              <w:rPr>
                <w:b/>
              </w:rPr>
            </w:pPr>
            <w:r w:rsidRPr="00C90597">
              <w:rPr>
                <w:bCs/>
              </w:rPr>
              <w:t xml:space="preserve">ul. Wiosenna 22 </w:t>
            </w:r>
          </w:p>
          <w:p w14:paraId="33BDB3AB" w14:textId="0606ACDB" w:rsidR="00E91E7E" w:rsidRPr="00C90597" w:rsidRDefault="00E91E7E" w:rsidP="000D2E93">
            <w:pPr>
              <w:ind w:left="-75"/>
              <w:jc w:val="both"/>
              <w:rPr>
                <w:bCs/>
              </w:rPr>
            </w:pPr>
            <w:r w:rsidRPr="00C90597">
              <w:rPr>
                <w:bCs/>
              </w:rPr>
              <w:t>05-092 Łomianki</w:t>
            </w:r>
          </w:p>
          <w:p w14:paraId="68B8B4D9" w14:textId="77777777" w:rsidR="00E91E7E" w:rsidRPr="00C90597" w:rsidRDefault="00E91E7E" w:rsidP="000D2E93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C90597">
              <w:rPr>
                <w:color w:val="000000"/>
              </w:rPr>
              <w:t>Uzasadnienie wyboru:</w:t>
            </w:r>
          </w:p>
          <w:p w14:paraId="10FEDB5D" w14:textId="115790D6" w:rsidR="00E91E7E" w:rsidRPr="00C90597" w:rsidRDefault="00E91E7E" w:rsidP="000D2E9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C90597">
              <w:t>Jedyna oferta, spełnia wymagania SWZ.</w:t>
            </w:r>
          </w:p>
        </w:tc>
      </w:tr>
    </w:tbl>
    <w:p w14:paraId="69776EFE" w14:textId="77777777" w:rsidR="00081D13" w:rsidRPr="00C90597" w:rsidRDefault="00081D13" w:rsidP="00081D13">
      <w:pPr>
        <w:spacing w:before="240" w:after="120"/>
        <w:jc w:val="both"/>
        <w:rPr>
          <w:color w:val="000000"/>
        </w:rPr>
      </w:pPr>
      <w:r w:rsidRPr="00C90597">
        <w:rPr>
          <w:b/>
          <w:bCs/>
          <w:color w:val="000000"/>
        </w:rPr>
        <w:t>Punktacja przyznana ofertom w każdym kryterium oceny ofert wraz z łączną punktacją</w:t>
      </w:r>
      <w:r w:rsidRPr="00C90597">
        <w:rPr>
          <w:color w:val="000000"/>
        </w:rPr>
        <w:t>:</w:t>
      </w:r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C90597" w:rsidRPr="00C90597" w14:paraId="4CD7151C" w14:textId="77777777" w:rsidTr="00C90597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25E9F339" w14:textId="77777777" w:rsidR="00C90597" w:rsidRPr="00C90597" w:rsidRDefault="00C90597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C90597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B24893B" w14:textId="77777777" w:rsidR="00C90597" w:rsidRPr="00C90597" w:rsidRDefault="00C90597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3B166C3" w14:textId="79C91D7D" w:rsidR="00C90597" w:rsidRPr="00C90597" w:rsidRDefault="00C90597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7C027E0" w14:textId="673412FD" w:rsidR="00C90597" w:rsidRPr="00C90597" w:rsidRDefault="00C90597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bCs/>
                <w:sz w:val="24"/>
                <w:szCs w:val="24"/>
              </w:rPr>
              <w:t>Jakość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A65C22E" w14:textId="77777777" w:rsidR="00C90597" w:rsidRPr="00C90597" w:rsidRDefault="00C90597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C90597" w:rsidRPr="00C90597" w14:paraId="0AE827AA" w14:textId="77777777" w:rsidTr="00C90597">
        <w:trPr>
          <w:jc w:val="center"/>
        </w:trPr>
        <w:tc>
          <w:tcPr>
            <w:tcW w:w="851" w:type="dxa"/>
            <w:vAlign w:val="center"/>
          </w:tcPr>
          <w:p w14:paraId="7251A810" w14:textId="77777777" w:rsidR="00C90597" w:rsidRPr="00C90597" w:rsidRDefault="00C90597" w:rsidP="000D2E9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14:paraId="41A9664C" w14:textId="77777777" w:rsidR="00C90597" w:rsidRPr="00C90597" w:rsidRDefault="00C90597" w:rsidP="000D2E9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b/>
                <w:sz w:val="24"/>
                <w:szCs w:val="24"/>
              </w:rPr>
              <w:t>PZ CORMAY S.A.</w:t>
            </w:r>
          </w:p>
          <w:p w14:paraId="1AC64E73" w14:textId="77777777" w:rsidR="00C90597" w:rsidRPr="00C90597" w:rsidRDefault="00C90597" w:rsidP="000D2E9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Wiosenna 22 </w:t>
            </w:r>
          </w:p>
          <w:p w14:paraId="44BC4747" w14:textId="77777777" w:rsidR="00C90597" w:rsidRPr="00C90597" w:rsidRDefault="00C90597" w:rsidP="000D2E9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bCs/>
                <w:sz w:val="24"/>
                <w:szCs w:val="24"/>
              </w:rPr>
              <w:t>05-092 Łomianki</w:t>
            </w:r>
          </w:p>
        </w:tc>
        <w:tc>
          <w:tcPr>
            <w:tcW w:w="1134" w:type="dxa"/>
            <w:vAlign w:val="center"/>
          </w:tcPr>
          <w:p w14:paraId="06073CCC" w14:textId="77777777" w:rsidR="00C90597" w:rsidRPr="00C90597" w:rsidRDefault="00C90597" w:rsidP="000D2E9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sz w:val="24"/>
                <w:szCs w:val="24"/>
              </w:rPr>
              <w:t xml:space="preserve">  300,00</w:t>
            </w:r>
          </w:p>
        </w:tc>
        <w:tc>
          <w:tcPr>
            <w:tcW w:w="1275" w:type="dxa"/>
            <w:vAlign w:val="center"/>
          </w:tcPr>
          <w:p w14:paraId="5EB414F5" w14:textId="77777777" w:rsidR="00C90597" w:rsidRPr="00C90597" w:rsidRDefault="00C90597" w:rsidP="000D2E9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sz w:val="24"/>
                <w:szCs w:val="24"/>
              </w:rPr>
              <w:t xml:space="preserve">  150,00</w:t>
            </w:r>
          </w:p>
        </w:tc>
        <w:tc>
          <w:tcPr>
            <w:tcW w:w="1134" w:type="dxa"/>
            <w:vAlign w:val="center"/>
          </w:tcPr>
          <w:p w14:paraId="1C6FDFC4" w14:textId="26356259" w:rsidR="00C90597" w:rsidRPr="00C90597" w:rsidRDefault="00C90597" w:rsidP="000D2E9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97">
              <w:rPr>
                <w:rFonts w:ascii="Times New Roman" w:hAnsi="Times New Roman" w:cs="Times New Roman"/>
                <w:sz w:val="24"/>
                <w:szCs w:val="24"/>
              </w:rPr>
              <w:t xml:space="preserve">  450,00</w:t>
            </w:r>
          </w:p>
        </w:tc>
      </w:tr>
    </w:tbl>
    <w:p w14:paraId="074666D9" w14:textId="77777777" w:rsidR="00E85D70" w:rsidRPr="00C9059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32E44E40" w14:textId="77777777" w:rsidR="00F960D7" w:rsidRPr="00C90597" w:rsidRDefault="00F960D7" w:rsidP="00F33C66">
      <w:pPr>
        <w:spacing w:line="276" w:lineRule="auto"/>
        <w:jc w:val="both"/>
      </w:pPr>
    </w:p>
    <w:bookmarkEnd w:id="0"/>
    <w:p w14:paraId="7C10EC4F" w14:textId="68DE2958" w:rsidR="008642B3" w:rsidRPr="00C90597" w:rsidRDefault="008642B3" w:rsidP="00005838">
      <w:pPr>
        <w:jc w:val="right"/>
      </w:pPr>
    </w:p>
    <w:sectPr w:rsidR="008642B3" w:rsidRPr="00C9059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F9B9B" w14:textId="77777777" w:rsidR="00BE01A5" w:rsidRDefault="00BE01A5">
      <w:r>
        <w:separator/>
      </w:r>
    </w:p>
  </w:endnote>
  <w:endnote w:type="continuationSeparator" w:id="0">
    <w:p w14:paraId="7986FA2A" w14:textId="77777777" w:rsidR="00BE01A5" w:rsidRDefault="00BE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1968B" w14:textId="77777777" w:rsidR="00E91E7E" w:rsidRDefault="00E91E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9E81" w14:textId="70397F86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59312" w14:textId="77777777" w:rsidR="00E91E7E" w:rsidRDefault="00E91E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3F38B" w14:textId="77777777" w:rsidR="00BE01A5" w:rsidRDefault="00BE01A5">
      <w:r>
        <w:separator/>
      </w:r>
    </w:p>
  </w:footnote>
  <w:footnote w:type="continuationSeparator" w:id="0">
    <w:p w14:paraId="593EB3E6" w14:textId="77777777" w:rsidR="00BE01A5" w:rsidRDefault="00BE0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23E0" w14:textId="77777777" w:rsidR="00E91E7E" w:rsidRDefault="00E91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C590C" w14:textId="77777777" w:rsidR="00E91E7E" w:rsidRDefault="00E91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9EC0E" w14:textId="77777777" w:rsidR="00E91E7E" w:rsidRDefault="00E91E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1A5"/>
    <w:rsid w:val="00005838"/>
    <w:rsid w:val="00022322"/>
    <w:rsid w:val="00042497"/>
    <w:rsid w:val="00081D13"/>
    <w:rsid w:val="000C1E6F"/>
    <w:rsid w:val="000E4E56"/>
    <w:rsid w:val="0019770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01A5"/>
    <w:rsid w:val="00C07965"/>
    <w:rsid w:val="00C13EA9"/>
    <w:rsid w:val="00C423DD"/>
    <w:rsid w:val="00C60D7B"/>
    <w:rsid w:val="00C65E53"/>
    <w:rsid w:val="00C90597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1E7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AF4F02"/>
  <w15:chartTrackingRefBased/>
  <w15:docId w15:val="{B2D6B246-6DE2-4645-88F9-B0450FCD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2026-04-20T07:17:00Z</cp:lastPrinted>
  <dcterms:created xsi:type="dcterms:W3CDTF">2026-04-20T07:15:00Z</dcterms:created>
  <dcterms:modified xsi:type="dcterms:W3CDTF">2026-04-22T13:08:00Z</dcterms:modified>
</cp:coreProperties>
</file>