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20448" w14:textId="77777777" w:rsidR="00FB7F50" w:rsidRPr="007334F7" w:rsidRDefault="00026D1B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4538E4">
        <w:rPr>
          <w:rFonts w:ascii="Verdana" w:hAnsi="Verdana"/>
          <w:sz w:val="18"/>
          <w:szCs w:val="18"/>
        </w:rPr>
        <w:t>Kraków</w:t>
      </w:r>
      <w:r w:rsidR="00FB7F50" w:rsidRPr="004538E4">
        <w:rPr>
          <w:rFonts w:ascii="Verdana" w:hAnsi="Verdana"/>
          <w:sz w:val="18"/>
          <w:szCs w:val="18"/>
        </w:rPr>
        <w:t xml:space="preserve"> dnia: </w:t>
      </w:r>
      <w:r w:rsidRPr="004538E4">
        <w:rPr>
          <w:rFonts w:ascii="Verdana" w:hAnsi="Verdana"/>
          <w:sz w:val="18"/>
          <w:szCs w:val="18"/>
        </w:rPr>
        <w:t>2026-04-22</w:t>
      </w:r>
    </w:p>
    <w:p w14:paraId="2F2B33DF" w14:textId="77777777" w:rsidR="00FB7F50" w:rsidRPr="007334F7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2771B347" w14:textId="77777777" w:rsidR="00026D1B" w:rsidRPr="007334F7" w:rsidRDefault="00026D1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334F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FF76649" w14:textId="77777777" w:rsidR="00026D1B" w:rsidRPr="007334F7" w:rsidRDefault="00026D1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334F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11BE0E6" w14:textId="77777777" w:rsidR="00FB7F50" w:rsidRPr="007334F7" w:rsidRDefault="00026D1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334F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58FC45B" w14:textId="77777777" w:rsidR="00FB7F50" w:rsidRPr="007334F7" w:rsidRDefault="00026D1B" w:rsidP="00FB7F50">
      <w:pPr>
        <w:rPr>
          <w:rFonts w:ascii="Verdana" w:hAnsi="Verdana"/>
          <w:sz w:val="18"/>
          <w:szCs w:val="18"/>
        </w:rPr>
      </w:pPr>
      <w:r w:rsidRPr="007334F7">
        <w:rPr>
          <w:rFonts w:ascii="Verdana" w:hAnsi="Verdana"/>
          <w:sz w:val="18"/>
          <w:szCs w:val="18"/>
        </w:rPr>
        <w:t>Al. Mickiewicza</w:t>
      </w:r>
      <w:r w:rsidR="00FB7F50" w:rsidRPr="007334F7">
        <w:rPr>
          <w:rFonts w:ascii="Verdana" w:hAnsi="Verdana"/>
          <w:sz w:val="18"/>
          <w:szCs w:val="18"/>
        </w:rPr>
        <w:t xml:space="preserve"> </w:t>
      </w:r>
      <w:r w:rsidRPr="007334F7">
        <w:rPr>
          <w:rFonts w:ascii="Verdana" w:hAnsi="Verdana"/>
          <w:sz w:val="18"/>
          <w:szCs w:val="18"/>
        </w:rPr>
        <w:t>30</w:t>
      </w:r>
    </w:p>
    <w:p w14:paraId="776C80A4" w14:textId="77777777" w:rsidR="00FB7F50" w:rsidRPr="007334F7" w:rsidRDefault="00026D1B" w:rsidP="00FB7F50">
      <w:pPr>
        <w:rPr>
          <w:rFonts w:ascii="Verdana" w:hAnsi="Verdana"/>
          <w:sz w:val="18"/>
          <w:szCs w:val="18"/>
        </w:rPr>
      </w:pPr>
      <w:r w:rsidRPr="007334F7">
        <w:rPr>
          <w:rFonts w:ascii="Verdana" w:hAnsi="Verdana"/>
          <w:sz w:val="18"/>
          <w:szCs w:val="18"/>
        </w:rPr>
        <w:t>30-059</w:t>
      </w:r>
      <w:r w:rsidR="00FB7F50" w:rsidRPr="007334F7">
        <w:rPr>
          <w:rFonts w:ascii="Verdana" w:hAnsi="Verdana"/>
          <w:sz w:val="18"/>
          <w:szCs w:val="18"/>
        </w:rPr>
        <w:t xml:space="preserve"> </w:t>
      </w:r>
      <w:r w:rsidRPr="007334F7">
        <w:rPr>
          <w:rFonts w:ascii="Verdana" w:hAnsi="Verdana"/>
          <w:sz w:val="18"/>
          <w:szCs w:val="18"/>
        </w:rPr>
        <w:t>Kraków</w:t>
      </w:r>
    </w:p>
    <w:p w14:paraId="18900C84" w14:textId="77777777" w:rsidR="008642B3" w:rsidRPr="007334F7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7334F7">
        <w:rPr>
          <w:rFonts w:ascii="Verdana" w:hAnsi="Verdana"/>
          <w:sz w:val="18"/>
          <w:szCs w:val="18"/>
        </w:rPr>
        <w:t>OGŁOSZENIE</w:t>
      </w:r>
    </w:p>
    <w:p w14:paraId="693CDE05" w14:textId="77777777" w:rsidR="008642B3" w:rsidRPr="007334F7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7334F7">
        <w:rPr>
          <w:rFonts w:ascii="Verdana" w:hAnsi="Verdana"/>
          <w:b/>
          <w:sz w:val="18"/>
          <w:szCs w:val="18"/>
        </w:rPr>
        <w:t xml:space="preserve">o </w:t>
      </w:r>
      <w:r w:rsidR="0054734E" w:rsidRPr="007334F7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026D1B" w:rsidRPr="007334F7" w14:paraId="4690F298" w14:textId="77777777" w:rsidTr="00ED7E27">
        <w:trPr>
          <w:trHeight w:val="638"/>
        </w:trPr>
        <w:tc>
          <w:tcPr>
            <w:tcW w:w="959" w:type="dxa"/>
          </w:tcPr>
          <w:p w14:paraId="5F1E5D40" w14:textId="77777777" w:rsidR="00026D1B" w:rsidRPr="007334F7" w:rsidRDefault="00026D1B" w:rsidP="00ED7E2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334F7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2AEC4E9F" w14:textId="77777777" w:rsidR="00026D1B" w:rsidRPr="007334F7" w:rsidRDefault="00026D1B" w:rsidP="00ED7E2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334F7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7334F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334F7">
              <w:rPr>
                <w:rFonts w:ascii="Verdana" w:hAnsi="Verdana"/>
                <w:sz w:val="18"/>
                <w:szCs w:val="18"/>
              </w:rPr>
              <w:t>pn.</w:t>
            </w:r>
            <w:r w:rsidRPr="007334F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334F7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334F7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notebooka dla </w:t>
            </w:r>
            <w:proofErr w:type="spellStart"/>
            <w:r w:rsidRPr="007334F7">
              <w:rPr>
                <w:rFonts w:ascii="Verdana" w:hAnsi="Verdana"/>
                <w:b/>
                <w:bCs/>
                <w:sz w:val="18"/>
                <w:szCs w:val="18"/>
              </w:rPr>
              <w:t>WGGiOŚ</w:t>
            </w:r>
            <w:proofErr w:type="spellEnd"/>
            <w:r w:rsidRPr="007334F7">
              <w:rPr>
                <w:rFonts w:ascii="Verdana" w:hAnsi="Verdana"/>
                <w:b/>
                <w:bCs/>
                <w:sz w:val="18"/>
                <w:szCs w:val="18"/>
              </w:rPr>
              <w:t xml:space="preserve"> - KC-DE-zp.25-4/26</w:t>
            </w:r>
            <w:r w:rsidRPr="007334F7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334F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334F7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7334F7">
              <w:rPr>
                <w:rFonts w:ascii="Verdana" w:hAnsi="Verdana"/>
                <w:b/>
                <w:sz w:val="18"/>
                <w:szCs w:val="18"/>
              </w:rPr>
              <w:t xml:space="preserve"> KC-DE-zp.25-4/26</w:t>
            </w:r>
            <w:r w:rsidRPr="007334F7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41B779F9" w14:textId="77777777" w:rsidR="008642B3" w:rsidRPr="007334F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7334F7">
        <w:rPr>
          <w:rFonts w:ascii="Verdana" w:hAnsi="Verdana"/>
          <w:sz w:val="18"/>
          <w:szCs w:val="18"/>
        </w:rPr>
        <w:t xml:space="preserve">Zamawiający, </w:t>
      </w:r>
      <w:r w:rsidR="00CC324B" w:rsidRPr="007334F7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7334F7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7334F7">
        <w:rPr>
          <w:rFonts w:ascii="Verdana" w:hAnsi="Verdana"/>
          <w:sz w:val="18"/>
          <w:szCs w:val="18"/>
        </w:rPr>
        <w:t xml:space="preserve">ust. 1 pkt. 1 i </w:t>
      </w:r>
      <w:r w:rsidRPr="007334F7">
        <w:rPr>
          <w:rFonts w:ascii="Verdana" w:hAnsi="Verdana"/>
          <w:sz w:val="18"/>
          <w:szCs w:val="18"/>
        </w:rPr>
        <w:t xml:space="preserve">ust. </w:t>
      </w:r>
      <w:r w:rsidR="00A17CDB" w:rsidRPr="007334F7">
        <w:rPr>
          <w:rFonts w:ascii="Verdana" w:hAnsi="Verdana"/>
          <w:sz w:val="18"/>
          <w:szCs w:val="18"/>
        </w:rPr>
        <w:t>2</w:t>
      </w:r>
      <w:r w:rsidRPr="007334F7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7334F7">
        <w:rPr>
          <w:rFonts w:ascii="Verdana" w:hAnsi="Verdana"/>
          <w:sz w:val="18"/>
          <w:szCs w:val="18"/>
        </w:rPr>
        <w:t xml:space="preserve"> </w:t>
      </w:r>
      <w:r w:rsidR="00CC1A8E" w:rsidRPr="007334F7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7334F7">
        <w:rPr>
          <w:rFonts w:ascii="Verdana" w:hAnsi="Verdana"/>
          <w:sz w:val="18"/>
          <w:szCs w:val="18"/>
        </w:rPr>
        <w:t>t.j</w:t>
      </w:r>
      <w:proofErr w:type="spellEnd"/>
      <w:r w:rsidR="00CC1A8E" w:rsidRPr="007334F7">
        <w:rPr>
          <w:rFonts w:ascii="Verdana" w:hAnsi="Verdana"/>
          <w:sz w:val="18"/>
          <w:szCs w:val="18"/>
        </w:rPr>
        <w:t xml:space="preserve">. ze zm.) </w:t>
      </w:r>
      <w:r w:rsidRPr="007334F7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7334F7">
        <w:rPr>
          <w:rFonts w:ascii="Verdana" w:hAnsi="Verdana"/>
          <w:sz w:val="18"/>
          <w:szCs w:val="18"/>
        </w:rPr>
        <w:t>Pzp</w:t>
      </w:r>
      <w:proofErr w:type="spellEnd"/>
      <w:r w:rsidRPr="007334F7">
        <w:rPr>
          <w:rFonts w:ascii="Verdana" w:hAnsi="Verdana"/>
          <w:sz w:val="18"/>
          <w:szCs w:val="18"/>
        </w:rPr>
        <w:t>”</w:t>
      </w:r>
      <w:r w:rsidR="00D26ED6" w:rsidRPr="007334F7">
        <w:rPr>
          <w:rFonts w:ascii="Verdana" w:hAnsi="Verdana"/>
          <w:sz w:val="18"/>
          <w:szCs w:val="18"/>
        </w:rPr>
        <w:t xml:space="preserve">, </w:t>
      </w:r>
      <w:r w:rsidRPr="007334F7">
        <w:rPr>
          <w:rFonts w:ascii="Verdana" w:hAnsi="Verdana"/>
          <w:sz w:val="18"/>
          <w:szCs w:val="18"/>
        </w:rPr>
        <w:t>informuje</w:t>
      </w:r>
      <w:r w:rsidR="00D26ED6" w:rsidRPr="007334F7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7334F7">
        <w:rPr>
          <w:rFonts w:ascii="Verdana" w:hAnsi="Verdana"/>
          <w:sz w:val="18"/>
          <w:szCs w:val="18"/>
        </w:rPr>
        <w:t>najkorzystniejsz</w:t>
      </w:r>
      <w:r w:rsidR="00D26ED6" w:rsidRPr="007334F7">
        <w:rPr>
          <w:rFonts w:ascii="Verdana" w:hAnsi="Verdana"/>
          <w:sz w:val="18"/>
          <w:szCs w:val="18"/>
        </w:rPr>
        <w:t xml:space="preserve">a wybrana została </w:t>
      </w:r>
      <w:r w:rsidR="00756CDA" w:rsidRPr="007334F7">
        <w:rPr>
          <w:rFonts w:ascii="Verdana" w:hAnsi="Verdana"/>
          <w:sz w:val="18"/>
          <w:szCs w:val="18"/>
        </w:rPr>
        <w:t>ofer</w:t>
      </w:r>
      <w:r w:rsidR="00D26ED6" w:rsidRPr="007334F7">
        <w:rPr>
          <w:rFonts w:ascii="Verdana" w:hAnsi="Verdana"/>
          <w:sz w:val="18"/>
          <w:szCs w:val="18"/>
        </w:rPr>
        <w:t>t</w:t>
      </w:r>
      <w:r w:rsidR="009F0E5C" w:rsidRPr="007334F7">
        <w:rPr>
          <w:rFonts w:ascii="Verdana" w:hAnsi="Verdana"/>
          <w:sz w:val="18"/>
          <w:szCs w:val="18"/>
        </w:rPr>
        <w:t>a</w:t>
      </w:r>
      <w:r w:rsidR="00D26ED6" w:rsidRPr="007334F7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26D1B" w:rsidRPr="007334F7" w14:paraId="164836F5" w14:textId="77777777" w:rsidTr="00ED7E27">
        <w:trPr>
          <w:cantSplit/>
        </w:trPr>
        <w:tc>
          <w:tcPr>
            <w:tcW w:w="10150" w:type="dxa"/>
          </w:tcPr>
          <w:p w14:paraId="36CF2D9C" w14:textId="77777777" w:rsidR="00026D1B" w:rsidRPr="007334F7" w:rsidRDefault="00026D1B" w:rsidP="00ED7E27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334F7">
              <w:rPr>
                <w:rFonts w:ascii="Verdana" w:hAnsi="Verdana"/>
                <w:b/>
                <w:sz w:val="18"/>
                <w:szCs w:val="18"/>
              </w:rPr>
              <w:t>PIXEL Centrum Komputerowe Tomasz Dziedzic</w:t>
            </w:r>
          </w:p>
          <w:p w14:paraId="45157F94" w14:textId="77777777" w:rsidR="00026D1B" w:rsidRPr="007334F7" w:rsidRDefault="00026D1B" w:rsidP="00ED7E2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334F7">
              <w:rPr>
                <w:rFonts w:ascii="Verdana" w:hAnsi="Verdana"/>
                <w:bCs/>
                <w:sz w:val="18"/>
                <w:szCs w:val="18"/>
              </w:rPr>
              <w:t xml:space="preserve">Wilkowa 3A </w:t>
            </w:r>
          </w:p>
          <w:p w14:paraId="64CC3CA9" w14:textId="77777777" w:rsidR="00026D1B" w:rsidRPr="007334F7" w:rsidRDefault="00026D1B" w:rsidP="00ED7E2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334F7">
              <w:rPr>
                <w:rFonts w:ascii="Verdana" w:hAnsi="Verdana"/>
                <w:bCs/>
                <w:sz w:val="18"/>
                <w:szCs w:val="18"/>
              </w:rPr>
              <w:t>28-232 Łubnice</w:t>
            </w:r>
          </w:p>
          <w:p w14:paraId="4C0BA97E" w14:textId="6075F074" w:rsidR="00026D1B" w:rsidRPr="007334F7" w:rsidRDefault="00026D1B" w:rsidP="00ED7E27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334F7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B074BD" w:rsidRPr="007334F7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7334F7">
              <w:rPr>
                <w:rFonts w:ascii="Verdana" w:hAnsi="Verdana"/>
                <w:sz w:val="18"/>
                <w:szCs w:val="18"/>
              </w:rPr>
              <w:t>brutto</w:t>
            </w:r>
            <w:r w:rsidR="00B074BD" w:rsidRPr="007334F7">
              <w:rPr>
                <w:rFonts w:ascii="Verdana" w:hAnsi="Verdana"/>
                <w:sz w:val="18"/>
                <w:szCs w:val="18"/>
              </w:rPr>
              <w:t>:</w:t>
            </w:r>
            <w:r w:rsidRPr="007334F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334F7">
              <w:rPr>
                <w:rFonts w:ascii="Verdana" w:hAnsi="Verdana"/>
                <w:b/>
                <w:sz w:val="18"/>
                <w:szCs w:val="18"/>
              </w:rPr>
              <w:t>13 870.71 zł</w:t>
            </w:r>
            <w:r w:rsidRPr="007334F7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7672342A" w14:textId="77777777" w:rsidR="00026D1B" w:rsidRPr="007334F7" w:rsidRDefault="00026D1B" w:rsidP="00ED7E27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334F7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7334F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334F7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7334F7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6FFEDD90" w14:textId="3D2D395D" w:rsidR="00E85D70" w:rsidRPr="007334F7" w:rsidRDefault="00915B9E" w:rsidP="007334F7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7334F7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751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268"/>
        <w:gridCol w:w="992"/>
        <w:gridCol w:w="1134"/>
        <w:gridCol w:w="1134"/>
        <w:gridCol w:w="992"/>
      </w:tblGrid>
      <w:tr w:rsidR="007334F7" w:rsidRPr="007334F7" w14:paraId="714EB5C3" w14:textId="77777777" w:rsidTr="00ED7E27">
        <w:trPr>
          <w:trHeight w:val="510"/>
        </w:trPr>
        <w:tc>
          <w:tcPr>
            <w:tcW w:w="993" w:type="dxa"/>
            <w:vAlign w:val="center"/>
          </w:tcPr>
          <w:p w14:paraId="46DBE536" w14:textId="77777777" w:rsidR="007334F7" w:rsidRPr="007334F7" w:rsidRDefault="007334F7" w:rsidP="00ED7E2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7334F7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268" w:type="dxa"/>
            <w:vAlign w:val="center"/>
          </w:tcPr>
          <w:p w14:paraId="7CF5254D" w14:textId="77777777" w:rsidR="007334F7" w:rsidRPr="007334F7" w:rsidRDefault="007334F7" w:rsidP="00ED7E2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63A4EF42" w14:textId="77777777" w:rsidR="007334F7" w:rsidRPr="007334F7" w:rsidRDefault="007334F7" w:rsidP="00ED7E27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97BB395" w14:textId="77777777" w:rsidR="007334F7" w:rsidRPr="007334F7" w:rsidRDefault="007334F7" w:rsidP="00ED7E27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29A53798" w14:textId="77777777" w:rsidR="007334F7" w:rsidRPr="007334F7" w:rsidRDefault="007334F7" w:rsidP="00ED7E27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992" w:type="dxa"/>
            <w:vAlign w:val="center"/>
          </w:tcPr>
          <w:p w14:paraId="42527B3D" w14:textId="77777777" w:rsidR="007334F7" w:rsidRPr="007334F7" w:rsidRDefault="007334F7" w:rsidP="00ED7E2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334F7" w:rsidRPr="007334F7" w14:paraId="10D9AE61" w14:textId="77777777" w:rsidTr="00ED7E27">
        <w:tc>
          <w:tcPr>
            <w:tcW w:w="993" w:type="dxa"/>
            <w:vAlign w:val="center"/>
          </w:tcPr>
          <w:p w14:paraId="739FFB8A" w14:textId="77777777" w:rsidR="007334F7" w:rsidRPr="007334F7" w:rsidRDefault="007334F7" w:rsidP="00ED7E2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268" w:type="dxa"/>
            <w:vAlign w:val="center"/>
          </w:tcPr>
          <w:p w14:paraId="5B81C728" w14:textId="77777777" w:rsidR="007334F7" w:rsidRPr="007334F7" w:rsidRDefault="007334F7" w:rsidP="00ED7E2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b/>
                <w:sz w:val="18"/>
                <w:szCs w:val="18"/>
              </w:rPr>
              <w:t>PIXEL Centrum Komputerowe Tomasz Dziedzic</w:t>
            </w:r>
          </w:p>
          <w:p w14:paraId="1CC22446" w14:textId="77777777" w:rsidR="007334F7" w:rsidRPr="007334F7" w:rsidRDefault="007334F7" w:rsidP="00ED7E2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bCs/>
                <w:sz w:val="18"/>
                <w:szCs w:val="18"/>
              </w:rPr>
              <w:t xml:space="preserve">Wilkowa 3A </w:t>
            </w:r>
          </w:p>
          <w:p w14:paraId="5EF643A1" w14:textId="77777777" w:rsidR="007334F7" w:rsidRPr="007334F7" w:rsidRDefault="007334F7" w:rsidP="00ED7E27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bCs/>
                <w:sz w:val="18"/>
                <w:szCs w:val="18"/>
              </w:rPr>
              <w:t>28-232 Łubnice</w:t>
            </w:r>
          </w:p>
        </w:tc>
        <w:tc>
          <w:tcPr>
            <w:tcW w:w="992" w:type="dxa"/>
            <w:vAlign w:val="center"/>
          </w:tcPr>
          <w:p w14:paraId="288D6C27" w14:textId="77777777" w:rsidR="007334F7" w:rsidRPr="007334F7" w:rsidRDefault="007334F7" w:rsidP="00ED7E2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547AE6E3" w14:textId="77777777" w:rsidR="007334F7" w:rsidRPr="007334F7" w:rsidRDefault="007334F7" w:rsidP="00ED7E2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09F880B0" w14:textId="77777777" w:rsidR="007334F7" w:rsidRPr="007334F7" w:rsidRDefault="007334F7" w:rsidP="00ED7E2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14:paraId="1D6D9AD5" w14:textId="77777777" w:rsidR="007334F7" w:rsidRPr="007334F7" w:rsidRDefault="007334F7" w:rsidP="00ED7E2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7334F7" w:rsidRPr="007334F7" w14:paraId="674DCAEB" w14:textId="77777777" w:rsidTr="00ED7E27">
        <w:tc>
          <w:tcPr>
            <w:tcW w:w="993" w:type="dxa"/>
            <w:vAlign w:val="center"/>
          </w:tcPr>
          <w:p w14:paraId="0A038048" w14:textId="77777777" w:rsidR="007334F7" w:rsidRPr="007334F7" w:rsidRDefault="007334F7" w:rsidP="00ED7E2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2268" w:type="dxa"/>
            <w:vAlign w:val="center"/>
          </w:tcPr>
          <w:p w14:paraId="435CF0BF" w14:textId="77777777" w:rsidR="007334F7" w:rsidRPr="007334F7" w:rsidRDefault="007334F7" w:rsidP="00ED7E2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b/>
                <w:sz w:val="18"/>
                <w:szCs w:val="18"/>
              </w:rPr>
              <w:t>AJP Technology sp. z o.o.</w:t>
            </w:r>
          </w:p>
          <w:p w14:paraId="5F8C97C4" w14:textId="77777777" w:rsidR="007334F7" w:rsidRPr="007334F7" w:rsidRDefault="007334F7" w:rsidP="00ED7E2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bCs/>
                <w:sz w:val="18"/>
                <w:szCs w:val="18"/>
              </w:rPr>
              <w:t>Leopolda Staffa 1/11</w:t>
            </w:r>
          </w:p>
          <w:p w14:paraId="2FA725E0" w14:textId="77777777" w:rsidR="007334F7" w:rsidRPr="007334F7" w:rsidRDefault="007334F7" w:rsidP="00ED7E27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bCs/>
                <w:sz w:val="18"/>
                <w:szCs w:val="18"/>
              </w:rPr>
              <w:t>30-069 Kraków</w:t>
            </w:r>
          </w:p>
        </w:tc>
        <w:tc>
          <w:tcPr>
            <w:tcW w:w="992" w:type="dxa"/>
            <w:vAlign w:val="center"/>
          </w:tcPr>
          <w:p w14:paraId="3A64DCE4" w14:textId="77777777" w:rsidR="007334F7" w:rsidRPr="007334F7" w:rsidRDefault="007334F7" w:rsidP="00ED7E2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34F7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4A7ADA7D" w14:textId="77777777" w:rsidR="007334F7" w:rsidRPr="007334F7" w:rsidRDefault="007334F7" w:rsidP="00ED7E2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334F7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661CC812" w14:textId="77777777" w:rsidR="007334F7" w:rsidRPr="007334F7" w:rsidRDefault="007334F7" w:rsidP="00ED7E2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34F7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2" w:type="dxa"/>
            <w:vAlign w:val="center"/>
          </w:tcPr>
          <w:p w14:paraId="7934527F" w14:textId="77777777" w:rsidR="007334F7" w:rsidRPr="007334F7" w:rsidRDefault="007334F7" w:rsidP="00ED7E2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34F7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  <w:tr w:rsidR="007334F7" w:rsidRPr="007334F7" w14:paraId="20017DF7" w14:textId="77777777" w:rsidTr="00ED7E27">
        <w:tc>
          <w:tcPr>
            <w:tcW w:w="993" w:type="dxa"/>
            <w:vAlign w:val="center"/>
          </w:tcPr>
          <w:p w14:paraId="2E6E9215" w14:textId="77777777" w:rsidR="007334F7" w:rsidRPr="007334F7" w:rsidRDefault="007334F7" w:rsidP="00ED7E2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14:paraId="62E6FB01" w14:textId="77777777" w:rsidR="007334F7" w:rsidRPr="007334F7" w:rsidRDefault="007334F7" w:rsidP="00ED7E2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b/>
                <w:sz w:val="18"/>
                <w:szCs w:val="18"/>
              </w:rPr>
              <w:t xml:space="preserve">Maciej Stefański </w:t>
            </w:r>
            <w:proofErr w:type="spellStart"/>
            <w:r w:rsidRPr="007334F7">
              <w:rPr>
                <w:rFonts w:ascii="Verdana" w:hAnsi="Verdana" w:cs="Times New Roman"/>
                <w:b/>
                <w:sz w:val="18"/>
                <w:szCs w:val="18"/>
              </w:rPr>
              <w:t>Centralcom</w:t>
            </w:r>
            <w:proofErr w:type="spellEnd"/>
          </w:p>
          <w:p w14:paraId="52384B3A" w14:textId="77777777" w:rsidR="007334F7" w:rsidRPr="007334F7" w:rsidRDefault="007334F7" w:rsidP="00ED7E2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bCs/>
                <w:sz w:val="18"/>
                <w:szCs w:val="18"/>
              </w:rPr>
              <w:t>Grzegórzecka 69</w:t>
            </w:r>
          </w:p>
          <w:p w14:paraId="54AABF32" w14:textId="77777777" w:rsidR="007334F7" w:rsidRPr="007334F7" w:rsidRDefault="007334F7" w:rsidP="00ED7E27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bCs/>
                <w:sz w:val="18"/>
                <w:szCs w:val="18"/>
              </w:rPr>
              <w:t>31-559 Kraków</w:t>
            </w:r>
          </w:p>
        </w:tc>
        <w:tc>
          <w:tcPr>
            <w:tcW w:w="992" w:type="dxa"/>
            <w:vAlign w:val="center"/>
          </w:tcPr>
          <w:p w14:paraId="3575B3D0" w14:textId="77777777" w:rsidR="007334F7" w:rsidRPr="007334F7" w:rsidRDefault="007334F7" w:rsidP="00ED7E2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334F7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7F7FF372" w14:textId="77777777" w:rsidR="007334F7" w:rsidRPr="007334F7" w:rsidRDefault="007334F7" w:rsidP="00ED7E2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334F7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6AAB6827" w14:textId="77777777" w:rsidR="007334F7" w:rsidRPr="007334F7" w:rsidRDefault="007334F7" w:rsidP="00ED7E2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334F7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2" w:type="dxa"/>
            <w:vAlign w:val="center"/>
          </w:tcPr>
          <w:p w14:paraId="4CC7973B" w14:textId="77777777" w:rsidR="007334F7" w:rsidRPr="007334F7" w:rsidRDefault="007334F7" w:rsidP="00ED7E2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334F7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  <w:tr w:rsidR="007334F7" w:rsidRPr="007334F7" w14:paraId="4EF55C15" w14:textId="77777777" w:rsidTr="00ED7E27">
        <w:tc>
          <w:tcPr>
            <w:tcW w:w="993" w:type="dxa"/>
            <w:vAlign w:val="center"/>
          </w:tcPr>
          <w:p w14:paraId="744A23CD" w14:textId="77777777" w:rsidR="007334F7" w:rsidRPr="007334F7" w:rsidRDefault="007334F7" w:rsidP="00ED7E2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268" w:type="dxa"/>
            <w:vAlign w:val="center"/>
          </w:tcPr>
          <w:p w14:paraId="5B4C5CB7" w14:textId="77777777" w:rsidR="007334F7" w:rsidRPr="007334F7" w:rsidRDefault="007334F7" w:rsidP="00ED7E2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o.o.</w:t>
            </w:r>
          </w:p>
          <w:p w14:paraId="1B8DD264" w14:textId="77777777" w:rsidR="007334F7" w:rsidRPr="007334F7" w:rsidRDefault="007334F7" w:rsidP="00ED7E2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bCs/>
                <w:sz w:val="18"/>
                <w:szCs w:val="18"/>
              </w:rPr>
              <w:t xml:space="preserve">Al. Mickiewicza 27 </w:t>
            </w:r>
          </w:p>
          <w:p w14:paraId="2ACD0E1C" w14:textId="77777777" w:rsidR="007334F7" w:rsidRPr="007334F7" w:rsidRDefault="007334F7" w:rsidP="00ED7E27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bCs/>
                <w:sz w:val="18"/>
                <w:szCs w:val="18"/>
              </w:rPr>
              <w:t>31-120 Kraków</w:t>
            </w:r>
          </w:p>
          <w:p w14:paraId="17A32277" w14:textId="77777777" w:rsidR="007334F7" w:rsidRPr="007334F7" w:rsidRDefault="007334F7" w:rsidP="00ED7E27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</w:p>
          <w:p w14:paraId="686DDDFC" w14:textId="77777777" w:rsidR="007334F7" w:rsidRPr="007334F7" w:rsidRDefault="007334F7" w:rsidP="00ED7E27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</w:p>
          <w:p w14:paraId="59E9F392" w14:textId="77777777" w:rsidR="007334F7" w:rsidRPr="007334F7" w:rsidRDefault="007334F7" w:rsidP="00ED7E27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7F321EDF" w14:textId="77777777" w:rsidR="007334F7" w:rsidRPr="007334F7" w:rsidRDefault="007334F7" w:rsidP="00ED7E2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34F7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40D7545C" w14:textId="77777777" w:rsidR="007334F7" w:rsidRPr="007334F7" w:rsidRDefault="007334F7" w:rsidP="00ED7E2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334F7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1FCC374C" w14:textId="77777777" w:rsidR="007334F7" w:rsidRPr="007334F7" w:rsidRDefault="007334F7" w:rsidP="00ED7E2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334F7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2" w:type="dxa"/>
            <w:vAlign w:val="center"/>
          </w:tcPr>
          <w:p w14:paraId="78722B55" w14:textId="77777777" w:rsidR="007334F7" w:rsidRPr="007334F7" w:rsidRDefault="007334F7" w:rsidP="00ED7E2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334F7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  <w:tr w:rsidR="007334F7" w:rsidRPr="007334F7" w14:paraId="349CA8BB" w14:textId="77777777" w:rsidTr="00ED7E27">
        <w:tc>
          <w:tcPr>
            <w:tcW w:w="993" w:type="dxa"/>
            <w:vAlign w:val="center"/>
          </w:tcPr>
          <w:p w14:paraId="35DA6360" w14:textId="77777777" w:rsidR="007334F7" w:rsidRPr="007334F7" w:rsidRDefault="007334F7" w:rsidP="00ED7E2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2268" w:type="dxa"/>
            <w:vAlign w:val="center"/>
          </w:tcPr>
          <w:p w14:paraId="16233A3C" w14:textId="77777777" w:rsidR="007334F7" w:rsidRPr="007334F7" w:rsidRDefault="007334F7" w:rsidP="00ED7E2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7334F7">
              <w:rPr>
                <w:rFonts w:ascii="Verdana" w:hAnsi="Verdana" w:cs="Times New Roman"/>
                <w:b/>
                <w:sz w:val="18"/>
                <w:szCs w:val="18"/>
              </w:rPr>
              <w:t>Syriana</w:t>
            </w:r>
            <w:proofErr w:type="spellEnd"/>
            <w:r w:rsidRPr="007334F7">
              <w:rPr>
                <w:rFonts w:ascii="Verdana" w:hAnsi="Verdana" w:cs="Times New Roman"/>
                <w:b/>
                <w:sz w:val="18"/>
                <w:szCs w:val="18"/>
              </w:rPr>
              <w:t xml:space="preserve"> Joanna Fischer</w:t>
            </w:r>
          </w:p>
          <w:p w14:paraId="607DD9E6" w14:textId="77777777" w:rsidR="007334F7" w:rsidRPr="007334F7" w:rsidRDefault="007334F7" w:rsidP="00ED7E2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bCs/>
                <w:sz w:val="18"/>
                <w:szCs w:val="18"/>
              </w:rPr>
              <w:t>Porębskiego 28/17</w:t>
            </w:r>
          </w:p>
          <w:p w14:paraId="571D3F0B" w14:textId="77777777" w:rsidR="007334F7" w:rsidRPr="007334F7" w:rsidRDefault="007334F7" w:rsidP="00ED7E27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bCs/>
                <w:sz w:val="18"/>
                <w:szCs w:val="18"/>
              </w:rPr>
              <w:t>80-180 Gdańsk</w:t>
            </w:r>
          </w:p>
        </w:tc>
        <w:tc>
          <w:tcPr>
            <w:tcW w:w="992" w:type="dxa"/>
            <w:vAlign w:val="center"/>
          </w:tcPr>
          <w:p w14:paraId="180877D1" w14:textId="77777777" w:rsidR="007334F7" w:rsidRPr="007334F7" w:rsidRDefault="007334F7" w:rsidP="00ED7E2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334F7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17E95935" w14:textId="77777777" w:rsidR="007334F7" w:rsidRPr="007334F7" w:rsidRDefault="007334F7" w:rsidP="00ED7E2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334F7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6E0FF648" w14:textId="77777777" w:rsidR="007334F7" w:rsidRPr="007334F7" w:rsidRDefault="007334F7" w:rsidP="00ED7E2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334F7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2" w:type="dxa"/>
            <w:vAlign w:val="center"/>
          </w:tcPr>
          <w:p w14:paraId="7568128D" w14:textId="77777777" w:rsidR="007334F7" w:rsidRPr="007334F7" w:rsidRDefault="007334F7" w:rsidP="00ED7E2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334F7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  <w:tr w:rsidR="007334F7" w:rsidRPr="007334F7" w14:paraId="1C7365E5" w14:textId="77777777" w:rsidTr="00ED7E27">
        <w:tc>
          <w:tcPr>
            <w:tcW w:w="993" w:type="dxa"/>
            <w:vAlign w:val="center"/>
          </w:tcPr>
          <w:p w14:paraId="7901CAFF" w14:textId="77777777" w:rsidR="007334F7" w:rsidRPr="007334F7" w:rsidRDefault="007334F7" w:rsidP="00ED7E2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2268" w:type="dxa"/>
            <w:vAlign w:val="center"/>
          </w:tcPr>
          <w:p w14:paraId="54D59A43" w14:textId="77777777" w:rsidR="007334F7" w:rsidRPr="007334F7" w:rsidRDefault="007334F7" w:rsidP="00ED7E2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7334F7">
              <w:rPr>
                <w:rFonts w:ascii="Verdana" w:hAnsi="Verdana" w:cs="Times New Roman"/>
                <w:b/>
                <w:sz w:val="18"/>
                <w:szCs w:val="18"/>
              </w:rPr>
              <w:t>Framko</w:t>
            </w:r>
            <w:proofErr w:type="spellEnd"/>
            <w:r w:rsidRPr="007334F7">
              <w:rPr>
                <w:rFonts w:ascii="Verdana" w:hAnsi="Verdana" w:cs="Times New Roman"/>
                <w:b/>
                <w:sz w:val="18"/>
                <w:szCs w:val="18"/>
              </w:rPr>
              <w:t xml:space="preserve"> 2 spółka jawna </w:t>
            </w:r>
            <w:proofErr w:type="spellStart"/>
            <w:r w:rsidRPr="007334F7">
              <w:rPr>
                <w:rFonts w:ascii="Verdana" w:hAnsi="Verdana" w:cs="Times New Roman"/>
                <w:b/>
                <w:sz w:val="18"/>
                <w:szCs w:val="18"/>
              </w:rPr>
              <w:t>J.Strykowski</w:t>
            </w:r>
            <w:proofErr w:type="spellEnd"/>
            <w:r w:rsidRPr="007334F7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7334F7">
              <w:rPr>
                <w:rFonts w:ascii="Verdana" w:hAnsi="Verdana" w:cs="Times New Roman"/>
                <w:b/>
                <w:sz w:val="18"/>
                <w:szCs w:val="18"/>
              </w:rPr>
              <w:t>S.Miazga</w:t>
            </w:r>
            <w:proofErr w:type="spellEnd"/>
          </w:p>
          <w:p w14:paraId="218BDF79" w14:textId="77777777" w:rsidR="007334F7" w:rsidRPr="007334F7" w:rsidRDefault="007334F7" w:rsidP="00ED7E2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bCs/>
                <w:sz w:val="18"/>
                <w:szCs w:val="18"/>
              </w:rPr>
              <w:t xml:space="preserve">Duża 22 </w:t>
            </w:r>
          </w:p>
          <w:p w14:paraId="0E08E45A" w14:textId="77777777" w:rsidR="007334F7" w:rsidRPr="007334F7" w:rsidRDefault="007334F7" w:rsidP="00ED7E27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bCs/>
                <w:sz w:val="18"/>
                <w:szCs w:val="18"/>
              </w:rPr>
              <w:t>25-013 Kielce</w:t>
            </w:r>
          </w:p>
        </w:tc>
        <w:tc>
          <w:tcPr>
            <w:tcW w:w="992" w:type="dxa"/>
            <w:vAlign w:val="center"/>
          </w:tcPr>
          <w:p w14:paraId="062CF770" w14:textId="77777777" w:rsidR="007334F7" w:rsidRPr="007334F7" w:rsidRDefault="007334F7" w:rsidP="00ED7E2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334F7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061D33A5" w14:textId="77777777" w:rsidR="007334F7" w:rsidRPr="007334F7" w:rsidRDefault="007334F7" w:rsidP="00ED7E2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334F7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2952FE02" w14:textId="77777777" w:rsidR="007334F7" w:rsidRPr="007334F7" w:rsidRDefault="007334F7" w:rsidP="00ED7E2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34F7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2" w:type="dxa"/>
            <w:vAlign w:val="center"/>
          </w:tcPr>
          <w:p w14:paraId="6FE76DFD" w14:textId="77777777" w:rsidR="007334F7" w:rsidRPr="007334F7" w:rsidRDefault="007334F7" w:rsidP="00ED7E2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34F7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7334F7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</w:tbl>
    <w:p w14:paraId="39D148E1" w14:textId="77777777" w:rsidR="007334F7" w:rsidRDefault="007334F7" w:rsidP="007334F7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1218B3B9" w14:textId="5B753078" w:rsidR="007334F7" w:rsidRPr="007334F7" w:rsidRDefault="007334F7" w:rsidP="007334F7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7334F7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7334F7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1F86C8B0" w14:textId="77777777" w:rsidR="00F960D7" w:rsidRPr="007334F7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10CDC6A8" w14:textId="77777777" w:rsidR="00F960D7" w:rsidRPr="007334F7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7334F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65381" w14:textId="77777777" w:rsidR="00B02932" w:rsidRDefault="00B02932">
      <w:r>
        <w:separator/>
      </w:r>
    </w:p>
  </w:endnote>
  <w:endnote w:type="continuationSeparator" w:id="0">
    <w:p w14:paraId="0E708283" w14:textId="77777777" w:rsidR="00B02932" w:rsidRDefault="00B02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B4D0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CAE9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2819DD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191C8B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19CF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A9202" w14:textId="77777777" w:rsidR="00B02932" w:rsidRDefault="00B02932">
      <w:r>
        <w:separator/>
      </w:r>
    </w:p>
  </w:footnote>
  <w:footnote w:type="continuationSeparator" w:id="0">
    <w:p w14:paraId="05CC513F" w14:textId="77777777" w:rsidR="00B02932" w:rsidRDefault="00B029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4EF6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86A8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E975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02FD"/>
    <w:rsid w:val="00005838"/>
    <w:rsid w:val="00021CDB"/>
    <w:rsid w:val="00022322"/>
    <w:rsid w:val="00026D1B"/>
    <w:rsid w:val="00042497"/>
    <w:rsid w:val="000C1E6F"/>
    <w:rsid w:val="000E4E56"/>
    <w:rsid w:val="001A1468"/>
    <w:rsid w:val="001B7815"/>
    <w:rsid w:val="001C31ED"/>
    <w:rsid w:val="001F02FD"/>
    <w:rsid w:val="002B1E4F"/>
    <w:rsid w:val="002B6761"/>
    <w:rsid w:val="003445A0"/>
    <w:rsid w:val="00367819"/>
    <w:rsid w:val="003A0AFC"/>
    <w:rsid w:val="003D611C"/>
    <w:rsid w:val="003E6BED"/>
    <w:rsid w:val="00431C0B"/>
    <w:rsid w:val="00437CAD"/>
    <w:rsid w:val="004538E4"/>
    <w:rsid w:val="00457E4A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334F7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02932"/>
    <w:rsid w:val="00B074BD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87BA1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8E5356"/>
  <w15:chartTrackingRefBased/>
  <w15:docId w15:val="{8A9A17E2-35A2-4E4A-A385-15846EE17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7334F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249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2026-04-22T13:00:00Z</cp:lastPrinted>
  <dcterms:created xsi:type="dcterms:W3CDTF">2026-04-22T13:00:00Z</dcterms:created>
  <dcterms:modified xsi:type="dcterms:W3CDTF">2026-04-22T13:00:00Z</dcterms:modified>
</cp:coreProperties>
</file>