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37D90" w:rsidRPr="00537D9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37D90" w:rsidRPr="00537D90">
        <w:rPr>
          <w:rFonts w:eastAsia="Times New Roman" w:cs="Calibri"/>
          <w:b/>
          <w:lang w:eastAsia="pl-PL"/>
        </w:rPr>
        <w:t>Zakup 15 biletów lotniczych do Los Angeles w Stanach Zjednoczonych - KC-DE-zp.25.162.2026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B43A0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AEE" w:rsidRDefault="00A57AEE" w:rsidP="0038231F">
      <w:pPr>
        <w:spacing w:after="0" w:line="240" w:lineRule="auto"/>
      </w:pPr>
      <w:r>
        <w:separator/>
      </w:r>
    </w:p>
  </w:endnote>
  <w:endnote w:type="continuationSeparator" w:id="0">
    <w:p w:rsidR="00A57AEE" w:rsidRDefault="00A57A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D90" w:rsidRDefault="00537D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D90" w:rsidRDefault="00537D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AEE" w:rsidRDefault="00A57AEE" w:rsidP="0038231F">
      <w:pPr>
        <w:spacing w:after="0" w:line="240" w:lineRule="auto"/>
      </w:pPr>
      <w:r>
        <w:separator/>
      </w:r>
    </w:p>
  </w:footnote>
  <w:footnote w:type="continuationSeparator" w:id="0">
    <w:p w:rsidR="00A57AEE" w:rsidRDefault="00A57AE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D90" w:rsidRDefault="00537D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D90" w:rsidRDefault="00537D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D90" w:rsidRDefault="00537D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AE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7D90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AEE"/>
    <w:rsid w:val="00AE6FF2"/>
    <w:rsid w:val="00B0088C"/>
    <w:rsid w:val="00B15219"/>
    <w:rsid w:val="00B15FD3"/>
    <w:rsid w:val="00B34079"/>
    <w:rsid w:val="00B43A0E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05FA8B-D23E-46A2-8140-6403A415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E1C21-F356-4D51-A499-2E8AC6345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2026-04-21T13:06:00Z</dcterms:created>
  <dcterms:modified xsi:type="dcterms:W3CDTF">2026-04-21T13:06:00Z</dcterms:modified>
</cp:coreProperties>
</file>