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F4F7F" w14:textId="0CFBA02F" w:rsidR="00B36EDA" w:rsidRPr="00011A8C" w:rsidRDefault="00B26FAF" w:rsidP="00011A8C">
      <w:pPr>
        <w:spacing w:after="600" w:line="276" w:lineRule="auto"/>
        <w:jc w:val="right"/>
      </w:pPr>
      <w:bookmarkStart w:id="0" w:name="_Hlk53520193"/>
      <w:r w:rsidRPr="00011A8C">
        <w:t>Kraków</w:t>
      </w:r>
      <w:r w:rsidR="00B36EDA" w:rsidRPr="00011A8C">
        <w:t xml:space="preserve"> dnia: </w:t>
      </w:r>
      <w:r w:rsidR="00453DD8">
        <w:t>22.04.2026 r.</w:t>
      </w:r>
    </w:p>
    <w:p w14:paraId="1F39BC2A" w14:textId="77777777" w:rsidR="00B26FAF" w:rsidRPr="00011A8C" w:rsidRDefault="00B26FAF" w:rsidP="00011A8C">
      <w:pPr>
        <w:spacing w:line="276" w:lineRule="auto"/>
        <w:ind w:right="3969"/>
        <w:rPr>
          <w:b/>
          <w:bCs/>
          <w:sz w:val="22"/>
          <w:szCs w:val="22"/>
        </w:rPr>
      </w:pPr>
      <w:r w:rsidRPr="00011A8C">
        <w:rPr>
          <w:b/>
          <w:bCs/>
          <w:sz w:val="22"/>
          <w:szCs w:val="22"/>
        </w:rPr>
        <w:t>Szpital Miejski Specjalistyczny</w:t>
      </w:r>
    </w:p>
    <w:p w14:paraId="04F46902" w14:textId="77777777" w:rsidR="00B26FAF" w:rsidRPr="00011A8C" w:rsidRDefault="00B26FAF" w:rsidP="00011A8C">
      <w:pPr>
        <w:spacing w:line="276" w:lineRule="auto"/>
        <w:ind w:right="3969"/>
        <w:rPr>
          <w:b/>
          <w:bCs/>
          <w:sz w:val="22"/>
          <w:szCs w:val="22"/>
        </w:rPr>
      </w:pPr>
      <w:r w:rsidRPr="00011A8C">
        <w:rPr>
          <w:b/>
          <w:bCs/>
          <w:sz w:val="22"/>
          <w:szCs w:val="22"/>
        </w:rPr>
        <w:t>im. Gabriela Narutowicza w Krakowie</w:t>
      </w:r>
    </w:p>
    <w:p w14:paraId="0A332251" w14:textId="77777777" w:rsidR="00B36EDA" w:rsidRPr="00011A8C" w:rsidRDefault="00B26FAF" w:rsidP="00011A8C">
      <w:pPr>
        <w:spacing w:line="276" w:lineRule="auto"/>
        <w:ind w:right="3969"/>
        <w:rPr>
          <w:sz w:val="22"/>
          <w:szCs w:val="22"/>
        </w:rPr>
      </w:pPr>
      <w:r w:rsidRPr="00011A8C">
        <w:rPr>
          <w:sz w:val="22"/>
          <w:szCs w:val="22"/>
        </w:rPr>
        <w:t>ul. Prądnicka</w:t>
      </w:r>
      <w:r w:rsidR="00B36EDA" w:rsidRPr="00011A8C">
        <w:rPr>
          <w:sz w:val="22"/>
          <w:szCs w:val="22"/>
        </w:rPr>
        <w:t xml:space="preserve"> </w:t>
      </w:r>
      <w:r w:rsidRPr="00011A8C">
        <w:rPr>
          <w:sz w:val="22"/>
          <w:szCs w:val="22"/>
        </w:rPr>
        <w:t>35-37</w:t>
      </w:r>
    </w:p>
    <w:p w14:paraId="66B82330" w14:textId="77777777" w:rsidR="00B36EDA" w:rsidRPr="00011A8C" w:rsidRDefault="00B26FAF" w:rsidP="00011A8C">
      <w:pPr>
        <w:spacing w:line="276" w:lineRule="auto"/>
        <w:ind w:right="3969"/>
        <w:rPr>
          <w:sz w:val="22"/>
          <w:szCs w:val="22"/>
        </w:rPr>
      </w:pPr>
      <w:r w:rsidRPr="00011A8C">
        <w:rPr>
          <w:sz w:val="22"/>
          <w:szCs w:val="22"/>
        </w:rPr>
        <w:t>31-202</w:t>
      </w:r>
      <w:r w:rsidR="00B36EDA" w:rsidRPr="00011A8C">
        <w:rPr>
          <w:sz w:val="22"/>
          <w:szCs w:val="22"/>
        </w:rPr>
        <w:t xml:space="preserve"> </w:t>
      </w:r>
      <w:r w:rsidRPr="00011A8C">
        <w:rPr>
          <w:sz w:val="22"/>
          <w:szCs w:val="22"/>
        </w:rPr>
        <w:t>Kraków</w:t>
      </w:r>
    </w:p>
    <w:p w14:paraId="04D25302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p w14:paraId="303296C6" w14:textId="77777777" w:rsidR="00011A8C" w:rsidRPr="00011A8C" w:rsidRDefault="00011A8C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11A8C" w14:paraId="5BB9228A" w14:textId="77777777" w:rsidTr="00B36EDA">
        <w:tc>
          <w:tcPr>
            <w:tcW w:w="9923" w:type="dxa"/>
            <w:shd w:val="clear" w:color="auto" w:fill="F2F2F2"/>
            <w:hideMark/>
          </w:tcPr>
          <w:p w14:paraId="13C737C4" w14:textId="29E6C422" w:rsidR="00B36EDA" w:rsidRPr="00011A8C" w:rsidRDefault="00BC5CA9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CB30AFB" w14:textId="77777777" w:rsidR="00B36EDA" w:rsidRPr="00011A8C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11A8C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86EDC6D" w14:textId="77777777" w:rsidR="00B36EDA" w:rsidRPr="00011A8C" w:rsidRDefault="00B36EDA" w:rsidP="00B36EDA">
      <w:pPr>
        <w:keepNext/>
        <w:spacing w:after="240"/>
        <w:outlineLvl w:val="0"/>
        <w:rPr>
          <w:b/>
        </w:rPr>
      </w:pPr>
    </w:p>
    <w:p w14:paraId="000B28B4" w14:textId="77777777" w:rsidR="00B36EDA" w:rsidRPr="00011A8C" w:rsidRDefault="00B36EDA" w:rsidP="00011A8C">
      <w:pPr>
        <w:spacing w:after="120" w:line="276" w:lineRule="auto"/>
        <w:jc w:val="both"/>
        <w:rPr>
          <w:rFonts w:eastAsia="Calibri"/>
          <w:lang w:eastAsia="en-US"/>
        </w:rPr>
      </w:pPr>
      <w:r w:rsidRPr="00011A8C">
        <w:rPr>
          <w:rFonts w:eastAsia="Calibri"/>
          <w:lang w:eastAsia="en-US"/>
        </w:rPr>
        <w:t xml:space="preserve">Dotyczy </w:t>
      </w:r>
      <w:r w:rsidRPr="00011A8C">
        <w:t>postępowania o udzielenie zamówienia publicznego</w:t>
      </w:r>
      <w:r w:rsidRPr="00011A8C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11A8C" w14:paraId="28E7C651" w14:textId="77777777" w:rsidTr="00011A8C">
        <w:trPr>
          <w:trHeight w:val="774"/>
        </w:trPr>
        <w:tc>
          <w:tcPr>
            <w:tcW w:w="2269" w:type="dxa"/>
          </w:tcPr>
          <w:p w14:paraId="47253278" w14:textId="77777777" w:rsidR="00B36EDA" w:rsidRPr="00011A8C" w:rsidRDefault="00B36EDA" w:rsidP="00011A8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011A8C">
              <w:t>Nazwa zamówienia:</w:t>
            </w:r>
          </w:p>
        </w:tc>
        <w:tc>
          <w:tcPr>
            <w:tcW w:w="7654" w:type="dxa"/>
          </w:tcPr>
          <w:p w14:paraId="790DFE75" w14:textId="77777777" w:rsidR="00B36EDA" w:rsidRPr="00011A8C" w:rsidRDefault="00B26FAF" w:rsidP="00011A8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</w:rPr>
            </w:pPr>
            <w:r w:rsidRPr="00011A8C">
              <w:rPr>
                <w:bCs/>
                <w:i/>
                <w:iCs/>
              </w:rPr>
              <w:t>Zakup i dostawa leku do programu lekowego - leczenie stwardnienia zanikowego bocznego i chemioterapii</w:t>
            </w:r>
          </w:p>
        </w:tc>
      </w:tr>
      <w:tr w:rsidR="00B26FAF" w:rsidRPr="00011A8C" w14:paraId="14440052" w14:textId="77777777" w:rsidTr="00011A8C">
        <w:trPr>
          <w:trHeight w:val="416"/>
        </w:trPr>
        <w:tc>
          <w:tcPr>
            <w:tcW w:w="2269" w:type="dxa"/>
          </w:tcPr>
          <w:p w14:paraId="5EAFD5FC" w14:textId="77777777" w:rsidR="00B26FAF" w:rsidRPr="00011A8C" w:rsidRDefault="00B26FAF" w:rsidP="00011A8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011A8C">
              <w:t>Numer referencyjny:</w:t>
            </w:r>
          </w:p>
        </w:tc>
        <w:tc>
          <w:tcPr>
            <w:tcW w:w="7654" w:type="dxa"/>
          </w:tcPr>
          <w:p w14:paraId="1AB1061B" w14:textId="77777777" w:rsidR="00B26FAF" w:rsidRPr="00011A8C" w:rsidRDefault="00B26FAF" w:rsidP="00011A8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011A8C">
              <w:rPr>
                <w:b/>
              </w:rPr>
              <w:t>ZP/13/2026</w:t>
            </w:r>
          </w:p>
        </w:tc>
      </w:tr>
    </w:tbl>
    <w:p w14:paraId="0FCCFA59" w14:textId="77777777" w:rsidR="00B36EDA" w:rsidRPr="00011A8C" w:rsidRDefault="00B36EDA" w:rsidP="00011A8C">
      <w:pPr>
        <w:tabs>
          <w:tab w:val="left" w:pos="708"/>
          <w:tab w:val="center" w:pos="4536"/>
          <w:tab w:val="right" w:pos="9072"/>
        </w:tabs>
        <w:spacing w:line="276" w:lineRule="auto"/>
      </w:pPr>
    </w:p>
    <w:p w14:paraId="39771605" w14:textId="1FCEE62D" w:rsidR="00B36EDA" w:rsidRPr="00011A8C" w:rsidRDefault="00011A8C" w:rsidP="00011A8C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B36EDA" w:rsidRPr="00011A8C">
        <w:rPr>
          <w:sz w:val="22"/>
          <w:szCs w:val="22"/>
        </w:rPr>
        <w:t>Zamawiający, działając na podstawie art. 253 ust. 1 pkt. 1 i ust. 2 ustawy z dnia 11 września 2019r. Prawo zamówień publicznych</w:t>
      </w:r>
      <w:r w:rsidRPr="00011A8C">
        <w:rPr>
          <w:sz w:val="22"/>
          <w:szCs w:val="22"/>
        </w:rPr>
        <w:t xml:space="preserve">, </w:t>
      </w:r>
      <w:r w:rsidR="00B36EDA" w:rsidRPr="00011A8C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26FAF" w:rsidRPr="00011A8C" w14:paraId="3A9A16CE" w14:textId="77777777" w:rsidTr="00011A8C">
        <w:trPr>
          <w:cantSplit/>
          <w:trHeight w:val="2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49FD3" w14:textId="520DAB47" w:rsidR="00B26FAF" w:rsidRPr="00011A8C" w:rsidRDefault="00B26FAF" w:rsidP="006E1C15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011A8C">
              <w:rPr>
                <w:b/>
                <w:bCs/>
                <w:sz w:val="22"/>
                <w:szCs w:val="22"/>
              </w:rPr>
              <w:t>Pakiet 1 - Tofersen</w:t>
            </w:r>
          </w:p>
          <w:p w14:paraId="68C42B9B" w14:textId="77777777" w:rsidR="00B26FAF" w:rsidRPr="00011A8C" w:rsidRDefault="00B26FAF" w:rsidP="006E1C15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011A8C">
              <w:rPr>
                <w:b/>
                <w:sz w:val="22"/>
                <w:szCs w:val="22"/>
              </w:rPr>
              <w:t>Urtica Sp. z o.o.</w:t>
            </w:r>
          </w:p>
          <w:p w14:paraId="48C9BDDD" w14:textId="004A7F77" w:rsidR="00B26FAF" w:rsidRPr="00011A8C" w:rsidRDefault="00011A8C" w:rsidP="006E1C15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26FAF" w:rsidRPr="00011A8C">
              <w:rPr>
                <w:bCs/>
                <w:sz w:val="22"/>
                <w:szCs w:val="22"/>
              </w:rPr>
              <w:t xml:space="preserve">Krzemieniecka 120 </w:t>
            </w:r>
          </w:p>
          <w:p w14:paraId="7E8597FB" w14:textId="77777777" w:rsidR="00B26FAF" w:rsidRPr="00011A8C" w:rsidRDefault="00B26FAF" w:rsidP="006E1C15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011A8C">
              <w:rPr>
                <w:bCs/>
                <w:sz w:val="22"/>
                <w:szCs w:val="22"/>
              </w:rPr>
              <w:t>54-640 Wrocław</w:t>
            </w:r>
          </w:p>
          <w:p w14:paraId="6FAC287C" w14:textId="0F639200" w:rsidR="00B26FAF" w:rsidRPr="00011A8C" w:rsidRDefault="00B26FAF" w:rsidP="00011A8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011A8C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11A8C">
              <w:rPr>
                <w:color w:val="000000"/>
                <w:sz w:val="22"/>
                <w:szCs w:val="22"/>
              </w:rPr>
              <w:t>:</w:t>
            </w:r>
            <w:r w:rsidR="00011A8C">
              <w:rPr>
                <w:color w:val="000000"/>
                <w:sz w:val="22"/>
                <w:szCs w:val="22"/>
              </w:rPr>
              <w:t xml:space="preserve"> </w:t>
            </w:r>
            <w:r w:rsidRPr="00011A8C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B26FAF" w:rsidRPr="00011A8C" w14:paraId="58BFA3FC" w14:textId="77777777" w:rsidTr="00011A8C">
        <w:trPr>
          <w:cantSplit/>
          <w:trHeight w:val="22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9BD1E" w14:textId="79E4D500" w:rsidR="00B26FAF" w:rsidRPr="00011A8C" w:rsidRDefault="00B26FAF" w:rsidP="006E1C15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011A8C">
              <w:rPr>
                <w:b/>
                <w:bCs/>
                <w:sz w:val="22"/>
                <w:szCs w:val="22"/>
              </w:rPr>
              <w:t>Pakiet 2 - Paclitaxel nanocząsteczkowy</w:t>
            </w:r>
          </w:p>
          <w:p w14:paraId="27891166" w14:textId="79178BC5" w:rsidR="00B26FAF" w:rsidRPr="00011A8C" w:rsidRDefault="00B26FAF" w:rsidP="006E1C15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011A8C">
              <w:rPr>
                <w:b/>
                <w:sz w:val="22"/>
                <w:szCs w:val="22"/>
              </w:rPr>
              <w:t>Tramco Sp</w:t>
            </w:r>
            <w:r w:rsidR="00011A8C">
              <w:rPr>
                <w:b/>
                <w:sz w:val="22"/>
                <w:szCs w:val="22"/>
              </w:rPr>
              <w:t>.</w:t>
            </w:r>
            <w:r w:rsidRPr="00011A8C">
              <w:rPr>
                <w:b/>
                <w:sz w:val="22"/>
                <w:szCs w:val="22"/>
              </w:rPr>
              <w:t xml:space="preserve"> z o.o.</w:t>
            </w:r>
          </w:p>
          <w:p w14:paraId="506D464D" w14:textId="77777777" w:rsidR="00B26FAF" w:rsidRPr="00011A8C" w:rsidRDefault="00B26FAF" w:rsidP="006E1C15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011A8C">
              <w:rPr>
                <w:bCs/>
                <w:sz w:val="22"/>
                <w:szCs w:val="22"/>
              </w:rPr>
              <w:t xml:space="preserve">Wolskie, ul. Wolska 14 </w:t>
            </w:r>
          </w:p>
          <w:p w14:paraId="0B2EE66C" w14:textId="77777777" w:rsidR="00B26FAF" w:rsidRPr="00011A8C" w:rsidRDefault="00B26FAF" w:rsidP="006E1C15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011A8C">
              <w:rPr>
                <w:bCs/>
                <w:sz w:val="22"/>
                <w:szCs w:val="22"/>
              </w:rPr>
              <w:t>05-860 Płochocin</w:t>
            </w:r>
          </w:p>
          <w:p w14:paraId="5B6BFC6C" w14:textId="21F77403" w:rsidR="00B26FAF" w:rsidRPr="00011A8C" w:rsidRDefault="00B26FAF" w:rsidP="00011A8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011A8C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11A8C">
              <w:rPr>
                <w:color w:val="000000"/>
                <w:sz w:val="22"/>
                <w:szCs w:val="22"/>
              </w:rPr>
              <w:t>:</w:t>
            </w:r>
            <w:r w:rsidR="00011A8C">
              <w:rPr>
                <w:color w:val="000000"/>
                <w:sz w:val="22"/>
                <w:szCs w:val="22"/>
              </w:rPr>
              <w:t xml:space="preserve"> </w:t>
            </w:r>
            <w:r w:rsidRPr="00011A8C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</w:tbl>
    <w:p w14:paraId="0DB73D2A" w14:textId="77777777" w:rsidR="00011A8C" w:rsidRDefault="00011A8C" w:rsidP="00B36EDA">
      <w:pPr>
        <w:spacing w:before="360" w:after="120" w:line="276" w:lineRule="auto"/>
        <w:ind w:right="-425"/>
        <w:jc w:val="both"/>
        <w:rPr>
          <w:b/>
          <w:bCs/>
          <w:color w:val="000000"/>
        </w:rPr>
      </w:pPr>
    </w:p>
    <w:p w14:paraId="2A0C7B42" w14:textId="77777777" w:rsidR="00011A8C" w:rsidRDefault="00011A8C" w:rsidP="00B36EDA">
      <w:pPr>
        <w:spacing w:before="360" w:after="120" w:line="276" w:lineRule="auto"/>
        <w:ind w:right="-425"/>
        <w:jc w:val="both"/>
        <w:rPr>
          <w:b/>
          <w:bCs/>
          <w:color w:val="000000"/>
        </w:rPr>
      </w:pPr>
    </w:p>
    <w:p w14:paraId="4B02D1D7" w14:textId="75C88E6A" w:rsidR="00B36EDA" w:rsidRPr="00011A8C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011A8C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011A8C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977"/>
        <w:gridCol w:w="2977"/>
        <w:gridCol w:w="1559"/>
      </w:tblGrid>
      <w:tr w:rsidR="00B36EDA" w:rsidRPr="00011A8C" w14:paraId="43A865D7" w14:textId="77777777" w:rsidTr="00011A8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38F009" w14:textId="77777777" w:rsidR="00B36EDA" w:rsidRPr="00011A8C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011A8C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5D5553" w14:textId="77777777" w:rsidR="00B36EDA" w:rsidRPr="00011A8C" w:rsidRDefault="00B36EDA" w:rsidP="00967BF4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011A8C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9F12A4" w14:textId="77777777" w:rsidR="00B36EDA" w:rsidRPr="00011A8C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011A8C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9AEDFA" w14:textId="77777777" w:rsidR="00B36EDA" w:rsidRPr="00011A8C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011A8C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B26FAF" w:rsidRPr="00011A8C" w14:paraId="5408DC78" w14:textId="77777777" w:rsidTr="00011A8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7B0AA" w14:textId="77777777" w:rsidR="00B26FAF" w:rsidRPr="00011A8C" w:rsidRDefault="00B26FAF" w:rsidP="006E1C1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>1 - Pakiet 1 - Tofersen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12F23" w14:textId="77777777" w:rsidR="00B26FAF" w:rsidRPr="00011A8C" w:rsidRDefault="00B26FAF" w:rsidP="006E1C15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11A8C">
              <w:rPr>
                <w:b/>
                <w:bCs/>
                <w:sz w:val="22"/>
                <w:szCs w:val="22"/>
              </w:rPr>
              <w:t>Urtica Sp. z o.o.</w:t>
            </w:r>
          </w:p>
          <w:p w14:paraId="151A5990" w14:textId="3B15886F" w:rsidR="00B26FAF" w:rsidRPr="00011A8C" w:rsidRDefault="00011A8C" w:rsidP="006E1C1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B26FAF" w:rsidRPr="00011A8C">
              <w:rPr>
                <w:sz w:val="22"/>
                <w:szCs w:val="22"/>
              </w:rPr>
              <w:t>Krzemieniecka 120</w:t>
            </w:r>
          </w:p>
          <w:p w14:paraId="2EEAA8EE" w14:textId="77777777" w:rsidR="00B26FAF" w:rsidRPr="00011A8C" w:rsidRDefault="00B26FAF" w:rsidP="006E1C15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>54-640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F6E1A" w14:textId="77777777" w:rsidR="00B26FAF" w:rsidRPr="00011A8C" w:rsidRDefault="00B26FAF" w:rsidP="006E1C1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FCBC4" w14:textId="77777777" w:rsidR="00B26FAF" w:rsidRPr="00011A8C" w:rsidRDefault="00B26FAF" w:rsidP="006E1C15">
            <w:pPr>
              <w:jc w:val="center"/>
              <w:rPr>
                <w:color w:val="000000"/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 xml:space="preserve">  400,00</w:t>
            </w:r>
          </w:p>
        </w:tc>
      </w:tr>
      <w:tr w:rsidR="00B26FAF" w:rsidRPr="00011A8C" w14:paraId="6BD02F1F" w14:textId="77777777" w:rsidTr="00011A8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EBF42" w14:textId="77777777" w:rsidR="00B26FAF" w:rsidRPr="00011A8C" w:rsidRDefault="00B26FAF" w:rsidP="006E1C1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>2 - Pakiet 2 - Paclitaxel nanocząsteczkowy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C34BF" w14:textId="13D7AF95" w:rsidR="00B26FAF" w:rsidRPr="00011A8C" w:rsidRDefault="00B26FAF" w:rsidP="006E1C15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11A8C">
              <w:rPr>
                <w:b/>
                <w:bCs/>
                <w:sz w:val="22"/>
                <w:szCs w:val="22"/>
              </w:rPr>
              <w:t>Tramco Sp</w:t>
            </w:r>
            <w:r w:rsidR="00011A8C">
              <w:rPr>
                <w:b/>
                <w:bCs/>
                <w:sz w:val="22"/>
                <w:szCs w:val="22"/>
              </w:rPr>
              <w:t>.</w:t>
            </w:r>
            <w:r w:rsidRPr="00011A8C">
              <w:rPr>
                <w:b/>
                <w:bCs/>
                <w:sz w:val="22"/>
                <w:szCs w:val="22"/>
              </w:rPr>
              <w:t xml:space="preserve"> z o.o.</w:t>
            </w:r>
          </w:p>
          <w:p w14:paraId="33806146" w14:textId="77777777" w:rsidR="00B26FAF" w:rsidRPr="00011A8C" w:rsidRDefault="00B26FAF" w:rsidP="006E1C15">
            <w:pPr>
              <w:spacing w:line="276" w:lineRule="auto"/>
              <w:rPr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>Wolskie, ul. Wolska 14</w:t>
            </w:r>
          </w:p>
          <w:p w14:paraId="5F2084C2" w14:textId="77777777" w:rsidR="00B26FAF" w:rsidRPr="00011A8C" w:rsidRDefault="00B26FAF" w:rsidP="006E1C15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>05-860 Płochocin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1E781" w14:textId="77777777" w:rsidR="00B26FAF" w:rsidRPr="00011A8C" w:rsidRDefault="00B26FAF" w:rsidP="006E1C1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B48AE" w14:textId="77777777" w:rsidR="00B26FAF" w:rsidRPr="00011A8C" w:rsidRDefault="00B26FAF" w:rsidP="006E1C15">
            <w:pPr>
              <w:jc w:val="center"/>
              <w:rPr>
                <w:color w:val="000000"/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 xml:space="preserve">  400,00</w:t>
            </w:r>
          </w:p>
        </w:tc>
      </w:tr>
      <w:tr w:rsidR="00B26FAF" w:rsidRPr="00011A8C" w14:paraId="12FB8BD3" w14:textId="77777777" w:rsidTr="00011A8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CB864" w14:textId="77777777" w:rsidR="00B26FAF" w:rsidRPr="00011A8C" w:rsidRDefault="00B26FAF" w:rsidP="006E1C1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>2 - Pakiet 2 - Paclitaxel nanocząsteczkowy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9F2E" w14:textId="77777777" w:rsidR="00B26FAF" w:rsidRPr="00011A8C" w:rsidRDefault="00B26FAF" w:rsidP="006E1C15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11A8C">
              <w:rPr>
                <w:b/>
                <w:bCs/>
                <w:sz w:val="22"/>
                <w:szCs w:val="22"/>
              </w:rPr>
              <w:t>Urtica Sp. z o.o.</w:t>
            </w:r>
          </w:p>
          <w:p w14:paraId="73299328" w14:textId="12511710" w:rsidR="00B26FAF" w:rsidRPr="00011A8C" w:rsidRDefault="00011A8C" w:rsidP="006E1C1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B26FAF" w:rsidRPr="00011A8C">
              <w:rPr>
                <w:sz w:val="22"/>
                <w:szCs w:val="22"/>
              </w:rPr>
              <w:t>Krzemieniecka 120</w:t>
            </w:r>
          </w:p>
          <w:p w14:paraId="1CFF51A8" w14:textId="77777777" w:rsidR="00B26FAF" w:rsidRPr="00011A8C" w:rsidRDefault="00B26FAF" w:rsidP="006E1C15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>54-640 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C51B5" w14:textId="77777777" w:rsidR="00B26FAF" w:rsidRPr="00011A8C" w:rsidRDefault="00B26FAF" w:rsidP="006E1C1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>1 - Cena - 336.52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73EA8" w14:textId="77777777" w:rsidR="00B26FAF" w:rsidRPr="00011A8C" w:rsidRDefault="00B26FAF" w:rsidP="006E1C15">
            <w:pPr>
              <w:jc w:val="center"/>
              <w:rPr>
                <w:color w:val="000000"/>
                <w:sz w:val="22"/>
                <w:szCs w:val="22"/>
              </w:rPr>
            </w:pPr>
            <w:r w:rsidRPr="00011A8C">
              <w:rPr>
                <w:sz w:val="22"/>
                <w:szCs w:val="22"/>
              </w:rPr>
              <w:t xml:space="preserve">  336,52</w:t>
            </w:r>
          </w:p>
        </w:tc>
      </w:tr>
      <w:bookmarkEnd w:id="0"/>
    </w:tbl>
    <w:p w14:paraId="572FDA7E" w14:textId="2F7BB1A1" w:rsidR="00011A8C" w:rsidRPr="00011A8C" w:rsidRDefault="00011A8C" w:rsidP="00011A8C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</w:p>
    <w:p w14:paraId="61DE007E" w14:textId="4BEE8BD1" w:rsidR="008642B3" w:rsidRPr="00011A8C" w:rsidRDefault="008642B3" w:rsidP="00B36EDA">
      <w:pPr>
        <w:ind w:right="-425"/>
        <w:jc w:val="right"/>
        <w:rPr>
          <w:vertAlign w:val="superscript"/>
        </w:rPr>
      </w:pPr>
    </w:p>
    <w:sectPr w:rsidR="008642B3" w:rsidRPr="00011A8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6BBF9" w14:textId="77777777" w:rsidR="00E055CB" w:rsidRDefault="00E055CB">
      <w:r>
        <w:separator/>
      </w:r>
    </w:p>
  </w:endnote>
  <w:endnote w:type="continuationSeparator" w:id="0">
    <w:p w14:paraId="3B7FF21D" w14:textId="77777777" w:rsidR="00E055CB" w:rsidRDefault="00E05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2A85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FCC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AFB91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A5D899E" w14:textId="559A16DD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DD73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B9B6D" w14:textId="77777777" w:rsidR="00E055CB" w:rsidRDefault="00E055CB">
      <w:r>
        <w:separator/>
      </w:r>
    </w:p>
  </w:footnote>
  <w:footnote w:type="continuationSeparator" w:id="0">
    <w:p w14:paraId="3DC936DD" w14:textId="77777777" w:rsidR="00E055CB" w:rsidRDefault="00E05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29BA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4B12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F9F4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5CB"/>
    <w:rsid w:val="00011A8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83B25"/>
    <w:rsid w:val="003A0AFC"/>
    <w:rsid w:val="003D611C"/>
    <w:rsid w:val="00431C0B"/>
    <w:rsid w:val="00437CAD"/>
    <w:rsid w:val="00453DD8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26FAF"/>
    <w:rsid w:val="00B32D12"/>
    <w:rsid w:val="00B36EDA"/>
    <w:rsid w:val="00B464D3"/>
    <w:rsid w:val="00B8185B"/>
    <w:rsid w:val="00BC5CA9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055CB"/>
    <w:rsid w:val="00E30B2D"/>
    <w:rsid w:val="00E62859"/>
    <w:rsid w:val="00E85D70"/>
    <w:rsid w:val="00EA58C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7ACB47"/>
  <w15:chartTrackingRefBased/>
  <w15:docId w15:val="{97C31A9E-36CD-47DB-8B3A-1B9346380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220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2026-04-21T08:44:00Z</cp:lastPrinted>
  <dcterms:created xsi:type="dcterms:W3CDTF">2026-04-21T08:39:00Z</dcterms:created>
  <dcterms:modified xsi:type="dcterms:W3CDTF">2026-04-22T11:55:00Z</dcterms:modified>
</cp:coreProperties>
</file>