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DB9FF" w14:textId="2BA1FF5D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Załącznik nr </w:t>
      </w:r>
      <w:r w:rsidR="008B7638">
        <w:rPr>
          <w:rFonts w:asciiTheme="minorHAnsi" w:eastAsia="Times New Roman" w:hAnsiTheme="minorHAnsi" w:cstheme="minorHAnsi"/>
          <w:b/>
          <w:lang w:eastAsia="pl-PL"/>
        </w:rPr>
        <w:t>3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0D1828">
      <w:pPr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5EB85716" w:rsidR="00FB242D" w:rsidRPr="00850554" w:rsidRDefault="00FB242D" w:rsidP="000D1828">
      <w:pPr>
        <w:spacing w:after="0" w:line="24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3DF28FA1" w14:textId="77777777" w:rsidR="00FB242D" w:rsidRPr="000D1828" w:rsidRDefault="00FB242D" w:rsidP="000D1828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(pełna nazwa/firma, adres, w zależności od podmiotu: NIP/PESEL, KRS/CEiDG)</w:t>
      </w:r>
    </w:p>
    <w:p w14:paraId="1D7CE9A9" w14:textId="77777777" w:rsidR="00FB242D" w:rsidRPr="00850554" w:rsidRDefault="00FB242D" w:rsidP="000D1828">
      <w:pPr>
        <w:spacing w:after="0" w:line="240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0D1828">
      <w:pPr>
        <w:spacing w:after="0" w:line="24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0D1828" w:rsidRDefault="00FB242D" w:rsidP="000D1828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(imię, nazwisko,</w:t>
      </w:r>
      <w:r w:rsidR="00F73213"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 </w:t>
      </w: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stanowisko/podstawa</w:t>
      </w:r>
      <w:r w:rsidR="00850554"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 </w:t>
      </w: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do</w:t>
      </w:r>
      <w:r w:rsidR="00440D7E"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 </w:t>
      </w: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Pzp)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1064C900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pn. </w:t>
      </w:r>
      <w:r w:rsidR="007A116B" w:rsidRPr="007A116B">
        <w:rPr>
          <w:b/>
        </w:rPr>
        <w:t>Wynajem i serwis mat wejściowych w obiektach Miasteczka Studenckiego AGH - KC-DE-zp.25.138.2026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nie podlegam wykluczeniu z postępowania na podstawie art. 108 ust. 1 ustawy Pzp.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>ustawy Pzp.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Pzp.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z ww. okolicznością, na podstawie art. 110 ust. 2 ustawy Pzp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lastRenderedPageBreak/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headerReference w:type="first" r:id="rId10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9EA15" w14:textId="77777777" w:rsidR="00A44339" w:rsidRDefault="00A44339" w:rsidP="0038231F">
      <w:pPr>
        <w:spacing w:after="0" w:line="240" w:lineRule="auto"/>
      </w:pPr>
      <w:r>
        <w:separator/>
      </w:r>
    </w:p>
  </w:endnote>
  <w:endnote w:type="continuationSeparator" w:id="0">
    <w:p w14:paraId="4AF801CD" w14:textId="77777777" w:rsidR="00A44339" w:rsidRDefault="00A443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444BC" w14:textId="77777777" w:rsidR="00A44339" w:rsidRDefault="00A44339" w:rsidP="0038231F">
      <w:pPr>
        <w:spacing w:after="0" w:line="240" w:lineRule="auto"/>
      </w:pPr>
      <w:r>
        <w:separator/>
      </w:r>
    </w:p>
  </w:footnote>
  <w:footnote w:type="continuationSeparator" w:id="0">
    <w:p w14:paraId="0BB7FE95" w14:textId="77777777" w:rsidR="00A44339" w:rsidRDefault="00A44339" w:rsidP="0038231F">
      <w:pPr>
        <w:spacing w:after="0" w:line="240" w:lineRule="auto"/>
      </w:pPr>
      <w:r>
        <w:continuationSeparator/>
      </w:r>
    </w:p>
  </w:footnote>
  <w:footnote w:id="1">
    <w:p w14:paraId="57DF507B" w14:textId="47FCDC48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577E0" w14:textId="77777777" w:rsidR="00206426" w:rsidRDefault="00206426" w:rsidP="009B7E8C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C2677" w14:textId="5D4C200E" w:rsidR="00B71012" w:rsidRPr="000D1828" w:rsidRDefault="00B71012" w:rsidP="000D1828">
    <w:pPr>
      <w:pStyle w:val="Nagwek"/>
      <w:jc w:val="center"/>
      <w:rPr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17FF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1828"/>
    <w:rsid w:val="000D6F17"/>
    <w:rsid w:val="000D73C4"/>
    <w:rsid w:val="000E4D37"/>
    <w:rsid w:val="0010032C"/>
    <w:rsid w:val="001166C0"/>
    <w:rsid w:val="00152936"/>
    <w:rsid w:val="001902D2"/>
    <w:rsid w:val="001C6945"/>
    <w:rsid w:val="001F027E"/>
    <w:rsid w:val="00203A40"/>
    <w:rsid w:val="00206426"/>
    <w:rsid w:val="002168A8"/>
    <w:rsid w:val="002372DB"/>
    <w:rsid w:val="002426FF"/>
    <w:rsid w:val="0024334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023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56AF5"/>
    <w:rsid w:val="004609F1"/>
    <w:rsid w:val="004651B5"/>
    <w:rsid w:val="00471A5A"/>
    <w:rsid w:val="004761C6"/>
    <w:rsid w:val="0047664E"/>
    <w:rsid w:val="00476E7D"/>
    <w:rsid w:val="00482F6E"/>
    <w:rsid w:val="00484F88"/>
    <w:rsid w:val="004A39CE"/>
    <w:rsid w:val="004B269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24DD"/>
    <w:rsid w:val="006117E9"/>
    <w:rsid w:val="00631A48"/>
    <w:rsid w:val="00634311"/>
    <w:rsid w:val="00641874"/>
    <w:rsid w:val="00644EA5"/>
    <w:rsid w:val="00647F57"/>
    <w:rsid w:val="006676AE"/>
    <w:rsid w:val="006A2389"/>
    <w:rsid w:val="006A3A1F"/>
    <w:rsid w:val="006A52B6"/>
    <w:rsid w:val="006F0034"/>
    <w:rsid w:val="006F3D32"/>
    <w:rsid w:val="00701470"/>
    <w:rsid w:val="00705A8E"/>
    <w:rsid w:val="007118F0"/>
    <w:rsid w:val="007209DC"/>
    <w:rsid w:val="0072560B"/>
    <w:rsid w:val="00746532"/>
    <w:rsid w:val="00751725"/>
    <w:rsid w:val="00756C8F"/>
    <w:rsid w:val="00757EFB"/>
    <w:rsid w:val="007840F2"/>
    <w:rsid w:val="007936D6"/>
    <w:rsid w:val="007961C8"/>
    <w:rsid w:val="007A116B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B763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770AD"/>
    <w:rsid w:val="00997D0F"/>
    <w:rsid w:val="009A2CF1"/>
    <w:rsid w:val="009B7E8C"/>
    <w:rsid w:val="009C7756"/>
    <w:rsid w:val="00A0033D"/>
    <w:rsid w:val="00A15F7E"/>
    <w:rsid w:val="00A166B0"/>
    <w:rsid w:val="00A2128C"/>
    <w:rsid w:val="00A22DCF"/>
    <w:rsid w:val="00A24C2D"/>
    <w:rsid w:val="00A276E4"/>
    <w:rsid w:val="00A3062E"/>
    <w:rsid w:val="00A347DE"/>
    <w:rsid w:val="00A44339"/>
    <w:rsid w:val="00A60496"/>
    <w:rsid w:val="00A95882"/>
    <w:rsid w:val="00AE1CBE"/>
    <w:rsid w:val="00AE6FF2"/>
    <w:rsid w:val="00B0088C"/>
    <w:rsid w:val="00B15219"/>
    <w:rsid w:val="00B15FD3"/>
    <w:rsid w:val="00B34079"/>
    <w:rsid w:val="00B71012"/>
    <w:rsid w:val="00B8005E"/>
    <w:rsid w:val="00B90E42"/>
    <w:rsid w:val="00BB0C3C"/>
    <w:rsid w:val="00BF154B"/>
    <w:rsid w:val="00C014B5"/>
    <w:rsid w:val="00C113BF"/>
    <w:rsid w:val="00C2586F"/>
    <w:rsid w:val="00C3609E"/>
    <w:rsid w:val="00C4103F"/>
    <w:rsid w:val="00C57DEB"/>
    <w:rsid w:val="00C737A7"/>
    <w:rsid w:val="00C75A4F"/>
    <w:rsid w:val="00C81012"/>
    <w:rsid w:val="00CD0851"/>
    <w:rsid w:val="00D23F3D"/>
    <w:rsid w:val="00D24341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3</cp:revision>
  <cp:lastPrinted>2023-04-14T10:42:00Z</cp:lastPrinted>
  <dcterms:created xsi:type="dcterms:W3CDTF">2026-04-13T12:33:00Z</dcterms:created>
  <dcterms:modified xsi:type="dcterms:W3CDTF">2026-04-14T10:26:00Z</dcterms:modified>
</cp:coreProperties>
</file>