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12076" w14:textId="77777777" w:rsidR="008819B9" w:rsidRPr="008819B9" w:rsidRDefault="008819B9" w:rsidP="008819B9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Cs/>
          <w:sz w:val="20"/>
          <w:szCs w:val="20"/>
        </w:rPr>
        <w:tab/>
      </w:r>
      <w:r w:rsidRPr="008819B9">
        <w:rPr>
          <w:rFonts w:ascii="Verdana" w:hAnsi="Verdana"/>
          <w:b/>
          <w:bCs/>
          <w:sz w:val="20"/>
          <w:szCs w:val="20"/>
        </w:rPr>
        <w:t>Załącznik nr 1</w:t>
      </w:r>
    </w:p>
    <w:p w14:paraId="5D574C85" w14:textId="77777777" w:rsidR="008819B9" w:rsidRPr="008819B9" w:rsidRDefault="008819B9" w:rsidP="008819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91F7B9B" w14:textId="77777777" w:rsidR="008819B9" w:rsidRPr="008819B9" w:rsidRDefault="008819B9" w:rsidP="008819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FORMULARZ OFERTY</w:t>
      </w:r>
    </w:p>
    <w:p w14:paraId="47D5DBB9" w14:textId="77777777" w:rsidR="008819B9" w:rsidRPr="008819B9" w:rsidRDefault="008819B9" w:rsidP="008819B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25B3021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F525FB8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FORMA PROWADZONEJ DZIAŁALNOŚCI: ......................................................</w:t>
      </w:r>
    </w:p>
    <w:p w14:paraId="062EE7E5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082EBB2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4998EBA6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19B9">
        <w:rPr>
          <w:rFonts w:ascii="Verdana" w:hAnsi="Verdana"/>
          <w:sz w:val="20"/>
          <w:szCs w:val="20"/>
          <w:lang w:val="de-DE"/>
        </w:rPr>
        <w:t>TEL.</w:t>
      </w:r>
      <w:r w:rsidRPr="008819B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0A950CEF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19B9">
        <w:rPr>
          <w:rFonts w:ascii="Verdana" w:hAnsi="Verdana"/>
          <w:sz w:val="20"/>
          <w:szCs w:val="20"/>
          <w:lang w:val="de-DE"/>
        </w:rPr>
        <w:t xml:space="preserve">FAX </w:t>
      </w:r>
      <w:r w:rsidRPr="008819B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31DE732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19B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7D3B2FBE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819B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2A39045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69DA4D3" w14:textId="77777777" w:rsidR="008819B9" w:rsidRPr="008819B9" w:rsidRDefault="008819B9" w:rsidP="008819B9">
      <w:pPr>
        <w:rPr>
          <w:rFonts w:ascii="Verdana" w:hAnsi="Verdana"/>
          <w:sz w:val="20"/>
          <w:szCs w:val="20"/>
        </w:rPr>
      </w:pPr>
    </w:p>
    <w:p w14:paraId="0AE7AE62" w14:textId="78C91182" w:rsidR="008819B9" w:rsidRPr="008819B9" w:rsidRDefault="008819B9" w:rsidP="008819B9">
      <w:pPr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Do: Nazwa i siedziba Zamawiającego:</w:t>
      </w:r>
    </w:p>
    <w:p w14:paraId="75199D92" w14:textId="77777777" w:rsidR="008819B9" w:rsidRPr="008819B9" w:rsidRDefault="008819B9" w:rsidP="008819B9">
      <w:pPr>
        <w:ind w:right="-110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2BEDE2D" w14:textId="77777777" w:rsidR="008819B9" w:rsidRPr="008819B9" w:rsidRDefault="008819B9" w:rsidP="008819B9">
      <w:pPr>
        <w:ind w:right="-110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F5E532B" w14:textId="77777777" w:rsidR="008819B9" w:rsidRPr="008819B9" w:rsidRDefault="008819B9" w:rsidP="008819B9">
      <w:pPr>
        <w:ind w:right="-110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0A964FA" w14:textId="77777777" w:rsidR="008819B9" w:rsidRPr="008819B9" w:rsidRDefault="008819B9" w:rsidP="008819B9">
      <w:pPr>
        <w:ind w:firstLine="3969"/>
        <w:rPr>
          <w:rFonts w:ascii="Verdana" w:hAnsi="Verdana"/>
          <w:b/>
          <w:sz w:val="20"/>
          <w:szCs w:val="20"/>
        </w:rPr>
      </w:pPr>
    </w:p>
    <w:p w14:paraId="7D9381D0" w14:textId="699CFB2D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8819B9">
        <w:rPr>
          <w:rFonts w:ascii="Verdana" w:hAnsi="Verdana"/>
          <w:b/>
          <w:sz w:val="20"/>
          <w:szCs w:val="20"/>
        </w:rPr>
        <w:t xml:space="preserve">Najem i serwis mat wejściowych w obiektach Miasteczka Studenckiego AGH – KC-DE-zp.25.138.2026, </w:t>
      </w:r>
      <w:r w:rsidRPr="008819B9"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1EE81535" w14:textId="77777777" w:rsidR="008819B9" w:rsidRPr="008819B9" w:rsidRDefault="008819B9" w:rsidP="008819B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8824F05" w14:textId="46A2DDFD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netto za całość przedmiotu zamówienia, tj. najem i serwis </w:t>
      </w:r>
      <w:r w:rsidR="0051056A">
        <w:rPr>
          <w:rFonts w:ascii="Verdana" w:hAnsi="Verdana" w:cs="Verdana"/>
          <w:sz w:val="20"/>
          <w:szCs w:val="20"/>
        </w:rPr>
        <w:t>4 515</w:t>
      </w:r>
      <w:r w:rsidRPr="008819B9">
        <w:rPr>
          <w:rFonts w:ascii="Verdana" w:hAnsi="Verdana" w:cs="Verdana"/>
          <w:sz w:val="20"/>
          <w:szCs w:val="20"/>
        </w:rPr>
        <w:t xml:space="preserve"> mat</w:t>
      </w:r>
      <w:r w:rsidRPr="008819B9">
        <w:rPr>
          <w:rFonts w:ascii="Verdana" w:hAnsi="Verdana"/>
          <w:b/>
          <w:sz w:val="20"/>
          <w:szCs w:val="20"/>
        </w:rPr>
        <w:t xml:space="preserve">: </w:t>
      </w:r>
      <w:r w:rsidRPr="008819B9">
        <w:rPr>
          <w:rFonts w:ascii="Verdana" w:hAnsi="Verdana"/>
          <w:bCs/>
          <w:sz w:val="20"/>
          <w:szCs w:val="20"/>
        </w:rPr>
        <w:t>................................PLN</w:t>
      </w:r>
    </w:p>
    <w:p w14:paraId="4A1E5892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brutto za całość przedmiotu zamówienia: </w:t>
      </w:r>
      <w:r w:rsidRPr="008819B9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0938A625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Słownie brutto :.................................................................................</w:t>
      </w:r>
    </w:p>
    <w:p w14:paraId="5D4A8965" w14:textId="77777777" w:rsidR="008819B9" w:rsidRPr="008819B9" w:rsidRDefault="008819B9" w:rsidP="008819B9">
      <w:pPr>
        <w:widowControl w:val="0"/>
        <w:rPr>
          <w:rFonts w:ascii="Verdana" w:hAnsi="Verdana"/>
          <w:bCs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Powyższa cena zawiera podatek VAT w wysokości 23 % tj</w:t>
      </w:r>
      <w:r w:rsidRPr="008819B9">
        <w:rPr>
          <w:rFonts w:ascii="Verdana" w:hAnsi="Verdana"/>
          <w:bCs/>
          <w:sz w:val="20"/>
          <w:szCs w:val="20"/>
        </w:rPr>
        <w:t>.………PLN</w:t>
      </w:r>
    </w:p>
    <w:p w14:paraId="0F85CB20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ACE3F87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  <w:r w:rsidRPr="008819B9">
        <w:rPr>
          <w:rFonts w:ascii="Verdana" w:hAnsi="Verdana"/>
          <w:b/>
          <w:sz w:val="20"/>
          <w:szCs w:val="20"/>
          <w:u w:val="single"/>
        </w:rPr>
        <w:t>W tym:</w:t>
      </w:r>
    </w:p>
    <w:p w14:paraId="7567DAA8" w14:textId="77777777" w:rsidR="008819B9" w:rsidRPr="008819B9" w:rsidRDefault="008819B9" w:rsidP="008819B9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C45911"/>
          <w:sz w:val="20"/>
          <w:szCs w:val="20"/>
        </w:rPr>
      </w:pPr>
      <w:r w:rsidRPr="008819B9">
        <w:rPr>
          <w:rFonts w:ascii="Verdana" w:hAnsi="Verdana"/>
          <w:b/>
          <w:color w:val="C45911"/>
          <w:sz w:val="20"/>
          <w:szCs w:val="20"/>
        </w:rPr>
        <w:t>Dla części gwarantowanej A</w:t>
      </w:r>
    </w:p>
    <w:p w14:paraId="2C3C5D36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Cena netto za najem i serwis</w:t>
      </w:r>
      <w:r w:rsidRPr="008819B9">
        <w:rPr>
          <w:rFonts w:ascii="Verdana" w:hAnsi="Verdana" w:cs="Verdana"/>
          <w:sz w:val="20"/>
          <w:szCs w:val="20"/>
        </w:rPr>
        <w:t xml:space="preserve"> 2 886 mat z częstotliwością wymiany 1 raz w tygodniu</w:t>
      </w:r>
      <w:r w:rsidRPr="008819B9">
        <w:rPr>
          <w:rFonts w:ascii="Verdana" w:hAnsi="Verdana"/>
          <w:b/>
          <w:sz w:val="20"/>
          <w:szCs w:val="20"/>
        </w:rPr>
        <w:t xml:space="preserve">:   </w:t>
      </w:r>
      <w:r w:rsidRPr="008819B9">
        <w:rPr>
          <w:rFonts w:ascii="Verdana" w:hAnsi="Verdana"/>
          <w:bCs/>
          <w:sz w:val="20"/>
          <w:szCs w:val="20"/>
        </w:rPr>
        <w:t>................................PLN</w:t>
      </w:r>
    </w:p>
    <w:p w14:paraId="22D0B5F6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brutto: </w:t>
      </w:r>
      <w:r w:rsidRPr="008819B9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3BE173F0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Cena jednostkowa brutto za wymianę jednej maty (dostarczenie, udostępnienie na okres siedmiu dni i odbiór) wynosi</w:t>
      </w:r>
      <w:r w:rsidRPr="008819B9">
        <w:rPr>
          <w:rFonts w:ascii="Verdana" w:hAnsi="Verdana" w:cs="Verdana"/>
          <w:sz w:val="20"/>
          <w:szCs w:val="20"/>
        </w:rPr>
        <w:t xml:space="preserve"> </w:t>
      </w:r>
      <w:r w:rsidRPr="008819B9">
        <w:rPr>
          <w:rFonts w:ascii="Verdana" w:hAnsi="Verdana"/>
          <w:bCs/>
          <w:sz w:val="20"/>
          <w:szCs w:val="20"/>
        </w:rPr>
        <w:t>…… PLN</w:t>
      </w:r>
    </w:p>
    <w:p w14:paraId="5329824C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A787BB7" w14:textId="77777777" w:rsidR="008819B9" w:rsidRPr="008819B9" w:rsidRDefault="008819B9" w:rsidP="008819B9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C45911"/>
          <w:sz w:val="20"/>
          <w:szCs w:val="20"/>
        </w:rPr>
      </w:pPr>
      <w:r w:rsidRPr="008819B9">
        <w:rPr>
          <w:rFonts w:ascii="Verdana" w:hAnsi="Verdana"/>
          <w:b/>
          <w:color w:val="C45911"/>
          <w:sz w:val="20"/>
          <w:szCs w:val="20"/>
        </w:rPr>
        <w:t>Dla części opcjonalnej B</w:t>
      </w:r>
    </w:p>
    <w:p w14:paraId="7B2F2113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netto za najem i serwis </w:t>
      </w:r>
      <w:r w:rsidRPr="008819B9">
        <w:rPr>
          <w:rFonts w:ascii="Verdana" w:hAnsi="Verdana" w:cs="Verdana"/>
          <w:sz w:val="20"/>
          <w:szCs w:val="20"/>
        </w:rPr>
        <w:t>999 mat z częstotliwością wymiany 1 raz w tygodniu</w:t>
      </w:r>
      <w:r w:rsidRPr="008819B9">
        <w:rPr>
          <w:rFonts w:ascii="Verdana" w:hAnsi="Verdana"/>
          <w:b/>
          <w:sz w:val="20"/>
          <w:szCs w:val="20"/>
        </w:rPr>
        <w:t xml:space="preserve">:   </w:t>
      </w:r>
      <w:r w:rsidRPr="008819B9">
        <w:rPr>
          <w:rFonts w:ascii="Verdana" w:hAnsi="Verdana"/>
          <w:bCs/>
          <w:sz w:val="20"/>
          <w:szCs w:val="20"/>
        </w:rPr>
        <w:t xml:space="preserve">................................PLN </w:t>
      </w:r>
    </w:p>
    <w:p w14:paraId="5A14D102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brutto: </w:t>
      </w:r>
      <w:r w:rsidRPr="008819B9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6BA32459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Cena jednostkowa brutto za wymianę jednej maty (dostarczenie, udostępnienie na okres siedmiu dni i odbiór) wynosi</w:t>
      </w:r>
      <w:r w:rsidRPr="008819B9">
        <w:rPr>
          <w:rFonts w:ascii="Verdana" w:hAnsi="Verdana" w:cs="Verdana"/>
          <w:sz w:val="20"/>
          <w:szCs w:val="20"/>
        </w:rPr>
        <w:t xml:space="preserve"> </w:t>
      </w:r>
      <w:r w:rsidRPr="008819B9">
        <w:rPr>
          <w:rFonts w:ascii="Verdana" w:hAnsi="Verdana"/>
          <w:bCs/>
          <w:sz w:val="20"/>
          <w:szCs w:val="20"/>
        </w:rPr>
        <w:t>…… PLN</w:t>
      </w:r>
    </w:p>
    <w:p w14:paraId="6CB65660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</w:p>
    <w:p w14:paraId="2A1C9E62" w14:textId="77777777" w:rsidR="008819B9" w:rsidRPr="008819B9" w:rsidRDefault="008819B9" w:rsidP="008819B9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color w:val="C45911"/>
          <w:sz w:val="20"/>
          <w:szCs w:val="20"/>
        </w:rPr>
      </w:pPr>
      <w:r w:rsidRPr="008819B9">
        <w:rPr>
          <w:rFonts w:ascii="Verdana" w:hAnsi="Verdana"/>
          <w:b/>
          <w:color w:val="C45911"/>
          <w:sz w:val="20"/>
          <w:szCs w:val="20"/>
        </w:rPr>
        <w:t>Dla części opcjonalnej C</w:t>
      </w:r>
    </w:p>
    <w:p w14:paraId="26F4D2AC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netto za najem i serwis </w:t>
      </w:r>
      <w:r w:rsidRPr="008819B9">
        <w:rPr>
          <w:rFonts w:ascii="Verdana" w:hAnsi="Verdana" w:cs="Verdana"/>
          <w:sz w:val="20"/>
          <w:szCs w:val="20"/>
        </w:rPr>
        <w:t>630 mat z częstotliwością wymiany 1 raz w tygodniu</w:t>
      </w:r>
      <w:r w:rsidRPr="008819B9">
        <w:rPr>
          <w:rFonts w:ascii="Verdana" w:hAnsi="Verdana"/>
          <w:b/>
          <w:sz w:val="20"/>
          <w:szCs w:val="20"/>
        </w:rPr>
        <w:t xml:space="preserve">:   </w:t>
      </w:r>
      <w:r w:rsidRPr="008819B9">
        <w:rPr>
          <w:rFonts w:ascii="Verdana" w:hAnsi="Verdana"/>
          <w:bCs/>
          <w:sz w:val="20"/>
          <w:szCs w:val="20"/>
        </w:rPr>
        <w:t xml:space="preserve">................................PLN </w:t>
      </w:r>
    </w:p>
    <w:p w14:paraId="1942C563" w14:textId="77777777" w:rsidR="008819B9" w:rsidRPr="008819B9" w:rsidRDefault="008819B9" w:rsidP="008819B9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Cena brutto: </w:t>
      </w:r>
      <w:r w:rsidRPr="008819B9">
        <w:rPr>
          <w:rFonts w:ascii="Verdana" w:hAnsi="Verdana"/>
          <w:bCs/>
          <w:sz w:val="20"/>
          <w:szCs w:val="20"/>
        </w:rPr>
        <w:t>.............................................PLN</w:t>
      </w:r>
    </w:p>
    <w:p w14:paraId="319B2395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Cena jednostkowa brutto za wymianę jednej maty (dostarczenie, udostępnienie na okres siedmiu dni i odbiór) wynosi</w:t>
      </w:r>
      <w:r w:rsidRPr="008819B9">
        <w:rPr>
          <w:rFonts w:ascii="Verdana" w:hAnsi="Verdana" w:cs="Verdana"/>
          <w:sz w:val="20"/>
          <w:szCs w:val="20"/>
        </w:rPr>
        <w:t xml:space="preserve"> </w:t>
      </w:r>
      <w:r w:rsidRPr="008819B9">
        <w:rPr>
          <w:rFonts w:ascii="Verdana" w:hAnsi="Verdana"/>
          <w:bCs/>
          <w:sz w:val="20"/>
          <w:szCs w:val="20"/>
        </w:rPr>
        <w:t>…… PLN</w:t>
      </w:r>
    </w:p>
    <w:p w14:paraId="27B0E2F2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47FF3342" w14:textId="77777777" w:rsidR="008819B9" w:rsidRPr="008819B9" w:rsidRDefault="008819B9" w:rsidP="008819B9">
      <w:pPr>
        <w:tabs>
          <w:tab w:val="left" w:pos="284"/>
        </w:tabs>
        <w:suppressAutoHyphens/>
        <w:jc w:val="both"/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b/>
          <w:sz w:val="20"/>
          <w:szCs w:val="20"/>
        </w:rPr>
        <w:t xml:space="preserve">Termin realizacji umowy: </w:t>
      </w:r>
      <w:r w:rsidRPr="008819B9">
        <w:rPr>
          <w:rFonts w:ascii="Verdana" w:hAnsi="Verdana"/>
          <w:bCs/>
          <w:sz w:val="20"/>
          <w:szCs w:val="20"/>
        </w:rPr>
        <w:t xml:space="preserve">sukcesywnie </w:t>
      </w:r>
      <w:r w:rsidRPr="008819B9">
        <w:rPr>
          <w:rFonts w:ascii="Verdana" w:hAnsi="Verdana"/>
          <w:sz w:val="20"/>
          <w:szCs w:val="20"/>
        </w:rPr>
        <w:t>do 24 miesięcy od daty podpisania umowy w tym</w:t>
      </w:r>
      <w:r w:rsidRPr="008819B9">
        <w:rPr>
          <w:rFonts w:ascii="Verdana" w:hAnsi="Verdana"/>
          <w:sz w:val="20"/>
          <w:szCs w:val="20"/>
        </w:rPr>
        <w:br/>
      </w:r>
      <w:r w:rsidRPr="008819B9">
        <w:rPr>
          <w:rFonts w:ascii="Verdana" w:hAnsi="Verdana"/>
          <w:b/>
          <w:bCs/>
          <w:kern w:val="2"/>
          <w:sz w:val="20"/>
          <w:szCs w:val="20"/>
          <w:lang w:eastAsia="zh-CN"/>
        </w:rPr>
        <w:t>Część podstawowa A – zakres gwarantowany</w:t>
      </w:r>
    </w:p>
    <w:p w14:paraId="245E408C" w14:textId="77777777" w:rsidR="008819B9" w:rsidRPr="008819B9" w:rsidRDefault="008819B9" w:rsidP="008819B9">
      <w:pPr>
        <w:tabs>
          <w:tab w:val="left" w:pos="284"/>
        </w:tabs>
        <w:suppressAutoHyphens/>
        <w:jc w:val="both"/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kern w:val="2"/>
          <w:sz w:val="20"/>
          <w:szCs w:val="20"/>
          <w:lang w:eastAsia="zh-CN"/>
        </w:rPr>
        <w:t>w okresach:</w:t>
      </w:r>
    </w:p>
    <w:p w14:paraId="4EDEFEF8" w14:textId="77777777" w:rsidR="008819B9" w:rsidRPr="008819B9" w:rsidRDefault="008819B9" w:rsidP="008819B9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kern w:val="2"/>
          <w:sz w:val="20"/>
          <w:szCs w:val="20"/>
          <w:lang w:eastAsia="zh-CN"/>
        </w:rPr>
        <w:t>a) od 20 września 2026 roku do 30 czerwca 2027 roku;</w:t>
      </w:r>
    </w:p>
    <w:p w14:paraId="5BE84E34" w14:textId="519CA1DE" w:rsidR="008819B9" w:rsidRPr="008819B9" w:rsidRDefault="008819B9" w:rsidP="008819B9">
      <w:pPr>
        <w:tabs>
          <w:tab w:val="left" w:pos="284"/>
        </w:tabs>
        <w:suppressAutoHyphens/>
        <w:ind w:left="317"/>
        <w:jc w:val="both"/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kern w:val="2"/>
          <w:sz w:val="20"/>
          <w:szCs w:val="20"/>
          <w:lang w:eastAsia="zh-CN"/>
        </w:rPr>
        <w:lastRenderedPageBreak/>
        <w:t xml:space="preserve">b) od 20 września 2027 roku do </w:t>
      </w:r>
      <w:r w:rsidR="00D27980">
        <w:rPr>
          <w:rFonts w:ascii="Verdana" w:hAnsi="Verdana"/>
          <w:kern w:val="2"/>
          <w:sz w:val="20"/>
          <w:szCs w:val="20"/>
          <w:lang w:eastAsia="zh-CN"/>
        </w:rPr>
        <w:t>upływu 24 miesięcy od podpisania umowy</w:t>
      </w:r>
      <w:r w:rsidRPr="008819B9">
        <w:rPr>
          <w:rFonts w:ascii="Verdana" w:hAnsi="Verdana"/>
          <w:kern w:val="2"/>
          <w:sz w:val="20"/>
          <w:szCs w:val="20"/>
          <w:lang w:eastAsia="zh-CN"/>
        </w:rPr>
        <w:t>.</w:t>
      </w:r>
    </w:p>
    <w:p w14:paraId="7A0D001F" w14:textId="77777777" w:rsidR="008819B9" w:rsidRPr="008819B9" w:rsidRDefault="008819B9" w:rsidP="008819B9">
      <w:pPr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b/>
          <w:bCs/>
          <w:kern w:val="2"/>
          <w:sz w:val="20"/>
          <w:szCs w:val="20"/>
          <w:lang w:eastAsia="zh-CN"/>
        </w:rPr>
        <w:t>Część opcjonalna B - Zakres dodatkowy (prawo opcji)</w:t>
      </w:r>
      <w:r w:rsidRPr="008819B9">
        <w:rPr>
          <w:rFonts w:ascii="Verdana" w:hAnsi="Verdana"/>
          <w:kern w:val="2"/>
          <w:sz w:val="20"/>
          <w:szCs w:val="20"/>
          <w:lang w:eastAsia="zh-CN"/>
        </w:rPr>
        <w:t>: w okresach:</w:t>
      </w:r>
    </w:p>
    <w:p w14:paraId="5FCAA04B" w14:textId="77777777" w:rsidR="008819B9" w:rsidRPr="008819B9" w:rsidRDefault="008819B9" w:rsidP="008819B9">
      <w:pPr>
        <w:ind w:left="317"/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kern w:val="2"/>
          <w:sz w:val="20"/>
          <w:szCs w:val="20"/>
          <w:lang w:eastAsia="zh-CN"/>
        </w:rPr>
        <w:t>a) od 01 czerwca do 19 września 2026 roku;</w:t>
      </w:r>
      <w:r w:rsidRPr="008819B9">
        <w:rPr>
          <w:rFonts w:ascii="Verdana" w:hAnsi="Verdana"/>
          <w:kern w:val="2"/>
          <w:sz w:val="20"/>
          <w:szCs w:val="20"/>
          <w:lang w:eastAsia="zh-CN"/>
        </w:rPr>
        <w:br/>
        <w:t>b) od 01 czerwca do 19 września 2027 roku</w:t>
      </w:r>
      <w:r w:rsidRPr="008819B9">
        <w:rPr>
          <w:rFonts w:ascii="Verdana" w:eastAsia="SimSun" w:hAnsi="Verdana"/>
          <w:kern w:val="3"/>
          <w:sz w:val="20"/>
          <w:szCs w:val="20"/>
          <w:lang w:eastAsia="zh-CN" w:bidi="hi-IN"/>
        </w:rPr>
        <w:t>.</w:t>
      </w:r>
    </w:p>
    <w:p w14:paraId="7B7440F9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kern w:val="2"/>
          <w:sz w:val="20"/>
          <w:szCs w:val="20"/>
          <w:lang w:eastAsia="zh-CN"/>
        </w:rPr>
      </w:pPr>
      <w:r w:rsidRPr="008819B9">
        <w:rPr>
          <w:rFonts w:ascii="Verdana" w:hAnsi="Verdana"/>
          <w:b/>
          <w:bCs/>
          <w:kern w:val="2"/>
          <w:sz w:val="20"/>
          <w:szCs w:val="20"/>
          <w:lang w:eastAsia="zh-CN"/>
        </w:rPr>
        <w:t>Część opcjonalna C - Zakres dodatkowy (prawo opcji)</w:t>
      </w:r>
      <w:r w:rsidRPr="008819B9">
        <w:rPr>
          <w:rFonts w:ascii="Verdana" w:hAnsi="Verdana"/>
          <w:kern w:val="2"/>
          <w:sz w:val="20"/>
          <w:szCs w:val="20"/>
          <w:lang w:eastAsia="zh-CN"/>
        </w:rPr>
        <w:t xml:space="preserve">: </w:t>
      </w:r>
    </w:p>
    <w:p w14:paraId="35ED8798" w14:textId="77777777" w:rsidR="008819B9" w:rsidRPr="008819B9" w:rsidRDefault="008819B9" w:rsidP="008819B9">
      <w:pPr>
        <w:widowControl w:val="0"/>
        <w:numPr>
          <w:ilvl w:val="0"/>
          <w:numId w:val="6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kern w:val="2"/>
          <w:sz w:val="20"/>
          <w:szCs w:val="20"/>
          <w:lang w:eastAsia="zh-CN"/>
        </w:rPr>
        <w:t>w całym okresie obowiązywania umowy</w:t>
      </w:r>
    </w:p>
    <w:p w14:paraId="7477A4DD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2CFC998A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Mata wejściowa:</w:t>
      </w:r>
    </w:p>
    <w:p w14:paraId="719B024B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- wymiary  ……………. X ……………</w:t>
      </w:r>
    </w:p>
    <w:p w14:paraId="62B3FC2B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- materiał: ……………………………</w:t>
      </w:r>
    </w:p>
    <w:p w14:paraId="2DDDE074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>- rodzaj zabezpieczenia antypoślizgowego: …………………….</w:t>
      </w:r>
    </w:p>
    <w:p w14:paraId="33F88C05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1207966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35DE393D" w14:textId="6A04967A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Cs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Termin wymiany dodatkowej wymiany maty: …………. </w:t>
      </w:r>
      <w:r w:rsidRPr="008819B9">
        <w:rPr>
          <w:rFonts w:ascii="Verdana" w:hAnsi="Verdana"/>
          <w:bCs/>
          <w:sz w:val="20"/>
          <w:szCs w:val="20"/>
        </w:rPr>
        <w:t xml:space="preserve">dni </w:t>
      </w:r>
      <w:r w:rsidR="00EE0653">
        <w:rPr>
          <w:rFonts w:ascii="Verdana" w:hAnsi="Verdana"/>
          <w:bCs/>
          <w:sz w:val="20"/>
          <w:szCs w:val="20"/>
        </w:rPr>
        <w:t xml:space="preserve">roboczych </w:t>
      </w:r>
      <w:r w:rsidRPr="008819B9">
        <w:rPr>
          <w:rFonts w:ascii="Verdana" w:hAnsi="Verdana"/>
          <w:bCs/>
          <w:sz w:val="20"/>
          <w:szCs w:val="20"/>
        </w:rPr>
        <w:t xml:space="preserve">od daty powiadomienia o potrzebie dodatkowej wymiany maty </w:t>
      </w:r>
      <w:r w:rsidRPr="008819B9">
        <w:rPr>
          <w:rFonts w:ascii="Verdana" w:hAnsi="Verdana"/>
          <w:bCs/>
          <w:sz w:val="20"/>
          <w:szCs w:val="20"/>
          <w:highlight w:val="yellow"/>
        </w:rPr>
        <w:t>/kryterium oceny ofert/</w:t>
      </w:r>
    </w:p>
    <w:p w14:paraId="2946A451" w14:textId="77777777" w:rsidR="008819B9" w:rsidRPr="008819B9" w:rsidRDefault="008819B9" w:rsidP="008819B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61A7206" w14:textId="77777777" w:rsidR="008819B9" w:rsidRPr="008819B9" w:rsidRDefault="008819B9" w:rsidP="008819B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819B9">
        <w:rPr>
          <w:rFonts w:ascii="Verdana" w:hAnsi="Verdana"/>
          <w:b/>
          <w:sz w:val="20"/>
          <w:szCs w:val="20"/>
        </w:rPr>
        <w:t xml:space="preserve"> TAK/NIE</w:t>
      </w:r>
    </w:p>
    <w:p w14:paraId="0F95054F" w14:textId="77777777" w:rsidR="008819B9" w:rsidRPr="008819B9" w:rsidRDefault="008819B9" w:rsidP="008819B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62F952DB" w14:textId="77777777" w:rsidR="008819B9" w:rsidRPr="008819B9" w:rsidRDefault="008819B9" w:rsidP="008819B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b/>
          <w:sz w:val="20"/>
          <w:szCs w:val="20"/>
        </w:rPr>
        <w:t xml:space="preserve">Termin płatności: </w:t>
      </w:r>
      <w:r w:rsidRPr="008819B9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EC8D61" w14:textId="77777777" w:rsidR="008819B9" w:rsidRPr="008819B9" w:rsidRDefault="008819B9" w:rsidP="008819B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3AF87258" w14:textId="77777777" w:rsidR="008819B9" w:rsidRPr="008819B9" w:rsidRDefault="008819B9" w:rsidP="008819B9">
      <w:pPr>
        <w:rPr>
          <w:rFonts w:ascii="Verdana" w:hAnsi="Verdana"/>
          <w:b/>
          <w:sz w:val="20"/>
          <w:szCs w:val="20"/>
          <w:u w:val="single"/>
        </w:rPr>
      </w:pPr>
      <w:r w:rsidRPr="008819B9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84764F8" w14:textId="77777777" w:rsidR="008819B9" w:rsidRPr="008819B9" w:rsidRDefault="008819B9" w:rsidP="008819B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819B9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15F9777B" w14:textId="77777777" w:rsidR="008819B9" w:rsidRPr="008819B9" w:rsidRDefault="008819B9" w:rsidP="008819B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819B9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 Specyfikacji Warunków Zamówienia, akceptujemy je i zobowiązujemy się, w przypadku wyboru naszej oferty, do zawarcia umowy zgodnej z niniejszą ofertą, na warunkach określonych w Specyfikacji Warunków Zamówienia, w miejscu i terminie wyznaczonym przez zamawiającego</w:t>
      </w:r>
      <w:r w:rsidRPr="008819B9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E69670D" w14:textId="77777777" w:rsidR="008819B9" w:rsidRPr="008819B9" w:rsidRDefault="008819B9" w:rsidP="008819B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A32E7F" w14:textId="77777777" w:rsidR="008819B9" w:rsidRPr="008819B9" w:rsidRDefault="008819B9" w:rsidP="008819B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819B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B3B90A2" w14:textId="77777777" w:rsidR="008819B9" w:rsidRPr="008819B9" w:rsidRDefault="008819B9" w:rsidP="008819B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819B9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28702B" w14:textId="77777777" w:rsidR="008819B9" w:rsidRPr="008819B9" w:rsidRDefault="008819B9" w:rsidP="008819B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819B9" w:rsidRPr="008819B9" w14:paraId="5F135064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3E8E0" w14:textId="77777777" w:rsidR="008819B9" w:rsidRPr="008819B9" w:rsidRDefault="008819B9" w:rsidP="008819B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19B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9CF9C" w14:textId="77777777" w:rsidR="008819B9" w:rsidRPr="008819B9" w:rsidRDefault="008819B9" w:rsidP="008819B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19B9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48CE85A3" w14:textId="77777777" w:rsidR="008819B9" w:rsidRPr="008819B9" w:rsidRDefault="008819B9" w:rsidP="008819B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19B9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9A2B2" w14:textId="77777777" w:rsidR="008819B9" w:rsidRPr="008819B9" w:rsidRDefault="008819B9" w:rsidP="008819B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19B9">
              <w:rPr>
                <w:rFonts w:ascii="Verdana" w:hAnsi="Verdana"/>
                <w:sz w:val="20"/>
                <w:szCs w:val="20"/>
              </w:rPr>
              <w:t>Nazwa podwykonawcy</w:t>
            </w:r>
            <w:r w:rsidRPr="008819B9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8819B9" w:rsidRPr="008819B9" w14:paraId="628535A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00258" w14:textId="77777777" w:rsidR="008819B9" w:rsidRPr="008819B9" w:rsidRDefault="008819B9" w:rsidP="008819B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6A0AB" w14:textId="77777777" w:rsidR="008819B9" w:rsidRPr="008819B9" w:rsidRDefault="008819B9" w:rsidP="008819B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E8A87" w14:textId="77777777" w:rsidR="008819B9" w:rsidRPr="008819B9" w:rsidRDefault="008819B9" w:rsidP="008819B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8819B9" w:rsidRPr="008819B9" w14:paraId="3B5D954E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94FD8" w14:textId="77777777" w:rsidR="008819B9" w:rsidRPr="008819B9" w:rsidRDefault="008819B9" w:rsidP="008819B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8E013" w14:textId="77777777" w:rsidR="008819B9" w:rsidRPr="008819B9" w:rsidRDefault="008819B9" w:rsidP="008819B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8DAC4" w14:textId="77777777" w:rsidR="008819B9" w:rsidRPr="008819B9" w:rsidRDefault="008819B9" w:rsidP="008819B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035A4BC" w14:textId="77777777" w:rsidR="008819B9" w:rsidRPr="008819B9" w:rsidRDefault="008819B9" w:rsidP="008819B9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819B9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8819B9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819B9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819B9" w:rsidRPr="008819B9" w14:paraId="6E1EAF9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4FD7A23" w14:textId="77777777" w:rsidR="008819B9" w:rsidRPr="008819B9" w:rsidRDefault="008819B9" w:rsidP="008819B9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9B9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43999C" w14:textId="77777777" w:rsidR="008819B9" w:rsidRPr="008819B9" w:rsidRDefault="008819B9" w:rsidP="008819B9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9B9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8CA1E" w14:textId="77777777" w:rsidR="008819B9" w:rsidRPr="008819B9" w:rsidRDefault="008819B9" w:rsidP="008819B9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9B9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8819B9" w:rsidRPr="008819B9" w14:paraId="6555DDE8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A42699A" w14:textId="77777777" w:rsidR="008819B9" w:rsidRPr="008819B9" w:rsidRDefault="008819B9" w:rsidP="008819B9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9B9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DA12A2" w14:textId="77777777" w:rsidR="008819B9" w:rsidRPr="008819B9" w:rsidRDefault="008819B9" w:rsidP="008819B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9BAF3" w14:textId="77777777" w:rsidR="008819B9" w:rsidRPr="008819B9" w:rsidRDefault="008819B9" w:rsidP="008819B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9B9" w:rsidRPr="008819B9" w14:paraId="38A5AD9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A2F011F" w14:textId="77777777" w:rsidR="008819B9" w:rsidRPr="008819B9" w:rsidRDefault="008819B9" w:rsidP="008819B9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9B9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4AD50E" w14:textId="77777777" w:rsidR="008819B9" w:rsidRPr="008819B9" w:rsidRDefault="008819B9" w:rsidP="008819B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C6F47" w14:textId="77777777" w:rsidR="008819B9" w:rsidRPr="008819B9" w:rsidRDefault="008819B9" w:rsidP="008819B9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700650C" w14:textId="77777777" w:rsidR="008819B9" w:rsidRPr="008819B9" w:rsidRDefault="008819B9" w:rsidP="008819B9">
      <w:pPr>
        <w:jc w:val="both"/>
        <w:rPr>
          <w:rFonts w:ascii="Verdana" w:hAnsi="Verdana"/>
          <w:sz w:val="20"/>
          <w:szCs w:val="20"/>
        </w:rPr>
      </w:pPr>
    </w:p>
    <w:p w14:paraId="7531613C" w14:textId="77777777" w:rsidR="008819B9" w:rsidRPr="008819B9" w:rsidRDefault="008819B9" w:rsidP="008819B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26C3FE0" w14:textId="77777777" w:rsidR="008819B9" w:rsidRPr="008819B9" w:rsidRDefault="008819B9" w:rsidP="008819B9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8819B9">
        <w:rPr>
          <w:rFonts w:ascii="Verdana" w:hAnsi="Verdana"/>
          <w:b/>
          <w:bCs/>
          <w:kern w:val="32"/>
          <w:sz w:val="20"/>
          <w:szCs w:val="20"/>
        </w:rPr>
        <w:lastRenderedPageBreak/>
        <w:tab/>
        <w:t>Imię i Nazwisko</w:t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  <w:r w:rsidRPr="008819B9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0DDB1845" w14:textId="77777777" w:rsidR="008819B9" w:rsidRPr="008819B9" w:rsidRDefault="008819B9" w:rsidP="008819B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8819B9">
        <w:rPr>
          <w:rFonts w:ascii="Verdana" w:hAnsi="Verdana"/>
          <w:sz w:val="20"/>
          <w:szCs w:val="20"/>
        </w:rPr>
        <w:tab/>
      </w:r>
      <w:r w:rsidRPr="008819B9">
        <w:rPr>
          <w:rFonts w:ascii="Verdana" w:hAnsi="Verdana"/>
          <w:sz w:val="20"/>
          <w:szCs w:val="20"/>
        </w:rPr>
        <w:tab/>
        <w:t xml:space="preserve"> </w:t>
      </w:r>
    </w:p>
    <w:p w14:paraId="293EC2C5" w14:textId="77777777" w:rsidR="008819B9" w:rsidRPr="008819B9" w:rsidRDefault="008819B9" w:rsidP="008819B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819B9">
        <w:rPr>
          <w:rFonts w:ascii="Verdana" w:hAnsi="Verdana"/>
          <w:sz w:val="20"/>
          <w:szCs w:val="20"/>
        </w:rPr>
        <w:t>ych</w:t>
      </w:r>
      <w:proofErr w:type="spellEnd"/>
      <w:r w:rsidRPr="008819B9">
        <w:rPr>
          <w:rFonts w:ascii="Verdana" w:hAnsi="Verdana"/>
          <w:sz w:val="20"/>
          <w:szCs w:val="20"/>
        </w:rPr>
        <w:t>) dokumentu(ów)</w:t>
      </w:r>
    </w:p>
    <w:p w14:paraId="67C2D6C8" w14:textId="77777777" w:rsidR="008819B9" w:rsidRPr="008819B9" w:rsidRDefault="008819B9" w:rsidP="008819B9">
      <w:p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38B6A0FB" w14:textId="77777777" w:rsidR="008819B9" w:rsidRPr="008819B9" w:rsidRDefault="008819B9" w:rsidP="008819B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załącznikami do niniejszej oferty są:</w:t>
      </w:r>
    </w:p>
    <w:p w14:paraId="514A8D5B" w14:textId="77777777" w:rsidR="008819B9" w:rsidRPr="008819B9" w:rsidRDefault="008819B9" w:rsidP="008819B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341DC389" w14:textId="77777777" w:rsidR="008819B9" w:rsidRPr="008819B9" w:rsidRDefault="008819B9" w:rsidP="008819B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74E332B0" w14:textId="77777777" w:rsidR="008819B9" w:rsidRPr="008819B9" w:rsidRDefault="008819B9" w:rsidP="008819B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B1C748F" w14:textId="77777777" w:rsidR="008819B9" w:rsidRPr="008819B9" w:rsidRDefault="008819B9" w:rsidP="008819B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DB07E13" w14:textId="77777777" w:rsidR="008819B9" w:rsidRPr="008819B9" w:rsidRDefault="008819B9" w:rsidP="008819B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6E15681" w14:textId="77777777" w:rsidR="008819B9" w:rsidRPr="008819B9" w:rsidRDefault="008819B9" w:rsidP="008819B9">
      <w:pPr>
        <w:ind w:left="1440"/>
        <w:jc w:val="both"/>
        <w:rPr>
          <w:rFonts w:ascii="Verdana" w:hAnsi="Verdana"/>
          <w:sz w:val="20"/>
          <w:szCs w:val="20"/>
        </w:rPr>
      </w:pPr>
    </w:p>
    <w:p w14:paraId="5DC03DCC" w14:textId="77777777" w:rsidR="008819B9" w:rsidRPr="008819B9" w:rsidRDefault="008819B9" w:rsidP="008819B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20"/>
          <w:szCs w:val="20"/>
        </w:rPr>
      </w:pPr>
      <w:r w:rsidRPr="008819B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8819B9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819B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8819B9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819B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8819B9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8819B9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8819B9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p w14:paraId="330F9806" w14:textId="77777777" w:rsidR="008819B9" w:rsidRPr="008819B9" w:rsidRDefault="008819B9" w:rsidP="008819B9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7847DAA5" w14:textId="77777777" w:rsidR="008819B9" w:rsidRPr="008819B9" w:rsidRDefault="008819B9" w:rsidP="008819B9">
      <w:pPr>
        <w:rPr>
          <w:rFonts w:ascii="Verdana" w:hAnsi="Verdana"/>
          <w:sz w:val="20"/>
          <w:szCs w:val="20"/>
        </w:rPr>
      </w:pPr>
    </w:p>
    <w:p w14:paraId="779BDC2E" w14:textId="77777777" w:rsidR="008819B9" w:rsidRPr="008819B9" w:rsidRDefault="008819B9" w:rsidP="008819B9">
      <w:pPr>
        <w:widowControl w:val="0"/>
        <w:ind w:right="1"/>
        <w:rPr>
          <w:rFonts w:ascii="Verdana" w:hAnsi="Verdana"/>
          <w:sz w:val="20"/>
          <w:szCs w:val="20"/>
        </w:rPr>
      </w:pPr>
    </w:p>
    <w:p w14:paraId="315AD4D0" w14:textId="77777777" w:rsidR="008819B9" w:rsidRPr="008819B9" w:rsidRDefault="008819B9" w:rsidP="008819B9">
      <w:pPr>
        <w:rPr>
          <w:rFonts w:ascii="Verdana" w:hAnsi="Verdana"/>
          <w:sz w:val="20"/>
          <w:szCs w:val="20"/>
        </w:rPr>
      </w:pPr>
    </w:p>
    <w:p w14:paraId="50BFD20D" w14:textId="77777777" w:rsidR="00FE545C" w:rsidRPr="008819B9" w:rsidRDefault="00FE545C" w:rsidP="008819B9">
      <w:pPr>
        <w:rPr>
          <w:rFonts w:ascii="Verdana" w:hAnsi="Verdana"/>
          <w:sz w:val="20"/>
          <w:szCs w:val="20"/>
        </w:rPr>
      </w:pPr>
    </w:p>
    <w:sectPr w:rsidR="00FE545C" w:rsidRPr="008819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64942" w14:textId="77777777" w:rsidR="00E523F1" w:rsidRDefault="00E523F1">
      <w:r>
        <w:separator/>
      </w:r>
    </w:p>
  </w:endnote>
  <w:endnote w:type="continuationSeparator" w:id="0">
    <w:p w14:paraId="06DCA33D" w14:textId="77777777" w:rsidR="00E523F1" w:rsidRDefault="00E5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43049" w14:textId="77777777" w:rsidR="00D44AC6" w:rsidRDefault="00D44A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0627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FFA95" w14:textId="77777777" w:rsidR="00D44AC6" w:rsidRDefault="00D44A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BA2B1" w14:textId="77777777" w:rsidR="00E523F1" w:rsidRDefault="00E523F1">
      <w:r>
        <w:separator/>
      </w:r>
    </w:p>
  </w:footnote>
  <w:footnote w:type="continuationSeparator" w:id="0">
    <w:p w14:paraId="050D3B83" w14:textId="77777777" w:rsidR="00E523F1" w:rsidRDefault="00E52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3DE8D" w14:textId="77777777" w:rsidR="00D44AC6" w:rsidRDefault="00D44A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CFF1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F005" w14:textId="77777777" w:rsidR="00D44AC6" w:rsidRDefault="00D44A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F46DAF"/>
    <w:multiLevelType w:val="hybridMultilevel"/>
    <w:tmpl w:val="3E280DB0"/>
    <w:lvl w:ilvl="0" w:tplc="AF8AD4A4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810183"/>
    <w:multiLevelType w:val="hybridMultilevel"/>
    <w:tmpl w:val="65EC90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15970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56902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03843268">
    <w:abstractNumId w:val="0"/>
  </w:num>
  <w:num w:numId="4" w16cid:durableId="727344090">
    <w:abstractNumId w:val="4"/>
  </w:num>
  <w:num w:numId="5" w16cid:durableId="125339876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79243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070D"/>
    <w:rsid w:val="00012286"/>
    <w:rsid w:val="000704FC"/>
    <w:rsid w:val="00071CCC"/>
    <w:rsid w:val="000A5433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056A"/>
    <w:rsid w:val="00595C87"/>
    <w:rsid w:val="005D2C65"/>
    <w:rsid w:val="005E6D94"/>
    <w:rsid w:val="0063384F"/>
    <w:rsid w:val="00643C6F"/>
    <w:rsid w:val="00646202"/>
    <w:rsid w:val="0065290F"/>
    <w:rsid w:val="00662CB8"/>
    <w:rsid w:val="006815F6"/>
    <w:rsid w:val="0075070D"/>
    <w:rsid w:val="007748F0"/>
    <w:rsid w:val="00792C5E"/>
    <w:rsid w:val="007A4321"/>
    <w:rsid w:val="00833933"/>
    <w:rsid w:val="00853083"/>
    <w:rsid w:val="00872BA1"/>
    <w:rsid w:val="008819B9"/>
    <w:rsid w:val="008B2F0C"/>
    <w:rsid w:val="008B4928"/>
    <w:rsid w:val="008D2AB8"/>
    <w:rsid w:val="008F1C66"/>
    <w:rsid w:val="00970FE4"/>
    <w:rsid w:val="009D441C"/>
    <w:rsid w:val="00A0022B"/>
    <w:rsid w:val="00A346FE"/>
    <w:rsid w:val="00A47B4D"/>
    <w:rsid w:val="00A83018"/>
    <w:rsid w:val="00AB2E5F"/>
    <w:rsid w:val="00AD1298"/>
    <w:rsid w:val="00B774DC"/>
    <w:rsid w:val="00B870D0"/>
    <w:rsid w:val="00C847BE"/>
    <w:rsid w:val="00C969A6"/>
    <w:rsid w:val="00CA7D36"/>
    <w:rsid w:val="00D24208"/>
    <w:rsid w:val="00D27980"/>
    <w:rsid w:val="00D44AC6"/>
    <w:rsid w:val="00D60C38"/>
    <w:rsid w:val="00D66893"/>
    <w:rsid w:val="00D90ACB"/>
    <w:rsid w:val="00DC1500"/>
    <w:rsid w:val="00DC1C0E"/>
    <w:rsid w:val="00E104AA"/>
    <w:rsid w:val="00E44371"/>
    <w:rsid w:val="00E523F1"/>
    <w:rsid w:val="00E949B0"/>
    <w:rsid w:val="00EC0BEA"/>
    <w:rsid w:val="00EE065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D9D67"/>
  <w15:chartTrackingRefBased/>
  <w15:docId w15:val="{D2015C3C-98B9-4295-A983-520C5242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879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2026-04-21T12:04:00Z</cp:lastPrinted>
  <dcterms:created xsi:type="dcterms:W3CDTF">2026-04-21T12:04:00Z</dcterms:created>
  <dcterms:modified xsi:type="dcterms:W3CDTF">2026-04-21T12:04:00Z</dcterms:modified>
</cp:coreProperties>
</file>