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7BACA636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1B39FE" w:rsidRPr="001B39FE">
        <w:rPr>
          <w:rFonts w:ascii="Verdana" w:hAnsi="Verdana"/>
          <w:b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="001B39FE" w:rsidRPr="001B39FE">
        <w:rPr>
          <w:rFonts w:ascii="Verdana" w:hAnsi="Verdana"/>
          <w:b/>
          <w:lang w:val="x-none"/>
        </w:rPr>
        <w:t>minutes</w:t>
      </w:r>
      <w:proofErr w:type="spellEnd"/>
      <w:r w:rsidR="001B39FE" w:rsidRPr="001B39FE">
        <w:rPr>
          <w:rFonts w:ascii="Verdana" w:hAnsi="Verdana"/>
          <w:b/>
          <w:lang w:val="x-none"/>
        </w:rPr>
        <w:t xml:space="preserve">" w ramach programu NAWA </w:t>
      </w:r>
      <w:proofErr w:type="spellStart"/>
      <w:r w:rsidR="001B39FE" w:rsidRPr="001B39FE">
        <w:rPr>
          <w:rFonts w:ascii="Verdana" w:hAnsi="Verdana"/>
          <w:b/>
          <w:lang w:val="x-none"/>
        </w:rPr>
        <w:t>Welcome</w:t>
      </w:r>
      <w:proofErr w:type="spellEnd"/>
      <w:r w:rsidR="001B39FE" w:rsidRPr="001B39FE">
        <w:rPr>
          <w:rFonts w:ascii="Verdana" w:hAnsi="Verdana"/>
          <w:b/>
          <w:lang w:val="x-none"/>
        </w:rPr>
        <w:t xml:space="preserve"> to Poland - KC-DE-zp.25.</w:t>
      </w:r>
      <w:r w:rsidR="000B1E50">
        <w:rPr>
          <w:rFonts w:ascii="Verdana" w:hAnsi="Verdana"/>
          <w:b/>
        </w:rPr>
        <w:t>145</w:t>
      </w:r>
      <w:bookmarkStart w:id="0" w:name="_GoBack"/>
      <w:bookmarkEnd w:id="0"/>
      <w:r w:rsidR="001B39FE" w:rsidRPr="001B39FE">
        <w:rPr>
          <w:rFonts w:ascii="Verdana" w:hAnsi="Verdana"/>
          <w:b/>
          <w:lang w:val="x-none"/>
        </w:rPr>
        <w:t>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4051E" w14:textId="77777777" w:rsidR="00B703F1" w:rsidRDefault="00B703F1">
      <w:r>
        <w:separator/>
      </w:r>
    </w:p>
  </w:endnote>
  <w:endnote w:type="continuationSeparator" w:id="0">
    <w:p w14:paraId="0C3C594D" w14:textId="77777777" w:rsidR="00B703F1" w:rsidRDefault="00B7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64E14E" w14:textId="77777777" w:rsidR="00B703F1" w:rsidRDefault="00B703F1">
      <w:r>
        <w:separator/>
      </w:r>
    </w:p>
  </w:footnote>
  <w:footnote w:type="continuationSeparator" w:id="0">
    <w:p w14:paraId="103533B5" w14:textId="77777777" w:rsidR="00B703F1" w:rsidRDefault="00B703F1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264A5B70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66A520" wp14:editId="44164B0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4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4001621B" w:rsidR="004E12B2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4D23633D" wp14:editId="1344586F">
          <wp:extent cx="1514475" cy="100965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652EB">
      <w:rPr>
        <w:rFonts w:ascii="Arial" w:hAnsi="Arial" w:cs="Arial"/>
        <w:noProof/>
        <w:sz w:val="18"/>
        <w:szCs w:val="18"/>
      </w:rPr>
      <w:drawing>
        <wp:inline distT="0" distB="0" distL="0" distR="0" wp14:anchorId="758547E0" wp14:editId="1F35C5DA">
          <wp:extent cx="1571625" cy="1181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82E0F"/>
    <w:rsid w:val="000B1E50"/>
    <w:rsid w:val="00140C02"/>
    <w:rsid w:val="001B39FE"/>
    <w:rsid w:val="001B7E1F"/>
    <w:rsid w:val="00204959"/>
    <w:rsid w:val="00210E8E"/>
    <w:rsid w:val="00276C10"/>
    <w:rsid w:val="002F52AA"/>
    <w:rsid w:val="0030074B"/>
    <w:rsid w:val="003A3581"/>
    <w:rsid w:val="003C4112"/>
    <w:rsid w:val="003D4757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652EB"/>
    <w:rsid w:val="008B3311"/>
    <w:rsid w:val="00996634"/>
    <w:rsid w:val="00A40630"/>
    <w:rsid w:val="00AD2D20"/>
    <w:rsid w:val="00B04D5F"/>
    <w:rsid w:val="00B703F1"/>
    <w:rsid w:val="00C049BA"/>
    <w:rsid w:val="00C13EE1"/>
    <w:rsid w:val="00C254C7"/>
    <w:rsid w:val="00C34501"/>
    <w:rsid w:val="00C34B2E"/>
    <w:rsid w:val="00C810DA"/>
    <w:rsid w:val="00CE3D23"/>
    <w:rsid w:val="00D11BC3"/>
    <w:rsid w:val="00DD0E3C"/>
    <w:rsid w:val="00DD5BF2"/>
    <w:rsid w:val="00E215D4"/>
    <w:rsid w:val="00E47614"/>
    <w:rsid w:val="00F213FB"/>
    <w:rsid w:val="00F3134E"/>
    <w:rsid w:val="00F50F59"/>
    <w:rsid w:val="00F73A4C"/>
    <w:rsid w:val="00F8605B"/>
    <w:rsid w:val="00FA3630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DZP</cp:lastModifiedBy>
  <cp:revision>3</cp:revision>
  <cp:lastPrinted>2026-03-09T13:44:00Z</cp:lastPrinted>
  <dcterms:created xsi:type="dcterms:W3CDTF">2026-03-09T13:44:00Z</dcterms:created>
  <dcterms:modified xsi:type="dcterms:W3CDTF">2026-04-15T10:05:00Z</dcterms:modified>
</cp:coreProperties>
</file>