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643D7" w14:textId="77777777" w:rsidR="00D55DD9" w:rsidRPr="00D55DD9" w:rsidRDefault="00D55DD9" w:rsidP="00D55DD9">
      <w:pPr>
        <w:keepNext/>
        <w:jc w:val="right"/>
        <w:outlineLvl w:val="2"/>
        <w:rPr>
          <w:rFonts w:ascii="Verdana" w:hAnsi="Verdana"/>
          <w:b/>
          <w:bCs/>
          <w:sz w:val="18"/>
          <w:szCs w:val="18"/>
        </w:rPr>
      </w:pPr>
      <w:r w:rsidRPr="00D55DD9">
        <w:rPr>
          <w:rFonts w:ascii="Verdana" w:hAnsi="Verdana"/>
          <w:bCs/>
          <w:sz w:val="18"/>
          <w:szCs w:val="18"/>
        </w:rPr>
        <w:tab/>
      </w:r>
      <w:r w:rsidRPr="00D55DD9">
        <w:rPr>
          <w:rFonts w:ascii="Verdana" w:hAnsi="Verdana"/>
          <w:bCs/>
          <w:sz w:val="18"/>
          <w:szCs w:val="18"/>
        </w:rPr>
        <w:tab/>
      </w:r>
      <w:r w:rsidRPr="00D55DD9">
        <w:rPr>
          <w:rFonts w:ascii="Verdana" w:hAnsi="Verdana"/>
          <w:bCs/>
          <w:sz w:val="18"/>
          <w:szCs w:val="18"/>
        </w:rPr>
        <w:tab/>
      </w:r>
      <w:r w:rsidRPr="00D55DD9">
        <w:rPr>
          <w:rFonts w:ascii="Verdana" w:hAnsi="Verdana"/>
          <w:bCs/>
          <w:sz w:val="18"/>
          <w:szCs w:val="18"/>
        </w:rPr>
        <w:tab/>
      </w:r>
      <w:r w:rsidRPr="00D55DD9">
        <w:rPr>
          <w:rFonts w:ascii="Verdana" w:hAnsi="Verdana"/>
          <w:bCs/>
          <w:sz w:val="18"/>
          <w:szCs w:val="18"/>
        </w:rPr>
        <w:tab/>
      </w:r>
      <w:r w:rsidRPr="00D55DD9">
        <w:rPr>
          <w:rFonts w:ascii="Verdana" w:hAnsi="Verdana"/>
          <w:bCs/>
          <w:sz w:val="18"/>
          <w:szCs w:val="18"/>
        </w:rPr>
        <w:tab/>
      </w:r>
      <w:r w:rsidRPr="00D55DD9">
        <w:rPr>
          <w:rFonts w:ascii="Verdana" w:hAnsi="Verdana"/>
          <w:bCs/>
          <w:sz w:val="18"/>
          <w:szCs w:val="18"/>
        </w:rPr>
        <w:tab/>
      </w:r>
      <w:r w:rsidRPr="00D55DD9">
        <w:rPr>
          <w:rFonts w:ascii="Verdana" w:hAnsi="Verdana"/>
          <w:b/>
          <w:bCs/>
          <w:sz w:val="18"/>
          <w:szCs w:val="18"/>
        </w:rPr>
        <w:t>Załącznik nr 1</w:t>
      </w:r>
    </w:p>
    <w:p w14:paraId="61C55097" w14:textId="77777777" w:rsidR="00D55DD9" w:rsidRPr="00D55DD9" w:rsidRDefault="00D55DD9" w:rsidP="00D55DD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9B1A79D" w14:textId="77777777" w:rsidR="00D55DD9" w:rsidRPr="00D55DD9" w:rsidRDefault="00D55DD9" w:rsidP="00D55DD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55DD9">
        <w:rPr>
          <w:rFonts w:ascii="Verdana" w:hAnsi="Verdana"/>
          <w:b/>
          <w:sz w:val="18"/>
          <w:szCs w:val="18"/>
        </w:rPr>
        <w:t>FORMULARZ OFERTY</w:t>
      </w:r>
    </w:p>
    <w:p w14:paraId="5F782E6A" w14:textId="77777777" w:rsidR="00D55DD9" w:rsidRPr="00D55DD9" w:rsidRDefault="00D55DD9" w:rsidP="00D55DD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99866E" w14:textId="77777777" w:rsidR="00D55DD9" w:rsidRPr="00D55DD9" w:rsidRDefault="00D55DD9" w:rsidP="00D55DD9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b/>
          <w:bCs/>
          <w:sz w:val="18"/>
          <w:szCs w:val="18"/>
        </w:rPr>
        <w:t>NAZWA WYKONAWCY</w:t>
      </w:r>
      <w:r w:rsidRPr="00D55DD9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3CC6EF58" w14:textId="77777777" w:rsidR="00D55DD9" w:rsidRPr="00D55DD9" w:rsidRDefault="00D55DD9" w:rsidP="00D55DD9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b/>
          <w:bCs/>
          <w:sz w:val="18"/>
          <w:szCs w:val="18"/>
        </w:rPr>
        <w:t>RODZAJ WYKONAWCY</w:t>
      </w:r>
      <w:r w:rsidRPr="00D55DD9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6D8E474" w14:textId="77777777" w:rsidR="00D55DD9" w:rsidRPr="00D55DD9" w:rsidRDefault="00D55DD9" w:rsidP="00D55DD9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39C0F5AE" w14:textId="77777777" w:rsidR="00D55DD9" w:rsidRPr="00D55DD9" w:rsidRDefault="00D55DD9" w:rsidP="00D55DD9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>WOJEWÓDZTWO …………………………….....</w:t>
      </w:r>
    </w:p>
    <w:p w14:paraId="3A9DEF40" w14:textId="77777777" w:rsidR="00D55DD9" w:rsidRPr="00D55DD9" w:rsidRDefault="00D55DD9" w:rsidP="00D55DD9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D55DD9">
        <w:rPr>
          <w:rFonts w:ascii="Verdana" w:hAnsi="Verdana"/>
          <w:sz w:val="18"/>
          <w:szCs w:val="18"/>
          <w:lang w:val="de-DE"/>
        </w:rPr>
        <w:t>TEL.</w:t>
      </w:r>
      <w:r w:rsidRPr="00D55DD9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57F03853" w14:textId="77777777" w:rsidR="00D55DD9" w:rsidRPr="00D55DD9" w:rsidRDefault="00D55DD9" w:rsidP="00D55DD9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D55DD9">
        <w:rPr>
          <w:rFonts w:ascii="Verdana" w:hAnsi="Verdana"/>
          <w:sz w:val="18"/>
          <w:szCs w:val="18"/>
          <w:lang w:val="de-DE"/>
        </w:rPr>
        <w:t xml:space="preserve">FAX </w:t>
      </w:r>
      <w:r w:rsidRPr="00D55DD9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35ADAC55" w14:textId="77777777" w:rsidR="00D55DD9" w:rsidRPr="00D55DD9" w:rsidRDefault="00D55DD9" w:rsidP="00D55DD9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D55DD9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62B90D19" w14:textId="77777777" w:rsidR="00D55DD9" w:rsidRPr="00D55DD9" w:rsidRDefault="00D55DD9" w:rsidP="00D55DD9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D55DD9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0385836" w14:textId="77777777" w:rsidR="00D55DD9" w:rsidRPr="00D55DD9" w:rsidRDefault="00D55DD9" w:rsidP="00D55DD9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C9D118B" w14:textId="77777777" w:rsidR="00D55DD9" w:rsidRPr="00D55DD9" w:rsidRDefault="00D55DD9" w:rsidP="00D55DD9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70B6DA22" w14:textId="77777777" w:rsidR="00D55DD9" w:rsidRPr="00D55DD9" w:rsidRDefault="00D55DD9" w:rsidP="00D55DD9">
      <w:pPr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>Do: Nazwa i siedziba Zamawiającego:</w:t>
      </w:r>
    </w:p>
    <w:p w14:paraId="31DB45FC" w14:textId="77777777" w:rsidR="00D55DD9" w:rsidRPr="00D55DD9" w:rsidRDefault="00D55DD9" w:rsidP="00D55DD9">
      <w:pPr>
        <w:ind w:right="-110"/>
        <w:rPr>
          <w:rFonts w:ascii="Verdana" w:hAnsi="Verdana"/>
          <w:b/>
          <w:sz w:val="18"/>
          <w:szCs w:val="18"/>
        </w:rPr>
      </w:pPr>
      <w:r w:rsidRPr="00D55DD9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4418A34C" w14:textId="77777777" w:rsidR="00D55DD9" w:rsidRPr="00D55DD9" w:rsidRDefault="00D55DD9" w:rsidP="00D55DD9">
      <w:pPr>
        <w:ind w:right="-110"/>
        <w:rPr>
          <w:rFonts w:ascii="Verdana" w:hAnsi="Verdana"/>
          <w:b/>
          <w:sz w:val="18"/>
          <w:szCs w:val="18"/>
        </w:rPr>
      </w:pPr>
      <w:r w:rsidRPr="00D55DD9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003D70C8" w14:textId="77777777" w:rsidR="00D55DD9" w:rsidRPr="00D55DD9" w:rsidRDefault="00D55DD9" w:rsidP="00D55DD9">
      <w:pPr>
        <w:ind w:right="-110"/>
        <w:rPr>
          <w:rFonts w:ascii="Verdana" w:hAnsi="Verdana"/>
          <w:b/>
          <w:sz w:val="18"/>
          <w:szCs w:val="18"/>
        </w:rPr>
      </w:pPr>
      <w:r w:rsidRPr="00D55DD9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501C57C9" w14:textId="77777777" w:rsidR="00D55DD9" w:rsidRPr="00D55DD9" w:rsidRDefault="00D55DD9" w:rsidP="00D55DD9">
      <w:pPr>
        <w:ind w:firstLine="3969"/>
        <w:rPr>
          <w:rFonts w:ascii="Verdana" w:hAnsi="Verdana"/>
          <w:b/>
          <w:sz w:val="18"/>
          <w:szCs w:val="18"/>
        </w:rPr>
      </w:pPr>
    </w:p>
    <w:p w14:paraId="6A609D86" w14:textId="77777777" w:rsidR="00D55DD9" w:rsidRPr="00D55DD9" w:rsidRDefault="00D55DD9" w:rsidP="00D55DD9">
      <w:pPr>
        <w:jc w:val="both"/>
        <w:rPr>
          <w:rFonts w:ascii="Verdana" w:hAnsi="Verdana"/>
          <w:b/>
          <w:bCs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D55DD9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Pr="00D55DD9">
        <w:rPr>
          <w:rFonts w:ascii="Verdana" w:hAnsi="Verdana"/>
          <w:b/>
          <w:sz w:val="20"/>
          <w:szCs w:val="20"/>
          <w:lang w:val="x-none"/>
        </w:rPr>
        <w:t xml:space="preserve">Przygotowanie i przeprowadzenie szkolenia w j. angielskim w obszarze opracowywania ścieżki kariery zawodowej w Polsce „My 2 </w:t>
      </w:r>
      <w:proofErr w:type="spellStart"/>
      <w:r w:rsidRPr="00D55DD9">
        <w:rPr>
          <w:rFonts w:ascii="Verdana" w:hAnsi="Verdana"/>
          <w:b/>
          <w:sz w:val="20"/>
          <w:szCs w:val="20"/>
          <w:lang w:val="x-none"/>
        </w:rPr>
        <w:t>minutes</w:t>
      </w:r>
      <w:proofErr w:type="spellEnd"/>
      <w:r w:rsidRPr="00D55DD9">
        <w:rPr>
          <w:rFonts w:ascii="Verdana" w:hAnsi="Verdana"/>
          <w:b/>
          <w:sz w:val="20"/>
          <w:szCs w:val="20"/>
          <w:lang w:val="x-none"/>
        </w:rPr>
        <w:t xml:space="preserve">" w ramach programu NAWA </w:t>
      </w:r>
      <w:proofErr w:type="spellStart"/>
      <w:r w:rsidRPr="00D55DD9">
        <w:rPr>
          <w:rFonts w:ascii="Verdana" w:hAnsi="Verdana"/>
          <w:b/>
          <w:sz w:val="20"/>
          <w:szCs w:val="20"/>
          <w:lang w:val="x-none"/>
        </w:rPr>
        <w:t>Welcome</w:t>
      </w:r>
      <w:proofErr w:type="spellEnd"/>
      <w:r w:rsidRPr="00D55DD9">
        <w:rPr>
          <w:rFonts w:ascii="Verdana" w:hAnsi="Verdana"/>
          <w:b/>
          <w:sz w:val="20"/>
          <w:szCs w:val="20"/>
          <w:lang w:val="x-none"/>
        </w:rPr>
        <w:t xml:space="preserve"> to Poland - KC-DE-zp.25.</w:t>
      </w:r>
      <w:r w:rsidRPr="00D55DD9">
        <w:rPr>
          <w:rFonts w:ascii="Verdana" w:hAnsi="Verdana"/>
          <w:b/>
          <w:sz w:val="20"/>
          <w:szCs w:val="20"/>
        </w:rPr>
        <w:t>145</w:t>
      </w:r>
      <w:r w:rsidRPr="00D55DD9">
        <w:rPr>
          <w:rFonts w:ascii="Verdana" w:hAnsi="Verdana"/>
          <w:b/>
          <w:sz w:val="20"/>
          <w:szCs w:val="20"/>
          <w:lang w:val="x-none"/>
        </w:rPr>
        <w:t>.2026</w:t>
      </w:r>
      <w:r w:rsidRPr="00D55DD9">
        <w:rPr>
          <w:rFonts w:ascii="Verdana" w:hAnsi="Verdana"/>
          <w:sz w:val="18"/>
          <w:szCs w:val="18"/>
        </w:rPr>
        <w:t>,</w:t>
      </w:r>
      <w:r w:rsidRPr="00D55DD9">
        <w:rPr>
          <w:rFonts w:ascii="Verdana" w:hAnsi="Verdana"/>
          <w:b/>
          <w:sz w:val="18"/>
          <w:szCs w:val="18"/>
        </w:rPr>
        <w:t xml:space="preserve"> </w:t>
      </w:r>
      <w:r w:rsidRPr="00D55DD9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7880E4D" w14:textId="77777777" w:rsidR="00D55DD9" w:rsidRPr="00D55DD9" w:rsidRDefault="00D55DD9" w:rsidP="00D55DD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99953AC" w14:textId="77777777" w:rsidR="00D55DD9" w:rsidRPr="00D55DD9" w:rsidRDefault="00D55DD9" w:rsidP="00D55DD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Pr="00D55DD9">
        <w:rPr>
          <w:rFonts w:ascii="Verdana" w:hAnsi="Verdana"/>
          <w:sz w:val="18"/>
          <w:szCs w:val="18"/>
        </w:rPr>
        <w:t xml:space="preserve"> (tj. przeszkolenie 20 osób)  ………………….. PLN, </w:t>
      </w:r>
      <w:r w:rsidRPr="00D55DD9">
        <w:rPr>
          <w:rFonts w:ascii="Verdana" w:hAnsi="Verdana"/>
          <w:i/>
          <w:sz w:val="18"/>
          <w:szCs w:val="18"/>
        </w:rPr>
        <w:t>(słownie brutto: …………………………………………………..)</w:t>
      </w:r>
    </w:p>
    <w:p w14:paraId="6A2BD40F" w14:textId="77777777" w:rsidR="00D55DD9" w:rsidRPr="00D55DD9" w:rsidRDefault="00D55DD9" w:rsidP="00D55DD9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2E7336D7" w14:textId="77777777" w:rsidR="00D55DD9" w:rsidRPr="00D55DD9" w:rsidRDefault="00D55DD9" w:rsidP="00D55DD9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 w:rsidRPr="00D55DD9">
        <w:rPr>
          <w:rFonts w:ascii="Verdana" w:hAnsi="Verdana"/>
          <w:b/>
          <w:color w:val="0070C0"/>
          <w:sz w:val="18"/>
          <w:szCs w:val="18"/>
          <w:u w:val="single"/>
        </w:rPr>
        <w:t>Kryterium oceny ofert:</w:t>
      </w:r>
    </w:p>
    <w:p w14:paraId="150BA575" w14:textId="77777777" w:rsidR="00D55DD9" w:rsidRPr="00D55DD9" w:rsidRDefault="00D55DD9" w:rsidP="00D55DD9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 w:rsidRPr="00D55DD9">
        <w:rPr>
          <w:rFonts w:ascii="Verdana" w:hAnsi="Verdana"/>
          <w:b/>
          <w:sz w:val="18"/>
          <w:szCs w:val="18"/>
        </w:rPr>
        <w:t>Osoba wyznaczona do realizacji zamówienia</w:t>
      </w:r>
    </w:p>
    <w:p w14:paraId="7AD73AB0" w14:textId="77777777" w:rsidR="00D55DD9" w:rsidRPr="00D55DD9" w:rsidRDefault="00D55DD9" w:rsidP="00D55DD9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1755"/>
        <w:gridCol w:w="2203"/>
        <w:gridCol w:w="2039"/>
        <w:gridCol w:w="2752"/>
      </w:tblGrid>
      <w:tr w:rsidR="00D55DD9" w:rsidRPr="00D55DD9" w14:paraId="2B11DB70" w14:textId="77777777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37331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D55DD9">
              <w:rPr>
                <w:rFonts w:ascii="Verdana" w:hAnsi="Verdana"/>
                <w:b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6DF03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55DD9">
              <w:rPr>
                <w:rFonts w:ascii="Verdana" w:hAnsi="Verdana"/>
                <w:b/>
                <w:sz w:val="18"/>
                <w:szCs w:val="18"/>
              </w:rPr>
              <w:t>Szkolenie z zakresu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6697C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55DD9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96308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55DD9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14:paraId="2D991175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55DD9">
              <w:rPr>
                <w:rFonts w:ascii="Verdana" w:hAnsi="Verdana"/>
                <w:b/>
                <w:sz w:val="18"/>
                <w:szCs w:val="18"/>
              </w:rPr>
              <w:t>szkoleń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F9064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55DD9">
              <w:rPr>
                <w:rFonts w:ascii="Verdana" w:hAnsi="Verdana"/>
                <w:b/>
                <w:sz w:val="18"/>
                <w:szCs w:val="18"/>
              </w:rPr>
              <w:t>Zrealizowane w okresie nie dłuższym  niż</w:t>
            </w:r>
          </w:p>
          <w:p w14:paraId="759332D4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55DD9">
              <w:rPr>
                <w:rFonts w:ascii="Verdana" w:hAnsi="Verdana"/>
                <w:b/>
                <w:sz w:val="18"/>
                <w:szCs w:val="18"/>
              </w:rPr>
              <w:t>3 lata</w:t>
            </w:r>
          </w:p>
        </w:tc>
      </w:tr>
      <w:tr w:rsidR="00D55DD9" w:rsidRPr="00D55DD9" w14:paraId="44566E61" w14:textId="77777777">
        <w:trPr>
          <w:trHeight w:val="368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C2B3B" w14:textId="77777777" w:rsidR="00D55DD9" w:rsidRPr="00D55DD9" w:rsidRDefault="00D55DD9" w:rsidP="00D55DD9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55DD9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36494" w14:textId="77777777" w:rsidR="00D55DD9" w:rsidRPr="00D55DD9" w:rsidRDefault="00D55DD9" w:rsidP="00D55DD9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 w:rsidRPr="00D55DD9">
              <w:rPr>
                <w:rFonts w:ascii="Verdana" w:eastAsia="Aptos" w:hAnsi="Verdana" w:cs="Arial"/>
                <w:color w:val="000000"/>
                <w:sz w:val="20"/>
                <w:szCs w:val="20"/>
                <w:shd w:val="clear" w:color="auto" w:fill="FFFFFF"/>
                <w:lang w:eastAsia="en-US"/>
              </w:rPr>
              <w:t>z zakresu planowania ścieżek kariery, rozpoznawania potrzeb rozwojowych, planowania strategicznego i oceny rynku.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5C0F" w14:textId="77777777" w:rsidR="00D55DD9" w:rsidRPr="00D55DD9" w:rsidRDefault="00D55DD9" w:rsidP="00D55DD9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71A65A34" w14:textId="77777777" w:rsidR="00D55DD9" w:rsidRPr="00D55DD9" w:rsidRDefault="00D55DD9" w:rsidP="00D55DD9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10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63EC" w14:textId="77777777" w:rsidR="00D55DD9" w:rsidRPr="00D55DD9" w:rsidRDefault="00D55DD9" w:rsidP="00D55DD9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360915D9" w14:textId="77777777" w:rsidR="00D55DD9" w:rsidRPr="00D55DD9" w:rsidRDefault="00D55DD9" w:rsidP="00D55DD9">
            <w:pPr>
              <w:widowControl w:val="0"/>
              <w:ind w:right="1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D55DD9">
              <w:rPr>
                <w:rFonts w:ascii="Verdana" w:hAnsi="Verdana"/>
                <w:b/>
                <w:sz w:val="18"/>
                <w:szCs w:val="18"/>
                <w:highlight w:val="yellow"/>
              </w:rPr>
              <w:t>……….</w:t>
            </w:r>
            <w:r w:rsidRPr="00D55DD9">
              <w:rPr>
                <w:rFonts w:ascii="Verdana" w:hAnsi="Verdana"/>
                <w:b/>
                <w:sz w:val="18"/>
                <w:szCs w:val="18"/>
              </w:rPr>
              <w:t>/</w:t>
            </w:r>
            <w:r w:rsidRPr="00D55DD9">
              <w:rPr>
                <w:rFonts w:ascii="Verdana" w:hAnsi="Verdana"/>
                <w:bCs/>
                <w:sz w:val="18"/>
                <w:szCs w:val="18"/>
              </w:rPr>
              <w:t>wpisać ilość/</w:t>
            </w:r>
          </w:p>
          <w:p w14:paraId="1597F9C1" w14:textId="77777777" w:rsidR="00D55DD9" w:rsidRPr="00D55DD9" w:rsidRDefault="00D55DD9" w:rsidP="00D55DD9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2552561" w14:textId="77777777" w:rsidR="00D55DD9" w:rsidRPr="00D55DD9" w:rsidRDefault="00D55DD9" w:rsidP="00D55DD9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D55DD9">
              <w:rPr>
                <w:rFonts w:ascii="Verdana" w:hAnsi="Verdana"/>
                <w:bCs/>
                <w:sz w:val="18"/>
                <w:szCs w:val="18"/>
              </w:rPr>
              <w:t>w tym dla Uczelni wyższej:</w:t>
            </w:r>
            <w:r w:rsidRPr="00D55DD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55DD9">
              <w:rPr>
                <w:rFonts w:ascii="Verdana" w:hAnsi="Verdana"/>
                <w:b/>
                <w:sz w:val="18"/>
                <w:szCs w:val="18"/>
                <w:highlight w:val="yellow"/>
              </w:rPr>
              <w:t>………………</w:t>
            </w:r>
            <w:r w:rsidRPr="00D55DD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D55DD9">
              <w:rPr>
                <w:rFonts w:ascii="Verdana" w:hAnsi="Verdana"/>
                <w:bCs/>
                <w:sz w:val="18"/>
                <w:szCs w:val="18"/>
              </w:rPr>
              <w:t>/wpisać ilość szkoleń dla uczelni wyższej</w:t>
            </w:r>
            <w:r w:rsidRPr="00D55DD9">
              <w:rPr>
                <w:rFonts w:ascii="Verdana" w:hAnsi="Verdana"/>
                <w:b/>
                <w:sz w:val="18"/>
                <w:szCs w:val="18"/>
              </w:rPr>
              <w:t>/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9990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  <w:p w14:paraId="481AD9F1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  <w:p w14:paraId="4927DEF9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  <w:p w14:paraId="19A1C9EE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  <w:p w14:paraId="6ECC7045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  <w:highlight w:val="yellow"/>
              </w:rPr>
            </w:pPr>
          </w:p>
          <w:p w14:paraId="33FC0BD7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55DD9">
              <w:rPr>
                <w:rFonts w:ascii="Verdana" w:hAnsi="Verdana"/>
                <w:b/>
                <w:sz w:val="18"/>
                <w:szCs w:val="18"/>
                <w:highlight w:val="yellow"/>
              </w:rPr>
              <w:t>TAK/NIE **</w:t>
            </w:r>
          </w:p>
          <w:p w14:paraId="675F0BD9" w14:textId="77777777" w:rsidR="00D55DD9" w:rsidRPr="00D55DD9" w:rsidRDefault="00D55DD9" w:rsidP="00D55DD9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42D56451" w14:textId="3469E613" w:rsidR="00D55DD9" w:rsidRPr="00141811" w:rsidRDefault="00141811" w:rsidP="00D55DD9">
      <w:pPr>
        <w:tabs>
          <w:tab w:val="left" w:pos="708"/>
        </w:tabs>
        <w:jc w:val="both"/>
        <w:outlineLvl w:val="1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141811">
        <w:rPr>
          <w:rFonts w:ascii="Verdana" w:hAnsi="Verdana"/>
          <w:bCs/>
          <w:i/>
          <w:iCs/>
          <w:color w:val="FF0000"/>
          <w:sz w:val="18"/>
          <w:szCs w:val="18"/>
        </w:rPr>
        <w:t xml:space="preserve">Punkty 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 xml:space="preserve">w kryterium </w:t>
      </w:r>
      <w:r w:rsidRPr="00141811">
        <w:rPr>
          <w:rFonts w:ascii="Verdana" w:hAnsi="Verdana"/>
          <w:bCs/>
          <w:i/>
          <w:iCs/>
          <w:color w:val="FF0000"/>
          <w:sz w:val="18"/>
          <w:szCs w:val="18"/>
        </w:rPr>
        <w:t xml:space="preserve">przyznane 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 xml:space="preserve">zostaną tylko dla 1 osoby przewidzianej do realizacji zamówienia </w:t>
      </w:r>
      <w:r w:rsidRPr="00141811">
        <w:rPr>
          <w:rFonts w:ascii="Verdana" w:hAnsi="Verdana"/>
          <w:bCs/>
          <w:i/>
          <w:iCs/>
          <w:color w:val="FF0000"/>
          <w:sz w:val="18"/>
          <w:szCs w:val="18"/>
        </w:rPr>
        <w:t>posiada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>jącej powyższe</w:t>
      </w:r>
      <w:r w:rsidRPr="00141811">
        <w:rPr>
          <w:rFonts w:ascii="Verdana" w:hAnsi="Verdana"/>
          <w:bCs/>
          <w:i/>
          <w:iCs/>
          <w:color w:val="FF0000"/>
          <w:sz w:val="18"/>
          <w:szCs w:val="18"/>
        </w:rPr>
        <w:t xml:space="preserve"> doświadczeni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t>a</w:t>
      </w:r>
      <w:r w:rsidRPr="00141811">
        <w:rPr>
          <w:rFonts w:ascii="Verdana" w:hAnsi="Verdana"/>
          <w:bCs/>
          <w:i/>
          <w:iCs/>
          <w:color w:val="FF0000"/>
          <w:sz w:val="18"/>
          <w:szCs w:val="18"/>
        </w:rPr>
        <w:t>.</w:t>
      </w:r>
    </w:p>
    <w:p w14:paraId="1D1E586A" w14:textId="77777777" w:rsidR="00141811" w:rsidRDefault="00141811" w:rsidP="00D55DD9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</w:p>
    <w:p w14:paraId="0F76528B" w14:textId="115FA3DF" w:rsidR="00D55DD9" w:rsidRPr="00D55DD9" w:rsidRDefault="00D55DD9" w:rsidP="00D55DD9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D55DD9">
        <w:rPr>
          <w:rFonts w:ascii="Verdana" w:hAnsi="Verdana"/>
          <w:b/>
          <w:sz w:val="18"/>
          <w:szCs w:val="18"/>
        </w:rPr>
        <w:t xml:space="preserve">Termin realizacji umowy: do 30 czerwca 2026 r. </w:t>
      </w:r>
    </w:p>
    <w:p w14:paraId="49494D2D" w14:textId="77777777" w:rsidR="00D55DD9" w:rsidRPr="00D55DD9" w:rsidRDefault="00D55DD9" w:rsidP="00D55DD9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1C229769" w14:textId="77777777" w:rsidR="00D55DD9" w:rsidRPr="00D55DD9" w:rsidRDefault="00D55DD9" w:rsidP="00D55DD9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b/>
          <w:sz w:val="18"/>
          <w:szCs w:val="18"/>
        </w:rPr>
        <w:t xml:space="preserve">Termin płatności: </w:t>
      </w:r>
      <w:r w:rsidRPr="00D55DD9">
        <w:rPr>
          <w:rFonts w:ascii="Verdana" w:hAnsi="Verdana"/>
          <w:sz w:val="18"/>
          <w:szCs w:val="18"/>
        </w:rPr>
        <w:t>po zrealizowaniu szkolenia,</w:t>
      </w:r>
      <w:r w:rsidRPr="00D55DD9">
        <w:rPr>
          <w:rFonts w:ascii="Verdana" w:hAnsi="Verdana"/>
          <w:b/>
          <w:sz w:val="18"/>
          <w:szCs w:val="18"/>
        </w:rPr>
        <w:t xml:space="preserve"> </w:t>
      </w:r>
      <w:r w:rsidRPr="00D55DD9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617455F" w14:textId="77777777" w:rsidR="00D55DD9" w:rsidRPr="00D55DD9" w:rsidRDefault="00D55DD9" w:rsidP="00D55DD9">
      <w:pPr>
        <w:keepNext/>
        <w:jc w:val="both"/>
        <w:outlineLvl w:val="1"/>
        <w:rPr>
          <w:rFonts w:ascii="Verdana" w:hAnsi="Verdana"/>
          <w:b/>
          <w:bCs/>
          <w:i/>
          <w:iCs/>
          <w:sz w:val="16"/>
          <w:szCs w:val="16"/>
        </w:rPr>
      </w:pPr>
    </w:p>
    <w:p w14:paraId="75CD507C" w14:textId="77777777" w:rsidR="00D55DD9" w:rsidRPr="00D55DD9" w:rsidRDefault="00D55DD9" w:rsidP="00D55DD9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D55DD9">
        <w:rPr>
          <w:rFonts w:ascii="Verdana" w:hAnsi="Verdana"/>
          <w:i/>
          <w:iCs/>
          <w:sz w:val="16"/>
          <w:szCs w:val="16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D55DD9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Pr="00D55DD9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Pr="00D55DD9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D55DD9">
        <w:rPr>
          <w:rFonts w:ascii="Verdana" w:hAnsi="Verdana"/>
          <w:i/>
          <w:iCs/>
          <w:sz w:val="16"/>
          <w:szCs w:val="16"/>
        </w:rPr>
        <w:t>)</w:t>
      </w:r>
    </w:p>
    <w:p w14:paraId="6095925E" w14:textId="77777777" w:rsidR="00D55DD9" w:rsidRPr="00D55DD9" w:rsidRDefault="00D55DD9" w:rsidP="00D55DD9">
      <w:pPr>
        <w:rPr>
          <w:rFonts w:ascii="Verdana" w:hAnsi="Verdana"/>
          <w:b/>
          <w:sz w:val="18"/>
          <w:szCs w:val="18"/>
          <w:u w:val="single"/>
        </w:rPr>
      </w:pPr>
    </w:p>
    <w:p w14:paraId="651CFA96" w14:textId="77777777" w:rsidR="00D55DD9" w:rsidRPr="00D55DD9" w:rsidRDefault="00D55DD9" w:rsidP="00D55DD9">
      <w:pPr>
        <w:rPr>
          <w:rFonts w:ascii="Verdana" w:hAnsi="Verdana"/>
          <w:b/>
          <w:sz w:val="18"/>
          <w:szCs w:val="18"/>
          <w:u w:val="single"/>
        </w:rPr>
      </w:pPr>
      <w:r w:rsidRPr="00D55DD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3C62F8D" w14:textId="77777777" w:rsidR="00D55DD9" w:rsidRPr="00D55DD9" w:rsidRDefault="00D55DD9" w:rsidP="00D55DD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55DD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051AECA6" w14:textId="77777777" w:rsidR="00D55DD9" w:rsidRPr="00D55DD9" w:rsidRDefault="00D55DD9" w:rsidP="00D55DD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55DD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55DD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4F54729" w14:textId="77777777" w:rsidR="00D55DD9" w:rsidRPr="00D55DD9" w:rsidRDefault="00D55DD9" w:rsidP="00D55DD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D55DD9">
        <w:rPr>
          <w:rFonts w:ascii="Verdana" w:hAnsi="Verdana"/>
          <w:sz w:val="18"/>
          <w:szCs w:val="18"/>
          <w:vertAlign w:val="superscript"/>
        </w:rPr>
        <w:t>1</w:t>
      </w:r>
      <w:r w:rsidRPr="00D55DD9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D55DD9">
        <w:rPr>
          <w:rFonts w:ascii="Verdana" w:hAnsi="Verdana"/>
          <w:sz w:val="18"/>
          <w:szCs w:val="18"/>
          <w:vertAlign w:val="superscript"/>
        </w:rPr>
        <w:t>2</w:t>
      </w:r>
      <w:r w:rsidRPr="00D55DD9">
        <w:rPr>
          <w:rFonts w:ascii="Verdana" w:hAnsi="Verdana"/>
          <w:sz w:val="18"/>
          <w:szCs w:val="18"/>
        </w:rPr>
        <w:t xml:space="preserve"> </w:t>
      </w:r>
    </w:p>
    <w:p w14:paraId="00B7EC34" w14:textId="77777777" w:rsidR="00D55DD9" w:rsidRPr="00D55DD9" w:rsidRDefault="00D55DD9" w:rsidP="00D55DD9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55DD9">
        <w:rPr>
          <w:rFonts w:ascii="Verdana" w:hAnsi="Verdana"/>
          <w:i/>
          <w:sz w:val="16"/>
          <w:szCs w:val="16"/>
          <w:vertAlign w:val="superscript"/>
        </w:rPr>
        <w:t>1</w:t>
      </w:r>
      <w:r w:rsidRPr="00D55DD9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ED478E" w14:textId="77777777" w:rsidR="00D55DD9" w:rsidRPr="00D55DD9" w:rsidRDefault="00D55DD9" w:rsidP="00D55DD9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55DD9">
        <w:rPr>
          <w:rFonts w:ascii="Verdana" w:hAnsi="Verdana"/>
          <w:i/>
          <w:sz w:val="16"/>
          <w:szCs w:val="16"/>
          <w:vertAlign w:val="superscript"/>
        </w:rPr>
        <w:t>2</w:t>
      </w:r>
      <w:r w:rsidRPr="00D55DD9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DEE30F" w14:textId="77777777" w:rsidR="00D55DD9" w:rsidRPr="00D55DD9" w:rsidRDefault="00D55DD9" w:rsidP="00D55DD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D55DD9">
        <w:rPr>
          <w:rFonts w:ascii="Verdana" w:hAnsi="Verdana"/>
          <w:sz w:val="18"/>
          <w:szCs w:val="18"/>
        </w:rPr>
        <w:t>ppkt</w:t>
      </w:r>
      <w:proofErr w:type="spellEnd"/>
      <w:r w:rsidRPr="00D55DD9">
        <w:rPr>
          <w:rFonts w:ascii="Verdana" w:hAnsi="Verdana"/>
          <w:sz w:val="18"/>
          <w:szCs w:val="18"/>
        </w:rPr>
        <w:t xml:space="preserve"> 4 SWZ spełniamy osobiście / powołujemy się na zasoby podmiotu trzeciego** w następującym zakresie …………………………………………………</w:t>
      </w:r>
    </w:p>
    <w:p w14:paraId="60B99EEF" w14:textId="77777777" w:rsidR="00D55DD9" w:rsidRPr="00D55DD9" w:rsidRDefault="00D55DD9" w:rsidP="00D55DD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podwykonawcom***: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D55DD9" w:rsidRPr="00D55DD9" w14:paraId="5F723CC7" w14:textId="77777777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32F62" w14:textId="77777777" w:rsidR="00D55DD9" w:rsidRPr="00D55DD9" w:rsidRDefault="00D55DD9" w:rsidP="00D55DD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5DD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DA669" w14:textId="77777777" w:rsidR="00D55DD9" w:rsidRPr="00D55DD9" w:rsidRDefault="00D55DD9" w:rsidP="00D55DD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5DD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1B5BB87" w14:textId="77777777" w:rsidR="00D55DD9" w:rsidRPr="00D55DD9" w:rsidRDefault="00D55DD9" w:rsidP="00D55DD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5DD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E7D20E" w14:textId="77777777" w:rsidR="00D55DD9" w:rsidRPr="00D55DD9" w:rsidRDefault="00D55DD9" w:rsidP="00D55DD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5DD9">
              <w:rPr>
                <w:rFonts w:ascii="Verdana" w:hAnsi="Verdana"/>
                <w:sz w:val="18"/>
                <w:szCs w:val="18"/>
              </w:rPr>
              <w:t>Nazwa podwykonawcy</w:t>
            </w:r>
            <w:r w:rsidRPr="00D55DD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55DD9" w:rsidRPr="00D55DD9" w14:paraId="367DE6B3" w14:textId="77777777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27908" w14:textId="77777777" w:rsidR="00D55DD9" w:rsidRPr="00D55DD9" w:rsidRDefault="00D55DD9" w:rsidP="00D55DD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A0078" w14:textId="77777777" w:rsidR="00D55DD9" w:rsidRPr="00D55DD9" w:rsidRDefault="00D55DD9" w:rsidP="00D55DD9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0F041" w14:textId="77777777" w:rsidR="00D55DD9" w:rsidRPr="00D55DD9" w:rsidRDefault="00D55DD9" w:rsidP="00D55DD9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0828E3" w14:textId="77777777" w:rsidR="00D55DD9" w:rsidRPr="00D55DD9" w:rsidRDefault="00D55DD9" w:rsidP="00D55DD9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D55DD9">
        <w:rPr>
          <w:rFonts w:ascii="Verdana" w:hAnsi="Verdana"/>
          <w:b/>
          <w:sz w:val="18"/>
          <w:szCs w:val="18"/>
        </w:rPr>
        <w:t xml:space="preserve">Oświadczenie, w przypadku </w:t>
      </w:r>
      <w:r w:rsidRPr="00D55DD9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D55DD9">
        <w:rPr>
          <w:rFonts w:ascii="Verdana" w:hAnsi="Verdana"/>
          <w:sz w:val="18"/>
          <w:szCs w:val="18"/>
        </w:rPr>
        <w:t>zgodne z pkt 10 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D55DD9" w:rsidRPr="00D55DD9" w14:paraId="21B1C762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F15475C" w14:textId="77777777" w:rsidR="00D55DD9" w:rsidRPr="00D55DD9" w:rsidRDefault="00D55DD9" w:rsidP="00D55DD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5DD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E5F656B" w14:textId="77777777" w:rsidR="00D55DD9" w:rsidRPr="00D55DD9" w:rsidRDefault="00D55DD9" w:rsidP="00D55DD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5DD9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2A147" w14:textId="77777777" w:rsidR="00D55DD9" w:rsidRPr="00D55DD9" w:rsidRDefault="00D55DD9" w:rsidP="00D55DD9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55DD9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D55DD9" w:rsidRPr="00D55DD9" w14:paraId="5DF9AA90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C3AC2FC" w14:textId="77777777" w:rsidR="00D55DD9" w:rsidRPr="00D55DD9" w:rsidRDefault="00D55DD9" w:rsidP="00D55DD9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D55DD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55702DB" w14:textId="77777777" w:rsidR="00D55DD9" w:rsidRPr="00D55DD9" w:rsidRDefault="00D55DD9" w:rsidP="00D55DD9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56612" w14:textId="77777777" w:rsidR="00D55DD9" w:rsidRPr="00D55DD9" w:rsidRDefault="00D55DD9" w:rsidP="00D55DD9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D55DD9" w:rsidRPr="00D55DD9" w14:paraId="728E1697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E1130FA" w14:textId="77777777" w:rsidR="00D55DD9" w:rsidRPr="00D55DD9" w:rsidRDefault="00D55DD9" w:rsidP="00D55DD9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D55DD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490B86C" w14:textId="77777777" w:rsidR="00D55DD9" w:rsidRPr="00D55DD9" w:rsidRDefault="00D55DD9" w:rsidP="00D55DD9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FB34B" w14:textId="77777777" w:rsidR="00D55DD9" w:rsidRPr="00D55DD9" w:rsidRDefault="00D55DD9" w:rsidP="00D55DD9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0059099" w14:textId="77777777" w:rsidR="00D55DD9" w:rsidRPr="00D55DD9" w:rsidRDefault="00D55DD9" w:rsidP="00D55DD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0890D3C" w14:textId="77777777" w:rsidR="00D55DD9" w:rsidRPr="00D55DD9" w:rsidRDefault="00D55DD9" w:rsidP="00D55DD9">
      <w:pPr>
        <w:keepNext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D55DD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D55DD9">
        <w:rPr>
          <w:rFonts w:ascii="Verdana" w:hAnsi="Verdana"/>
          <w:b/>
          <w:bCs/>
          <w:kern w:val="32"/>
          <w:sz w:val="18"/>
          <w:szCs w:val="18"/>
        </w:rPr>
        <w:tab/>
      </w:r>
      <w:r w:rsidRPr="00D55DD9">
        <w:rPr>
          <w:rFonts w:ascii="Verdana" w:hAnsi="Verdana"/>
          <w:b/>
          <w:bCs/>
          <w:kern w:val="32"/>
          <w:sz w:val="18"/>
          <w:szCs w:val="18"/>
        </w:rPr>
        <w:tab/>
      </w:r>
      <w:r w:rsidRPr="00D55DD9">
        <w:rPr>
          <w:rFonts w:ascii="Verdana" w:hAnsi="Verdana"/>
          <w:b/>
          <w:bCs/>
          <w:kern w:val="32"/>
          <w:sz w:val="18"/>
          <w:szCs w:val="18"/>
        </w:rPr>
        <w:tab/>
      </w:r>
      <w:r w:rsidRPr="00D55DD9">
        <w:rPr>
          <w:rFonts w:ascii="Verdana" w:hAnsi="Verdana"/>
          <w:b/>
          <w:bCs/>
          <w:kern w:val="32"/>
          <w:sz w:val="18"/>
          <w:szCs w:val="18"/>
        </w:rPr>
        <w:tab/>
      </w:r>
      <w:r w:rsidRPr="00D55DD9">
        <w:rPr>
          <w:rFonts w:ascii="Verdana" w:hAnsi="Verdana"/>
          <w:b/>
          <w:bCs/>
          <w:kern w:val="32"/>
          <w:sz w:val="18"/>
          <w:szCs w:val="18"/>
        </w:rPr>
        <w:tab/>
      </w:r>
      <w:r w:rsidRPr="00D55DD9">
        <w:rPr>
          <w:rFonts w:ascii="Verdana" w:hAnsi="Verdana"/>
          <w:b/>
          <w:bCs/>
          <w:kern w:val="32"/>
          <w:sz w:val="18"/>
          <w:szCs w:val="18"/>
        </w:rPr>
        <w:tab/>
      </w:r>
      <w:r w:rsidRPr="00D55DD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4CD6D7F" w14:textId="77777777" w:rsidR="00D55DD9" w:rsidRPr="00D55DD9" w:rsidRDefault="00D55DD9" w:rsidP="00D55DD9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55DD9">
        <w:rPr>
          <w:rFonts w:ascii="Verdana" w:hAnsi="Verdana"/>
          <w:sz w:val="18"/>
          <w:szCs w:val="18"/>
        </w:rPr>
        <w:tab/>
      </w:r>
      <w:r w:rsidRPr="00D55DD9">
        <w:rPr>
          <w:rFonts w:ascii="Verdana" w:hAnsi="Verdana"/>
          <w:sz w:val="18"/>
          <w:szCs w:val="18"/>
        </w:rPr>
        <w:tab/>
        <w:t xml:space="preserve"> </w:t>
      </w:r>
    </w:p>
    <w:p w14:paraId="77EE6B8A" w14:textId="77777777" w:rsidR="00D55DD9" w:rsidRPr="00D55DD9" w:rsidRDefault="00D55DD9" w:rsidP="00D55DD9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ab/>
        <w:t xml:space="preserve"> </w:t>
      </w:r>
    </w:p>
    <w:p w14:paraId="10A080A3" w14:textId="77777777" w:rsidR="00D55DD9" w:rsidRPr="00D55DD9" w:rsidRDefault="00D55DD9" w:rsidP="00D55DD9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55DD9">
        <w:rPr>
          <w:rFonts w:ascii="Verdana" w:hAnsi="Verdana"/>
          <w:sz w:val="18"/>
          <w:szCs w:val="18"/>
        </w:rPr>
        <w:t>ych</w:t>
      </w:r>
      <w:proofErr w:type="spellEnd"/>
      <w:r w:rsidRPr="00D55DD9">
        <w:rPr>
          <w:rFonts w:ascii="Verdana" w:hAnsi="Verdana"/>
          <w:sz w:val="18"/>
          <w:szCs w:val="18"/>
        </w:rPr>
        <w:t>) dokumentu(ów)</w:t>
      </w:r>
    </w:p>
    <w:p w14:paraId="7873B3DE" w14:textId="77777777" w:rsidR="00D55DD9" w:rsidRPr="00D55DD9" w:rsidRDefault="00D55DD9" w:rsidP="00D55DD9">
      <w:pPr>
        <w:jc w:val="both"/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09C856DE" w14:textId="77777777" w:rsidR="00D55DD9" w:rsidRPr="00D55DD9" w:rsidRDefault="00D55DD9" w:rsidP="00D55DD9">
      <w:pPr>
        <w:jc w:val="both"/>
        <w:rPr>
          <w:rFonts w:ascii="Verdana" w:hAnsi="Verdana"/>
          <w:sz w:val="18"/>
          <w:szCs w:val="18"/>
        </w:rPr>
      </w:pPr>
    </w:p>
    <w:p w14:paraId="65B94901" w14:textId="77777777" w:rsidR="00D55DD9" w:rsidRPr="00D55DD9" w:rsidRDefault="00D55DD9" w:rsidP="00D55DD9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D55DD9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D55DD9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D55DD9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D55DD9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D55DD9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D55DD9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D55DD9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55DD9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10329AB6" w14:textId="77777777" w:rsidR="00D55DD9" w:rsidRPr="00D55DD9" w:rsidRDefault="00D55DD9" w:rsidP="00D55DD9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</w:p>
    <w:p w14:paraId="0065E873" w14:textId="77777777" w:rsidR="00D55DD9" w:rsidRPr="00D55DD9" w:rsidRDefault="00D55DD9" w:rsidP="00D55DD9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</w:rPr>
      </w:pPr>
    </w:p>
    <w:p w14:paraId="60933D52" w14:textId="77777777" w:rsidR="00D55DD9" w:rsidRPr="00D55DD9" w:rsidRDefault="00D55DD9" w:rsidP="00D55DD9">
      <w:pPr>
        <w:rPr>
          <w:rFonts w:ascii="Verdana" w:hAnsi="Verdana"/>
          <w:sz w:val="18"/>
          <w:szCs w:val="18"/>
        </w:rPr>
      </w:pPr>
    </w:p>
    <w:p w14:paraId="0BA45FD1" w14:textId="77777777" w:rsidR="00D55DD9" w:rsidRPr="00D55DD9" w:rsidRDefault="00D55DD9" w:rsidP="00D55DD9">
      <w:pPr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>**niepotrzebne skreślić</w:t>
      </w:r>
    </w:p>
    <w:p w14:paraId="3BFC7B71" w14:textId="77777777" w:rsidR="00D55DD9" w:rsidRPr="00D55DD9" w:rsidRDefault="00D55DD9" w:rsidP="00D55DD9">
      <w:pPr>
        <w:rPr>
          <w:rFonts w:ascii="Verdana" w:hAnsi="Verdana"/>
          <w:sz w:val="18"/>
          <w:szCs w:val="18"/>
        </w:rPr>
      </w:pPr>
      <w:r w:rsidRPr="00D55DD9">
        <w:rPr>
          <w:rFonts w:ascii="Verdana" w:hAnsi="Verdana"/>
          <w:sz w:val="18"/>
          <w:szCs w:val="18"/>
        </w:rPr>
        <w:t>***jeżeli dotyczy</w:t>
      </w:r>
    </w:p>
    <w:p w14:paraId="48189258" w14:textId="77777777" w:rsidR="00FE545C" w:rsidRPr="00D55DD9" w:rsidRDefault="00FE545C" w:rsidP="00D55DD9"/>
    <w:sectPr w:rsidR="00FE545C" w:rsidRPr="00D55D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03A00" w14:textId="77777777" w:rsidR="004F408C" w:rsidRDefault="004F408C">
      <w:r>
        <w:separator/>
      </w:r>
    </w:p>
  </w:endnote>
  <w:endnote w:type="continuationSeparator" w:id="0">
    <w:p w14:paraId="752A16ED" w14:textId="77777777" w:rsidR="004F408C" w:rsidRDefault="004F4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A0690" w14:textId="77777777" w:rsidR="00EC7247" w:rsidRDefault="00EC72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534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95AEC" w14:textId="77777777" w:rsidR="00EC7247" w:rsidRDefault="00EC72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57CCC" w14:textId="77777777" w:rsidR="004F408C" w:rsidRDefault="004F408C">
      <w:r>
        <w:separator/>
      </w:r>
    </w:p>
  </w:footnote>
  <w:footnote w:type="continuationSeparator" w:id="0">
    <w:p w14:paraId="5F9BAEFC" w14:textId="77777777" w:rsidR="004F408C" w:rsidRDefault="004F4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B79BC" w14:textId="77777777" w:rsidR="00EC7247" w:rsidRDefault="00EC72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8E103" w14:textId="7D673BF0" w:rsidR="00F53146" w:rsidRPr="00D55DD9" w:rsidRDefault="00141811" w:rsidP="00D55DD9">
    <w:pPr>
      <w:pStyle w:val="Nagwek"/>
    </w:pPr>
    <w:r>
      <w:rPr>
        <w:noProof/>
      </w:rPr>
      <w:pict w14:anchorId="46003C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9.25pt;height:79.5pt;visibility:visible;mso-wrap-style:square">
          <v:imagedata r:id="rId1" o:title=""/>
        </v:shape>
      </w:pict>
    </w:r>
    <w:r w:rsidR="004F408C">
      <w:rPr>
        <w:noProof/>
      </w:rPr>
      <w:pict w14:anchorId="00837EAC">
        <v:shape id="grafika1" o:spid="_x0000_i1026" type="#_x0000_t75" style="width:91.5pt;height:81.75pt;visibility:visible;mso-wrap-style:square">
          <v:imagedata r:id="rId2" o:title=""/>
        </v:shape>
      </w:pict>
    </w:r>
    <w:r w:rsidR="004F408C">
      <w:rPr>
        <w:noProof/>
      </w:rPr>
      <w:pict w14:anchorId="558E4DDD">
        <v:shape id="_x0000_i1027" type="#_x0000_t75" style="width:123.75pt;height:93pt;visibility:visible;mso-wrap-style:square">
          <v:imagedata r:id="rId3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5F459" w14:textId="77777777" w:rsidR="00EC7247" w:rsidRDefault="00EC72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53379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50679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444524">
    <w:abstractNumId w:val="1"/>
  </w:num>
  <w:num w:numId="4" w16cid:durableId="18425770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5B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1811"/>
    <w:rsid w:val="001605B6"/>
    <w:rsid w:val="001801DD"/>
    <w:rsid w:val="001D4612"/>
    <w:rsid w:val="00207E98"/>
    <w:rsid w:val="002723B0"/>
    <w:rsid w:val="00315A4A"/>
    <w:rsid w:val="004B7300"/>
    <w:rsid w:val="004C6753"/>
    <w:rsid w:val="004F408C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00FA8"/>
    <w:rsid w:val="00833933"/>
    <w:rsid w:val="00853083"/>
    <w:rsid w:val="00867F19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55DD9"/>
    <w:rsid w:val="00D60C38"/>
    <w:rsid w:val="00D66893"/>
    <w:rsid w:val="00D90ACB"/>
    <w:rsid w:val="00DC1500"/>
    <w:rsid w:val="00E44371"/>
    <w:rsid w:val="00E949B0"/>
    <w:rsid w:val="00EC0BEA"/>
    <w:rsid w:val="00EC7247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44D616"/>
  <w15:chartTrackingRefBased/>
  <w15:docId w15:val="{36E931AE-5904-481C-8514-3F0926CB6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722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2026-04-22T09:32:00Z</cp:lastPrinted>
  <dcterms:created xsi:type="dcterms:W3CDTF">2026-04-22T09:32:00Z</dcterms:created>
  <dcterms:modified xsi:type="dcterms:W3CDTF">2026-04-22T09:32:00Z</dcterms:modified>
</cp:coreProperties>
</file>