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07ED" w14:textId="77777777" w:rsidR="00BC121E" w:rsidRPr="0026210B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5A2F0F5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26210B">
        <w:rPr>
          <w:rFonts w:ascii="Times New Roman" w:hAnsi="Times New Roman"/>
          <w:b/>
          <w:sz w:val="24"/>
          <w:szCs w:val="24"/>
        </w:rPr>
        <w:t>Wykonawca:</w:t>
      </w:r>
    </w:p>
    <w:p w14:paraId="5702A32C" w14:textId="77777777" w:rsidR="00BC121E" w:rsidRPr="0026210B" w:rsidRDefault="00BC121E" w:rsidP="0026210B">
      <w:pPr>
        <w:spacing w:after="0" w:line="276" w:lineRule="auto"/>
        <w:ind w:right="-2"/>
        <w:rPr>
          <w:rFonts w:ascii="Times New Roman" w:hAnsi="Times New Roman"/>
          <w:sz w:val="21"/>
          <w:szCs w:val="21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B3AA35B" w14:textId="77777777" w:rsidR="00BC121E" w:rsidRPr="0026210B" w:rsidRDefault="00BC121E" w:rsidP="0026210B">
      <w:pPr>
        <w:spacing w:line="276" w:lineRule="auto"/>
        <w:ind w:right="2976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3399A1C4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sz w:val="24"/>
          <w:szCs w:val="24"/>
          <w:u w:val="single"/>
        </w:rPr>
      </w:pPr>
      <w:r w:rsidRPr="0026210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7DFAF86" w14:textId="77777777" w:rsidR="00BC121E" w:rsidRPr="0026210B" w:rsidRDefault="00BC121E" w:rsidP="0026210B">
      <w:pPr>
        <w:spacing w:after="40" w:line="276" w:lineRule="auto"/>
        <w:ind w:right="-2"/>
        <w:rPr>
          <w:rFonts w:ascii="Times New Roman" w:hAnsi="Times New Roman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B5D80EB" w14:textId="77777777" w:rsidR="00BC121E" w:rsidRPr="0026210B" w:rsidRDefault="00BC121E" w:rsidP="0026210B">
      <w:pPr>
        <w:spacing w:after="480" w:line="276" w:lineRule="auto"/>
        <w:ind w:right="3260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EA3BD25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6202C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E6D2993" w14:textId="23253C38" w:rsidR="0045613E" w:rsidRPr="0026210B" w:rsidRDefault="0045613E" w:rsidP="00D02949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7CE0D453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3E71E2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1A9C30AD" w14:textId="77777777" w:rsidR="00BC121E" w:rsidRPr="0026210B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321A6402" w14:textId="5D8DB658" w:rsidR="00BC121E" w:rsidRPr="002C2745" w:rsidRDefault="00BC121E" w:rsidP="0026210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26210B" w:rsidRPr="0050458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„</w:t>
      </w:r>
      <w:r w:rsidR="00C72D07" w:rsidRPr="00C72D07">
        <w:rPr>
          <w:rFonts w:ascii="Times New Roman" w:hAnsi="Times New Roman"/>
          <w:b/>
          <w:sz w:val="20"/>
          <w:szCs w:val="20"/>
        </w:rPr>
        <w:t>Zakup i dostawa elementów zamiennych do posiadanych narzędzi endoskopowych i laparoskopowych</w:t>
      </w:r>
      <w:r w:rsidR="0026210B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”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ZP/</w:t>
      </w:r>
      <w:r w:rsidR="00504587">
        <w:rPr>
          <w:rFonts w:ascii="Times New Roman" w:eastAsia="Times New Roman" w:hAnsi="Times New Roman"/>
          <w:b/>
          <w:sz w:val="20"/>
          <w:szCs w:val="20"/>
          <w:lang w:eastAsia="pl-PL"/>
        </w:rPr>
        <w:t>1</w:t>
      </w:r>
      <w:r w:rsidR="00C72D07">
        <w:rPr>
          <w:rFonts w:ascii="Times New Roman" w:eastAsia="Times New Roman" w:hAnsi="Times New Roman"/>
          <w:b/>
          <w:sz w:val="20"/>
          <w:szCs w:val="20"/>
          <w:lang w:eastAsia="pl-PL"/>
        </w:rPr>
        <w:t>7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/202</w:t>
      </w:r>
      <w:r w:rsidR="00504587">
        <w:rPr>
          <w:rFonts w:ascii="Times New Roman" w:eastAsia="Times New Roman" w:hAnsi="Times New Roman"/>
          <w:b/>
          <w:sz w:val="20"/>
          <w:szCs w:val="20"/>
          <w:lang w:eastAsia="pl-PL"/>
        </w:rPr>
        <w:t>6</w:t>
      </w:r>
    </w:p>
    <w:p w14:paraId="506A863C" w14:textId="7F9FAD95" w:rsidR="00BC121E" w:rsidRPr="002C2745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prowadzonego przez oświadczam</w:t>
      </w:r>
      <w:r w:rsidRPr="002C2745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1AC9A65" w14:textId="7278F373" w:rsidR="00BC121E" w:rsidRPr="002C2745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2FE7CD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</w:t>
      </w:r>
      <w:r w:rsidR="006773B6">
        <w:rPr>
          <w:rFonts w:ascii="Times New Roman" w:eastAsia="Times New Roman" w:hAnsi="Times New Roman"/>
          <w:sz w:val="20"/>
          <w:szCs w:val="20"/>
          <w:lang w:eastAsia="pl-PL"/>
        </w:rPr>
        <w:t>4</w:t>
      </w:r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 r. poz. </w:t>
      </w:r>
      <w:r w:rsidR="006773B6">
        <w:rPr>
          <w:rFonts w:ascii="Times New Roman" w:eastAsia="Times New Roman" w:hAnsi="Times New Roman"/>
          <w:sz w:val="20"/>
          <w:szCs w:val="20"/>
          <w:lang w:eastAsia="pl-PL"/>
        </w:rPr>
        <w:t>1616</w:t>
      </w:r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2C2745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E2A750C" w14:textId="36EC9156" w:rsidR="0026210B" w:rsidRPr="002C2745" w:rsidRDefault="00BC121E" w:rsidP="002C2745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6AD436E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</w:t>
      </w:r>
      <w:r w:rsidR="006773B6">
        <w:rPr>
          <w:rFonts w:ascii="Times New Roman" w:eastAsia="Times New Roman" w:hAnsi="Times New Roman"/>
          <w:sz w:val="20"/>
          <w:szCs w:val="20"/>
          <w:lang w:eastAsia="pl-PL"/>
        </w:rPr>
        <w:t>4</w: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 r. poz. </w:t>
      </w:r>
      <w:r w:rsidR="006773B6">
        <w:rPr>
          <w:rFonts w:ascii="Times New Roman" w:eastAsia="Times New Roman" w:hAnsi="Times New Roman"/>
          <w:sz w:val="20"/>
          <w:szCs w:val="20"/>
          <w:lang w:eastAsia="pl-PL"/>
        </w:rPr>
        <w:t>1616</w: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5AC06491" w14:textId="553F72F8" w:rsidR="00BF69A4" w:rsidRPr="002C2745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2C2745" w14:paraId="27FC105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F81A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C6B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99C6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C2745" w14:paraId="423AAA7D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523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C0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19B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C2745" w14:paraId="3D066B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5BA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9C4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B5AD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62ECB8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02026BD" w14:textId="77777777" w:rsidR="00BC121E" w:rsidRPr="0026210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F87F01F" w14:textId="216E6261" w:rsidR="00067B62" w:rsidRPr="002C2745" w:rsidRDefault="00067B62" w:rsidP="002C2745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26210B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26210B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26210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210B" w14:paraId="36113393" w14:textId="77777777" w:rsidTr="00620E37">
        <w:tc>
          <w:tcPr>
            <w:tcW w:w="2660" w:type="dxa"/>
          </w:tcPr>
          <w:p w14:paraId="5D13A835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28D60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77A72C58" w14:textId="77777777" w:rsidR="00BC121E" w:rsidRPr="0026210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635D247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74C52FB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181CAF" w14:textId="77777777" w:rsidR="00BC121E" w:rsidRPr="0026210B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CF46B9D" w14:textId="77777777" w:rsidR="00BC121E" w:rsidRPr="0026210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1152C8A3" w14:textId="77777777" w:rsidR="00106AC7" w:rsidRPr="0026210B" w:rsidRDefault="00106AC7" w:rsidP="00BC121E">
      <w:pPr>
        <w:rPr>
          <w:rFonts w:ascii="Times New Roman" w:hAnsi="Times New Roman"/>
        </w:rPr>
      </w:pPr>
    </w:p>
    <w:sectPr w:rsidR="00106AC7" w:rsidRPr="0026210B" w:rsidSect="0026210B">
      <w:headerReference w:type="default" r:id="rId12"/>
      <w:footerReference w:type="even" r:id="rId13"/>
      <w:footerReference w:type="default" r:id="rId14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632B" w14:textId="77777777" w:rsidR="009C440D" w:rsidRDefault="009C440D">
      <w:r>
        <w:separator/>
      </w:r>
    </w:p>
  </w:endnote>
  <w:endnote w:type="continuationSeparator" w:id="0">
    <w:p w14:paraId="428CCEA5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7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EC00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791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8997C2" w14:textId="09DA451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4810" w14:textId="77777777" w:rsidR="009C440D" w:rsidRDefault="009C440D">
      <w:r>
        <w:separator/>
      </w:r>
    </w:p>
  </w:footnote>
  <w:footnote w:type="continuationSeparator" w:id="0">
    <w:p w14:paraId="7AD2679B" w14:textId="77777777" w:rsidR="009C440D" w:rsidRDefault="009C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D7CE" w14:textId="31E25D4C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26210B">
      <w:rPr>
        <w:rFonts w:ascii="Times New Roman" w:eastAsia="Times New Roman" w:hAnsi="Times New Roman"/>
        <w:bCs/>
        <w:sz w:val="24"/>
        <w:szCs w:val="24"/>
        <w:lang w:eastAsia="pl-PL"/>
      </w:rPr>
      <w:t xml:space="preserve">Załącznik nr </w:t>
    </w:r>
    <w:r w:rsidRPr="0026210B">
      <w:rPr>
        <w:rFonts w:ascii="Times New Roman" w:eastAsia="Times New Roman" w:hAnsi="Times New Roman"/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73B6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122D5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73C79"/>
    <w:rsid w:val="00A807A7"/>
    <w:rsid w:val="00AB554C"/>
    <w:rsid w:val="00AB6C06"/>
    <w:rsid w:val="00AB7377"/>
    <w:rsid w:val="00AD329C"/>
    <w:rsid w:val="00B04D14"/>
    <w:rsid w:val="00B11F74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72D0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5BD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4207B4E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4</cp:revision>
  <cp:lastPrinted>2025-07-28T08:41:00Z</cp:lastPrinted>
  <dcterms:created xsi:type="dcterms:W3CDTF">2026-04-20T09:49:00Z</dcterms:created>
  <dcterms:modified xsi:type="dcterms:W3CDTF">2026-04-20T09:51:00Z</dcterms:modified>
</cp:coreProperties>
</file>