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C87F1" w14:textId="4F7718D0" w:rsidR="00B36EDA" w:rsidRPr="00EE2C33" w:rsidRDefault="00771B52" w:rsidP="00EE2C33">
      <w:pPr>
        <w:spacing w:after="600" w:line="276" w:lineRule="auto"/>
        <w:jc w:val="right"/>
      </w:pPr>
      <w:bookmarkStart w:id="0" w:name="_Hlk53520193"/>
      <w:r w:rsidRPr="00EE2C33">
        <w:t>Kraków</w:t>
      </w:r>
      <w:r w:rsidR="00B36EDA" w:rsidRPr="00EE2C33">
        <w:t xml:space="preserve"> dnia: </w:t>
      </w:r>
      <w:r w:rsidR="00973E30">
        <w:t>22.04.2026 r.</w:t>
      </w:r>
    </w:p>
    <w:p w14:paraId="3407E8D7" w14:textId="77777777" w:rsidR="00771B52" w:rsidRPr="00EE2C33" w:rsidRDefault="00771B52" w:rsidP="00EE2C33">
      <w:pPr>
        <w:spacing w:line="276" w:lineRule="auto"/>
        <w:ind w:right="3969"/>
        <w:rPr>
          <w:b/>
          <w:bCs/>
        </w:rPr>
      </w:pPr>
      <w:r w:rsidRPr="00EE2C33">
        <w:rPr>
          <w:b/>
          <w:bCs/>
        </w:rPr>
        <w:t>Szpital Miejski Specjalistyczny</w:t>
      </w:r>
    </w:p>
    <w:p w14:paraId="2E7C541A" w14:textId="77777777" w:rsidR="00771B52" w:rsidRPr="00EE2C33" w:rsidRDefault="00771B52" w:rsidP="00EE2C33">
      <w:pPr>
        <w:spacing w:line="276" w:lineRule="auto"/>
        <w:ind w:right="3969"/>
        <w:rPr>
          <w:b/>
          <w:bCs/>
        </w:rPr>
      </w:pPr>
      <w:r w:rsidRPr="00EE2C33">
        <w:rPr>
          <w:b/>
          <w:bCs/>
        </w:rPr>
        <w:t>im. Gabriela Narutowicza w Krakowie</w:t>
      </w:r>
    </w:p>
    <w:p w14:paraId="5FF89269" w14:textId="77777777" w:rsidR="00B36EDA" w:rsidRPr="00EE2C33" w:rsidRDefault="00771B52" w:rsidP="00EE2C33">
      <w:pPr>
        <w:spacing w:line="276" w:lineRule="auto"/>
        <w:ind w:right="3969"/>
      </w:pPr>
      <w:r w:rsidRPr="00EE2C33">
        <w:t>ul. Prądnicka</w:t>
      </w:r>
      <w:r w:rsidR="00B36EDA" w:rsidRPr="00EE2C33">
        <w:t xml:space="preserve"> </w:t>
      </w:r>
      <w:r w:rsidRPr="00EE2C33">
        <w:t>35-37</w:t>
      </w:r>
    </w:p>
    <w:p w14:paraId="5E159D96" w14:textId="77777777" w:rsidR="00B36EDA" w:rsidRPr="00EE2C33" w:rsidRDefault="00771B52" w:rsidP="00EE2C33">
      <w:pPr>
        <w:spacing w:line="276" w:lineRule="auto"/>
        <w:ind w:right="3969"/>
      </w:pPr>
      <w:r w:rsidRPr="00EE2C33">
        <w:t>31-202</w:t>
      </w:r>
      <w:r w:rsidR="00B36EDA" w:rsidRPr="00EE2C33">
        <w:t xml:space="preserve"> </w:t>
      </w:r>
      <w:r w:rsidRPr="00EE2C33">
        <w:t>Kraków</w:t>
      </w:r>
    </w:p>
    <w:p w14:paraId="54C0351C" w14:textId="77777777" w:rsidR="00B36EDA" w:rsidRPr="00EE2C33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E2C33" w14:paraId="7C8CB330" w14:textId="77777777" w:rsidTr="00B36EDA">
        <w:tc>
          <w:tcPr>
            <w:tcW w:w="9923" w:type="dxa"/>
            <w:shd w:val="clear" w:color="auto" w:fill="F2F2F2"/>
            <w:hideMark/>
          </w:tcPr>
          <w:p w14:paraId="6CC2437E" w14:textId="215B27F0" w:rsidR="00B36EDA" w:rsidRPr="00EE2C33" w:rsidRDefault="00EE2C33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3A42E2F" w14:textId="77777777" w:rsidR="00B36EDA" w:rsidRPr="00EE2C33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E2C33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CC32ADB" w14:textId="77777777" w:rsidR="00B36EDA" w:rsidRPr="00EE2C33" w:rsidRDefault="00B36EDA" w:rsidP="00B36EDA">
      <w:pPr>
        <w:keepNext/>
        <w:spacing w:after="240"/>
        <w:outlineLvl w:val="0"/>
        <w:rPr>
          <w:b/>
        </w:rPr>
      </w:pPr>
    </w:p>
    <w:p w14:paraId="264FD51F" w14:textId="77777777" w:rsidR="00B36EDA" w:rsidRPr="00EE2C33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EE2C33">
        <w:rPr>
          <w:rFonts w:eastAsia="Calibri"/>
          <w:lang w:eastAsia="en-US"/>
        </w:rPr>
        <w:t xml:space="preserve">Dotyczy </w:t>
      </w:r>
      <w:r w:rsidRPr="00EE2C33">
        <w:t>postępowania o udzielenie zamówienia publicznego</w:t>
      </w:r>
      <w:r w:rsidRPr="00EE2C33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E2C33" w14:paraId="4DB10CE5" w14:textId="77777777" w:rsidTr="00B36EDA">
        <w:tc>
          <w:tcPr>
            <w:tcW w:w="2269" w:type="dxa"/>
          </w:tcPr>
          <w:p w14:paraId="5FAFDDA0" w14:textId="77777777" w:rsidR="00B36EDA" w:rsidRPr="00EE2C3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E2C33">
              <w:t>Nazwa zamówienia:</w:t>
            </w:r>
          </w:p>
        </w:tc>
        <w:tc>
          <w:tcPr>
            <w:tcW w:w="7654" w:type="dxa"/>
          </w:tcPr>
          <w:p w14:paraId="78D63B62" w14:textId="77777777" w:rsidR="00B36EDA" w:rsidRPr="00EE2C33" w:rsidRDefault="00771B5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</w:rPr>
            </w:pPr>
            <w:r w:rsidRPr="00EE2C33">
              <w:rPr>
                <w:bCs/>
                <w:i/>
                <w:iCs/>
              </w:rPr>
              <w:t>Zakup i dostawa środków dezynfekcyjnych I</w:t>
            </w:r>
          </w:p>
        </w:tc>
      </w:tr>
      <w:tr w:rsidR="00771B52" w:rsidRPr="00EE2C33" w14:paraId="323EE52A" w14:textId="77777777" w:rsidTr="008D3EE9">
        <w:tc>
          <w:tcPr>
            <w:tcW w:w="2269" w:type="dxa"/>
          </w:tcPr>
          <w:p w14:paraId="1C48956B" w14:textId="77777777" w:rsidR="00771B52" w:rsidRPr="00EE2C33" w:rsidRDefault="00771B52" w:rsidP="008D3E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E2C33">
              <w:t>Numer referencyjny:</w:t>
            </w:r>
          </w:p>
        </w:tc>
        <w:tc>
          <w:tcPr>
            <w:tcW w:w="7654" w:type="dxa"/>
          </w:tcPr>
          <w:p w14:paraId="2798F6C0" w14:textId="77777777" w:rsidR="00771B52" w:rsidRPr="00EE2C33" w:rsidRDefault="00771B52" w:rsidP="008D3E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EE2C33">
              <w:rPr>
                <w:b/>
              </w:rPr>
              <w:t>ZP/7/2026</w:t>
            </w:r>
          </w:p>
        </w:tc>
      </w:tr>
    </w:tbl>
    <w:p w14:paraId="31EA45B0" w14:textId="77777777" w:rsidR="00B36EDA" w:rsidRPr="00EE2C33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3356D5AF" w14:textId="411BF269" w:rsidR="00B36EDA" w:rsidRPr="00EE2C3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sz w:val="22"/>
          <w:szCs w:val="22"/>
        </w:rPr>
      </w:pPr>
      <w:r w:rsidRPr="00EE2C33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="00EE2C33">
        <w:rPr>
          <w:sz w:val="22"/>
          <w:szCs w:val="22"/>
        </w:rPr>
        <w:t xml:space="preserve">, </w:t>
      </w:r>
      <w:r w:rsidRPr="00EE2C33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71B52" w:rsidRPr="00EE2C33" w14:paraId="2241EC68" w14:textId="77777777" w:rsidTr="00771B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06A60" w14:textId="154187CE" w:rsidR="00771B52" w:rsidRPr="00EE2C33" w:rsidRDefault="00771B52" w:rsidP="008D3EE9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>Pakiet 1 - Preparaty do mycia i dezynfekcji maszynowej </w:t>
            </w:r>
          </w:p>
          <w:p w14:paraId="190DA983" w14:textId="77777777" w:rsidR="00771B52" w:rsidRPr="00EE2C33" w:rsidRDefault="00771B52" w:rsidP="008D3EE9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E2C33">
              <w:rPr>
                <w:b/>
                <w:sz w:val="20"/>
                <w:szCs w:val="20"/>
              </w:rPr>
              <w:t>Media-MED Sp. z o.o.</w:t>
            </w:r>
          </w:p>
          <w:p w14:paraId="3C2CC8C1" w14:textId="77777777" w:rsidR="00771B52" w:rsidRPr="00EE2C33" w:rsidRDefault="00771B52" w:rsidP="008D3EE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E2C33">
              <w:rPr>
                <w:bCs/>
                <w:sz w:val="20"/>
                <w:szCs w:val="20"/>
              </w:rPr>
              <w:t xml:space="preserve">ul. Promienistych 7 </w:t>
            </w:r>
          </w:p>
          <w:p w14:paraId="1D1E5681" w14:textId="77777777" w:rsidR="00771B52" w:rsidRPr="00EE2C33" w:rsidRDefault="00771B52" w:rsidP="008D3EE9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E2C33">
              <w:rPr>
                <w:bCs/>
                <w:sz w:val="20"/>
                <w:szCs w:val="20"/>
              </w:rPr>
              <w:t>31-481 Kraków</w:t>
            </w:r>
          </w:p>
          <w:p w14:paraId="3579F1E7" w14:textId="4FC1770B" w:rsidR="00771B52" w:rsidRPr="00EE2C33" w:rsidRDefault="00771B52" w:rsidP="00EE2C33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E2C3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E2C33">
              <w:rPr>
                <w:color w:val="000000"/>
                <w:sz w:val="20"/>
                <w:szCs w:val="20"/>
              </w:rPr>
              <w:t>:</w:t>
            </w:r>
            <w:r w:rsidR="00EE2C33">
              <w:rPr>
                <w:color w:val="000000"/>
                <w:sz w:val="20"/>
                <w:szCs w:val="20"/>
              </w:rPr>
              <w:t xml:space="preserve"> </w:t>
            </w:r>
            <w:r w:rsidRPr="00EE2C3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71B52" w:rsidRPr="00EE2C33" w14:paraId="6515B636" w14:textId="77777777" w:rsidTr="00771B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7222E" w14:textId="4C00D369" w:rsidR="00771B52" w:rsidRPr="00EE2C33" w:rsidRDefault="00771B52" w:rsidP="008D3EE9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>Pakiet 2 – Bezalkoholowe chusteczki do dezynfekcji powierzchni</w:t>
            </w:r>
          </w:p>
          <w:p w14:paraId="508714BA" w14:textId="77777777" w:rsidR="00771B52" w:rsidRPr="00EE2C33" w:rsidRDefault="00771B52" w:rsidP="008D3EE9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E2C33">
              <w:rPr>
                <w:b/>
                <w:sz w:val="20"/>
                <w:szCs w:val="20"/>
              </w:rPr>
              <w:t>Bialmed Sp. z o.o.</w:t>
            </w:r>
          </w:p>
          <w:p w14:paraId="6933117D" w14:textId="77777777" w:rsidR="00771B52" w:rsidRPr="00EE2C33" w:rsidRDefault="00771B52" w:rsidP="008D3EE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E2C33">
              <w:rPr>
                <w:bCs/>
                <w:sz w:val="20"/>
                <w:szCs w:val="20"/>
              </w:rPr>
              <w:t>ul. Kazimierzowska 46/48 /35</w:t>
            </w:r>
          </w:p>
          <w:p w14:paraId="6732D428" w14:textId="77777777" w:rsidR="00771B52" w:rsidRPr="00EE2C33" w:rsidRDefault="00771B52" w:rsidP="008D3EE9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E2C33">
              <w:rPr>
                <w:bCs/>
                <w:sz w:val="20"/>
                <w:szCs w:val="20"/>
              </w:rPr>
              <w:t>02-546 Warszawa</w:t>
            </w:r>
          </w:p>
          <w:p w14:paraId="30EBE750" w14:textId="5D2318C6" w:rsidR="00771B52" w:rsidRPr="00EE2C33" w:rsidRDefault="00771B52" w:rsidP="00EE2C33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E2C3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E2C33">
              <w:rPr>
                <w:color w:val="000000"/>
                <w:sz w:val="20"/>
                <w:szCs w:val="20"/>
              </w:rPr>
              <w:t>:</w:t>
            </w:r>
            <w:r w:rsidR="00EE2C33">
              <w:rPr>
                <w:color w:val="000000"/>
                <w:sz w:val="20"/>
                <w:szCs w:val="20"/>
              </w:rPr>
              <w:t xml:space="preserve"> </w:t>
            </w:r>
            <w:r w:rsidRPr="00EE2C3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71B52" w:rsidRPr="00EE2C33" w14:paraId="6953E671" w14:textId="77777777" w:rsidTr="00771B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C20C5" w14:textId="267A462A" w:rsidR="00771B52" w:rsidRPr="00EE2C33" w:rsidRDefault="00771B52" w:rsidP="008D3EE9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>Pakiet 4 – Kontrola mycia i dezynfekcji</w:t>
            </w:r>
          </w:p>
          <w:p w14:paraId="3F81CF4D" w14:textId="77777777" w:rsidR="00771B52" w:rsidRPr="00EE2C33" w:rsidRDefault="00771B52" w:rsidP="008D3EE9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E2C33">
              <w:rPr>
                <w:b/>
                <w:sz w:val="20"/>
                <w:szCs w:val="20"/>
              </w:rPr>
              <w:t>Informer Med sp. z o.o.</w:t>
            </w:r>
          </w:p>
          <w:p w14:paraId="71FA9D7A" w14:textId="77777777" w:rsidR="00771B52" w:rsidRPr="00EE2C33" w:rsidRDefault="00771B52" w:rsidP="008D3EE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E2C33">
              <w:rPr>
                <w:bCs/>
                <w:sz w:val="20"/>
                <w:szCs w:val="20"/>
              </w:rPr>
              <w:t xml:space="preserve">ul. Winogrady 118 </w:t>
            </w:r>
          </w:p>
          <w:p w14:paraId="36784FBA" w14:textId="77777777" w:rsidR="00771B52" w:rsidRPr="00EE2C33" w:rsidRDefault="00771B52" w:rsidP="008D3EE9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E2C33">
              <w:rPr>
                <w:bCs/>
                <w:sz w:val="20"/>
                <w:szCs w:val="20"/>
              </w:rPr>
              <w:t>61-626 Poznań</w:t>
            </w:r>
          </w:p>
          <w:p w14:paraId="7EC8683D" w14:textId="5723EBFE" w:rsidR="00771B52" w:rsidRPr="00EE2C33" w:rsidRDefault="00771B52" w:rsidP="00EE2C33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E2C3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E2C33">
              <w:rPr>
                <w:color w:val="000000"/>
                <w:sz w:val="20"/>
                <w:szCs w:val="20"/>
              </w:rPr>
              <w:t>:</w:t>
            </w:r>
            <w:r w:rsidR="00EE2C33">
              <w:rPr>
                <w:color w:val="000000"/>
                <w:sz w:val="20"/>
                <w:szCs w:val="20"/>
              </w:rPr>
              <w:t xml:space="preserve"> </w:t>
            </w:r>
            <w:r w:rsidRPr="00EE2C3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71B52" w:rsidRPr="00EE2C33" w14:paraId="65F0B8A0" w14:textId="77777777" w:rsidTr="00771B5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C67AC" w14:textId="182146F2" w:rsidR="00771B52" w:rsidRPr="00EE2C33" w:rsidRDefault="00771B52" w:rsidP="008D3EE9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lastRenderedPageBreak/>
              <w:t>Pakiet 5 –  Preparaty do mycia i dezynfekcji</w:t>
            </w:r>
          </w:p>
          <w:p w14:paraId="20E21D88" w14:textId="77777777" w:rsidR="00771B52" w:rsidRPr="00EE2C33" w:rsidRDefault="00771B52" w:rsidP="008D3EE9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E2C33">
              <w:rPr>
                <w:b/>
                <w:sz w:val="20"/>
                <w:szCs w:val="20"/>
              </w:rPr>
              <w:t>Media-MED Sp. z o.o.</w:t>
            </w:r>
          </w:p>
          <w:p w14:paraId="1D93C167" w14:textId="77777777" w:rsidR="00771B52" w:rsidRPr="00EE2C33" w:rsidRDefault="00771B52" w:rsidP="008D3EE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E2C33">
              <w:rPr>
                <w:bCs/>
                <w:sz w:val="20"/>
                <w:szCs w:val="20"/>
              </w:rPr>
              <w:t xml:space="preserve">ul. Promienistych 7 </w:t>
            </w:r>
          </w:p>
          <w:p w14:paraId="486F3B79" w14:textId="77777777" w:rsidR="00771B52" w:rsidRPr="00EE2C33" w:rsidRDefault="00771B52" w:rsidP="008D3EE9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E2C33">
              <w:rPr>
                <w:bCs/>
                <w:sz w:val="20"/>
                <w:szCs w:val="20"/>
              </w:rPr>
              <w:t>31-481 Kraków</w:t>
            </w:r>
          </w:p>
          <w:p w14:paraId="4D6CE742" w14:textId="74A39AFB" w:rsidR="00771B52" w:rsidRPr="00EE2C33" w:rsidRDefault="00771B52" w:rsidP="00EE2C33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E2C3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E2C33">
              <w:rPr>
                <w:color w:val="000000"/>
                <w:sz w:val="20"/>
                <w:szCs w:val="20"/>
              </w:rPr>
              <w:t>:</w:t>
            </w:r>
            <w:r w:rsidR="00EE2C33">
              <w:rPr>
                <w:color w:val="000000"/>
                <w:sz w:val="20"/>
                <w:szCs w:val="20"/>
              </w:rPr>
              <w:t xml:space="preserve"> </w:t>
            </w:r>
            <w:r w:rsidRPr="00EE2C33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5EE7B04F" w14:textId="77777777" w:rsidR="00B36EDA" w:rsidRPr="00EE2C33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EE2C33">
        <w:rPr>
          <w:b/>
          <w:bCs/>
          <w:color w:val="000000"/>
        </w:rPr>
        <w:t>Punktacja przyznana ofertom w każdym kryterium oceny ofert wraz z łączną punktacją</w:t>
      </w:r>
      <w:r w:rsidRPr="00EE2C33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2694"/>
        <w:gridCol w:w="1559"/>
      </w:tblGrid>
      <w:tr w:rsidR="00B36EDA" w:rsidRPr="00EE2C33" w14:paraId="4A75FF02" w14:textId="77777777" w:rsidTr="00EE2C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63ACE6" w14:textId="77777777" w:rsidR="00B36EDA" w:rsidRPr="00EE2C3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E2C33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ECEA76" w14:textId="77777777" w:rsidR="00B36EDA" w:rsidRPr="00EE2C33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EE2C33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EBBB43" w14:textId="77777777" w:rsidR="00B36EDA" w:rsidRPr="00EE2C3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E2C33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7BBFB2" w14:textId="77777777" w:rsidR="00B36EDA" w:rsidRPr="00EE2C3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E2C33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771B52" w:rsidRPr="00EE2C33" w14:paraId="5EE7813A" w14:textId="77777777" w:rsidTr="00EE2C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C692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1 - Pakiet 1 - Preparaty do mycia i dezynfekcji maszynowej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29686" w14:textId="77777777" w:rsidR="00771B52" w:rsidRPr="00EE2C33" w:rsidRDefault="00771B52" w:rsidP="008D3E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>Media-MED Sp. z o.o.</w:t>
            </w:r>
          </w:p>
          <w:p w14:paraId="79555117" w14:textId="77777777" w:rsidR="00771B52" w:rsidRPr="00EE2C33" w:rsidRDefault="00771B52" w:rsidP="008D3EE9">
            <w:pPr>
              <w:spacing w:line="276" w:lineRule="auto"/>
              <w:rPr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ul. Promienistych 7</w:t>
            </w:r>
          </w:p>
          <w:p w14:paraId="5914EB52" w14:textId="77777777" w:rsidR="00771B52" w:rsidRPr="00EE2C33" w:rsidRDefault="00771B52" w:rsidP="008D3E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31-481 Kraków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8E52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497FC" w14:textId="77777777" w:rsidR="00771B52" w:rsidRPr="00EE2C33" w:rsidRDefault="00771B52" w:rsidP="008D3EE9">
            <w:pPr>
              <w:jc w:val="center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 xml:space="preserve">  500,00</w:t>
            </w:r>
          </w:p>
        </w:tc>
      </w:tr>
      <w:tr w:rsidR="00771B52" w:rsidRPr="00EE2C33" w14:paraId="3D6E26D3" w14:textId="77777777" w:rsidTr="00EE2C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57060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2 - Pakiet 2 – Bezalkoholowe chusteczki do dezynfekcji powierzchni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4F8B4" w14:textId="77777777" w:rsidR="00771B52" w:rsidRPr="00EE2C33" w:rsidRDefault="00771B52" w:rsidP="008D3E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>Bialmed Sp. z o.o.</w:t>
            </w:r>
          </w:p>
          <w:p w14:paraId="6985E588" w14:textId="77777777" w:rsidR="00771B52" w:rsidRPr="00EE2C33" w:rsidRDefault="00771B52" w:rsidP="008D3EE9">
            <w:pPr>
              <w:spacing w:line="276" w:lineRule="auto"/>
              <w:rPr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ul. Kazimierzowska 46/48/35</w:t>
            </w:r>
          </w:p>
          <w:p w14:paraId="50C391EF" w14:textId="77777777" w:rsidR="00771B52" w:rsidRPr="00EE2C33" w:rsidRDefault="00771B52" w:rsidP="008D3E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02-546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25D81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A1C58" w14:textId="77777777" w:rsidR="00771B52" w:rsidRPr="00EE2C33" w:rsidRDefault="00771B52" w:rsidP="008D3EE9">
            <w:pPr>
              <w:jc w:val="center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 xml:space="preserve">  500,00</w:t>
            </w:r>
          </w:p>
        </w:tc>
      </w:tr>
      <w:tr w:rsidR="00771B52" w:rsidRPr="00EE2C33" w14:paraId="50DC1F82" w14:textId="77777777" w:rsidTr="00EE2C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431BC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2 - Pakiet 2 – Bezalkoholowe chusteczki do dezynfekcji powierzchni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4E544" w14:textId="54805539" w:rsidR="00771B52" w:rsidRPr="00EE2C33" w:rsidRDefault="00771B52" w:rsidP="008D3E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 xml:space="preserve">SUTURA MED </w:t>
            </w:r>
            <w:r w:rsidR="00EE2C33">
              <w:rPr>
                <w:b/>
                <w:bCs/>
                <w:sz w:val="20"/>
                <w:szCs w:val="20"/>
              </w:rPr>
              <w:t>Sp. z o.o.</w:t>
            </w:r>
          </w:p>
          <w:p w14:paraId="1D5C5818" w14:textId="77777777" w:rsidR="00771B52" w:rsidRPr="00EE2C33" w:rsidRDefault="00771B52" w:rsidP="008D3EE9">
            <w:pPr>
              <w:spacing w:line="276" w:lineRule="auto"/>
              <w:rPr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ul. Mała Odrzańska 21/2</w:t>
            </w:r>
          </w:p>
          <w:p w14:paraId="7AAC43E4" w14:textId="77777777" w:rsidR="00771B52" w:rsidRPr="00EE2C33" w:rsidRDefault="00771B52" w:rsidP="008D3E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70-535 Szczecin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5845B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35AB7" w14:textId="77777777" w:rsidR="00771B52" w:rsidRPr="00EE2C33" w:rsidRDefault="00771B52" w:rsidP="008D3EE9">
            <w:pPr>
              <w:jc w:val="center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 xml:space="preserve">  0,00</w:t>
            </w:r>
          </w:p>
        </w:tc>
      </w:tr>
      <w:tr w:rsidR="00771B52" w:rsidRPr="00EE2C33" w14:paraId="77CCA139" w14:textId="77777777" w:rsidTr="00EE2C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8FFA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2 - Pakiet 2 – Bezalkoholowe chusteczki do dezynfekcji powierzchni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D23D0" w14:textId="77777777" w:rsidR="00771B52" w:rsidRPr="00EE2C33" w:rsidRDefault="00771B52" w:rsidP="008D3E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6183D307" w14:textId="77777777" w:rsidR="00771B52" w:rsidRPr="00EE2C33" w:rsidRDefault="00771B52" w:rsidP="008D3EE9">
            <w:pPr>
              <w:spacing w:line="276" w:lineRule="auto"/>
              <w:rPr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ul. Balicka 117</w:t>
            </w:r>
          </w:p>
          <w:p w14:paraId="1943A609" w14:textId="77777777" w:rsidR="00771B52" w:rsidRPr="00EE2C33" w:rsidRDefault="00771B52" w:rsidP="008D3E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30-149 Kraków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56FB9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1 - Cena - 366.65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FED9" w14:textId="77777777" w:rsidR="00771B52" w:rsidRPr="00EE2C33" w:rsidRDefault="00771B52" w:rsidP="008D3EE9">
            <w:pPr>
              <w:jc w:val="center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 xml:space="preserve">  366,65</w:t>
            </w:r>
          </w:p>
        </w:tc>
      </w:tr>
      <w:tr w:rsidR="00771B52" w:rsidRPr="00EE2C33" w14:paraId="32F5D7FC" w14:textId="77777777" w:rsidTr="00EE2C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1F21C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2 - Pakiet 2 – Bezalkoholowe chusteczki do dezynfekcji powierzchni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1CCF3" w14:textId="77777777" w:rsidR="00771B52" w:rsidRPr="00EE2C33" w:rsidRDefault="00771B52" w:rsidP="008D3E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>Medi-Pro Sp. z o.o.</w:t>
            </w:r>
          </w:p>
          <w:p w14:paraId="3FE069A2" w14:textId="77777777" w:rsidR="00771B52" w:rsidRPr="00EE2C33" w:rsidRDefault="00771B52" w:rsidP="008D3EE9">
            <w:pPr>
              <w:spacing w:line="276" w:lineRule="auto"/>
              <w:rPr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ul. Wysockiego 6b</w:t>
            </w:r>
          </w:p>
          <w:p w14:paraId="1F414E89" w14:textId="77777777" w:rsidR="00771B52" w:rsidRPr="00EE2C33" w:rsidRDefault="00771B52" w:rsidP="008D3E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03-371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E99B7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1 - Cena - 275.00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C0F2" w14:textId="77777777" w:rsidR="00771B52" w:rsidRPr="00EE2C33" w:rsidRDefault="00771B52" w:rsidP="008D3EE9">
            <w:pPr>
              <w:jc w:val="center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 xml:space="preserve">  275,00</w:t>
            </w:r>
          </w:p>
        </w:tc>
      </w:tr>
      <w:tr w:rsidR="00771B52" w:rsidRPr="00EE2C33" w14:paraId="1D52EA29" w14:textId="77777777" w:rsidTr="00EE2C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BB0BF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2 - Pakiet 2 – Bezalkoholowe chusteczki do dezynfekcji powierzchni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84CD3" w14:textId="77777777" w:rsidR="00771B52" w:rsidRPr="00EE2C33" w:rsidRDefault="00771B52" w:rsidP="008D3E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>Biachem Sp. z o.o.</w:t>
            </w:r>
          </w:p>
          <w:p w14:paraId="3E5838C2" w14:textId="77777777" w:rsidR="00771B52" w:rsidRPr="00EE2C33" w:rsidRDefault="00771B52" w:rsidP="008D3EE9">
            <w:pPr>
              <w:spacing w:line="276" w:lineRule="auto"/>
              <w:rPr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ul. Nowodworska 3</w:t>
            </w:r>
          </w:p>
          <w:p w14:paraId="598638DA" w14:textId="77777777" w:rsidR="00771B52" w:rsidRPr="00EE2C33" w:rsidRDefault="00771B52" w:rsidP="008D3E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16-030 Ogrodniczki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FDCE3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B433" w14:textId="77777777" w:rsidR="00771B52" w:rsidRPr="00EE2C33" w:rsidRDefault="00771B52" w:rsidP="008D3EE9">
            <w:pPr>
              <w:jc w:val="center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 xml:space="preserve">  0,00</w:t>
            </w:r>
          </w:p>
        </w:tc>
      </w:tr>
      <w:tr w:rsidR="00771B52" w:rsidRPr="00EE2C33" w14:paraId="7F3C6B02" w14:textId="77777777" w:rsidTr="00EE2C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DF460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4 - Pakiet 4 – Kontrola mycia i dezynfekcji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4B34F" w14:textId="77777777" w:rsidR="00771B52" w:rsidRPr="00EE2C33" w:rsidRDefault="00771B52" w:rsidP="008D3E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>Informer Med sp. z o.o.</w:t>
            </w:r>
          </w:p>
          <w:p w14:paraId="7C1FAC85" w14:textId="77777777" w:rsidR="00771B52" w:rsidRPr="00EE2C33" w:rsidRDefault="00771B52" w:rsidP="008D3EE9">
            <w:pPr>
              <w:spacing w:line="276" w:lineRule="auto"/>
              <w:rPr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ul. Winogrady 118</w:t>
            </w:r>
          </w:p>
          <w:p w14:paraId="662A6DD0" w14:textId="77777777" w:rsidR="00771B52" w:rsidRPr="00EE2C33" w:rsidRDefault="00771B52" w:rsidP="008D3E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61-626 Poznań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3BC60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735C" w14:textId="77777777" w:rsidR="00771B52" w:rsidRPr="00EE2C33" w:rsidRDefault="00771B52" w:rsidP="008D3EE9">
            <w:pPr>
              <w:jc w:val="center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 xml:space="preserve">  500,00</w:t>
            </w:r>
          </w:p>
        </w:tc>
      </w:tr>
      <w:tr w:rsidR="00771B52" w:rsidRPr="00EE2C33" w14:paraId="39CC5322" w14:textId="77777777" w:rsidTr="00EE2C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21CB8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4 - Pakiet 4 – Kontrola mycia i dezynfekcji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49563" w14:textId="77777777" w:rsidR="00771B52" w:rsidRPr="00EE2C33" w:rsidRDefault="00771B52" w:rsidP="008D3E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>Media-MED Sp. z o.o.</w:t>
            </w:r>
          </w:p>
          <w:p w14:paraId="5F93C8EF" w14:textId="77777777" w:rsidR="00771B52" w:rsidRPr="00EE2C33" w:rsidRDefault="00771B52" w:rsidP="008D3EE9">
            <w:pPr>
              <w:spacing w:line="276" w:lineRule="auto"/>
              <w:rPr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ul. Promienistych 7</w:t>
            </w:r>
          </w:p>
          <w:p w14:paraId="43906E16" w14:textId="77777777" w:rsidR="00771B52" w:rsidRPr="00EE2C33" w:rsidRDefault="00771B52" w:rsidP="008D3E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31-481 Kraków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C2619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1 - Cena - 295.90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E5A56" w14:textId="77777777" w:rsidR="00771B52" w:rsidRPr="00EE2C33" w:rsidRDefault="00771B52" w:rsidP="008D3EE9">
            <w:pPr>
              <w:jc w:val="center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 xml:space="preserve">  295,90</w:t>
            </w:r>
          </w:p>
        </w:tc>
      </w:tr>
      <w:tr w:rsidR="00771B52" w:rsidRPr="00EE2C33" w14:paraId="37A5D0D0" w14:textId="77777777" w:rsidTr="00EE2C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E1A89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5 - Pakiet 5 –  Preparaty do mycia i dezynfekcji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CFC25" w14:textId="77777777" w:rsidR="00771B52" w:rsidRPr="00EE2C33" w:rsidRDefault="00771B52" w:rsidP="008D3E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E2C33">
              <w:rPr>
                <w:b/>
                <w:bCs/>
                <w:sz w:val="20"/>
                <w:szCs w:val="20"/>
              </w:rPr>
              <w:t>Media-MED Sp. z o.o.</w:t>
            </w:r>
          </w:p>
          <w:p w14:paraId="6A11F360" w14:textId="77777777" w:rsidR="00771B52" w:rsidRPr="00EE2C33" w:rsidRDefault="00771B52" w:rsidP="008D3EE9">
            <w:pPr>
              <w:spacing w:line="276" w:lineRule="auto"/>
              <w:rPr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ul. Promienistych 7</w:t>
            </w:r>
          </w:p>
          <w:p w14:paraId="4DB2A535" w14:textId="77777777" w:rsidR="00771B52" w:rsidRPr="00EE2C33" w:rsidRDefault="00771B52" w:rsidP="008D3E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31-481 Kraków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8BB58" w14:textId="77777777" w:rsidR="00771B52" w:rsidRPr="00EE2C33" w:rsidRDefault="00771B52" w:rsidP="008D3E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7F7B0" w14:textId="77777777" w:rsidR="00771B52" w:rsidRPr="00EE2C33" w:rsidRDefault="00771B52" w:rsidP="008D3EE9">
            <w:pPr>
              <w:jc w:val="center"/>
              <w:rPr>
                <w:color w:val="000000"/>
                <w:sz w:val="20"/>
                <w:szCs w:val="20"/>
              </w:rPr>
            </w:pPr>
            <w:r w:rsidRPr="00EE2C33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4C4B1C9A" w14:textId="5A524B20" w:rsidR="008642B3" w:rsidRPr="00EE2C33" w:rsidRDefault="008642B3" w:rsidP="00B36EDA">
      <w:pPr>
        <w:ind w:right="-425"/>
        <w:jc w:val="right"/>
        <w:rPr>
          <w:vertAlign w:val="superscript"/>
        </w:rPr>
      </w:pPr>
    </w:p>
    <w:sectPr w:rsidR="008642B3" w:rsidRPr="00EE2C3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E4187" w14:textId="77777777" w:rsidR="00985262" w:rsidRDefault="00985262">
      <w:r>
        <w:separator/>
      </w:r>
    </w:p>
  </w:endnote>
  <w:endnote w:type="continuationSeparator" w:id="0">
    <w:p w14:paraId="49748268" w14:textId="77777777" w:rsidR="00985262" w:rsidRDefault="00985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C353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39E9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E87F8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71CC2B" w14:textId="59F1C59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FC37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2DEC4" w14:textId="77777777" w:rsidR="00985262" w:rsidRDefault="00985262">
      <w:r>
        <w:separator/>
      </w:r>
    </w:p>
  </w:footnote>
  <w:footnote w:type="continuationSeparator" w:id="0">
    <w:p w14:paraId="1C43301F" w14:textId="77777777" w:rsidR="00985262" w:rsidRDefault="00985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6F9E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0DDA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DDCF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262"/>
    <w:rsid w:val="00022322"/>
    <w:rsid w:val="00042497"/>
    <w:rsid w:val="000C1E6F"/>
    <w:rsid w:val="000E4E56"/>
    <w:rsid w:val="001A1468"/>
    <w:rsid w:val="001B7815"/>
    <w:rsid w:val="00211A34"/>
    <w:rsid w:val="002A2B1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90913"/>
    <w:rsid w:val="006E3089"/>
    <w:rsid w:val="00712C39"/>
    <w:rsid w:val="00756CDA"/>
    <w:rsid w:val="00771B52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3E30"/>
    <w:rsid w:val="0097748A"/>
    <w:rsid w:val="00985262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E2C3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406FA5"/>
  <w15:chartTrackingRefBased/>
  <w15:docId w15:val="{F9903C8D-CBC7-42AB-80B9-989694316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422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2026-04-21T07:06:00Z</cp:lastPrinted>
  <dcterms:created xsi:type="dcterms:W3CDTF">2026-04-21T06:55:00Z</dcterms:created>
  <dcterms:modified xsi:type="dcterms:W3CDTF">2026-04-22T09:09:00Z</dcterms:modified>
</cp:coreProperties>
</file>