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D14DC" w14:textId="48C13AAD" w:rsidR="00B36EDA" w:rsidRPr="006D5789" w:rsidRDefault="00F8282E" w:rsidP="00B36EDA">
      <w:pPr>
        <w:spacing w:after="600"/>
        <w:jc w:val="right"/>
      </w:pPr>
      <w:bookmarkStart w:id="0" w:name="_Hlk53520193"/>
      <w:r w:rsidRPr="006D5789">
        <w:t>Kraków</w:t>
      </w:r>
      <w:r w:rsidR="00B36EDA" w:rsidRPr="006D5789">
        <w:t xml:space="preserve"> dnia: </w:t>
      </w:r>
      <w:r w:rsidR="00CB382A">
        <w:t>22.04.2026</w:t>
      </w:r>
    </w:p>
    <w:p w14:paraId="0C560E92" w14:textId="77777777" w:rsidR="00F8282E" w:rsidRPr="006D5789" w:rsidRDefault="00F8282E" w:rsidP="00B36EDA">
      <w:pPr>
        <w:spacing w:line="360" w:lineRule="auto"/>
        <w:ind w:right="3969"/>
        <w:rPr>
          <w:b/>
          <w:bCs/>
        </w:rPr>
      </w:pPr>
      <w:r w:rsidRPr="006D5789">
        <w:rPr>
          <w:b/>
          <w:bCs/>
        </w:rPr>
        <w:t>Szpital Miejski Specjalistyczny</w:t>
      </w:r>
    </w:p>
    <w:p w14:paraId="5C79B7ED" w14:textId="77777777" w:rsidR="00F8282E" w:rsidRPr="006D5789" w:rsidRDefault="00F8282E" w:rsidP="00B36EDA">
      <w:pPr>
        <w:spacing w:line="360" w:lineRule="auto"/>
        <w:ind w:right="3969"/>
        <w:rPr>
          <w:b/>
          <w:bCs/>
        </w:rPr>
      </w:pPr>
      <w:r w:rsidRPr="006D5789">
        <w:rPr>
          <w:b/>
          <w:bCs/>
        </w:rPr>
        <w:t>im. Gabriela Narutowicza w Krakowie</w:t>
      </w:r>
    </w:p>
    <w:p w14:paraId="2BF6ECF2" w14:textId="77777777" w:rsidR="00B36EDA" w:rsidRPr="006D5789" w:rsidRDefault="00F8282E" w:rsidP="00B36EDA">
      <w:pPr>
        <w:spacing w:line="360" w:lineRule="auto"/>
        <w:ind w:right="3969"/>
      </w:pPr>
      <w:r w:rsidRPr="006D5789">
        <w:t>ul. Prądnicka</w:t>
      </w:r>
      <w:r w:rsidR="00B36EDA" w:rsidRPr="006D5789">
        <w:t xml:space="preserve"> </w:t>
      </w:r>
      <w:r w:rsidRPr="006D5789">
        <w:t>35-37</w:t>
      </w:r>
    </w:p>
    <w:p w14:paraId="3AECC479" w14:textId="77777777" w:rsidR="00B36EDA" w:rsidRPr="006D5789" w:rsidRDefault="00F8282E" w:rsidP="00B36EDA">
      <w:pPr>
        <w:ind w:right="3969"/>
      </w:pPr>
      <w:r w:rsidRPr="006D5789">
        <w:t>31-202</w:t>
      </w:r>
      <w:r w:rsidR="00B36EDA" w:rsidRPr="006D5789">
        <w:t xml:space="preserve"> </w:t>
      </w:r>
      <w:r w:rsidRPr="006D5789">
        <w:t>Kraków</w:t>
      </w:r>
    </w:p>
    <w:p w14:paraId="64564AC8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p w14:paraId="6FF5F828" w14:textId="77777777" w:rsidR="006D5789" w:rsidRPr="006D5789" w:rsidRDefault="006D5789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D5789" w14:paraId="4020F03A" w14:textId="77777777" w:rsidTr="00B36EDA">
        <w:tc>
          <w:tcPr>
            <w:tcW w:w="9923" w:type="dxa"/>
            <w:shd w:val="clear" w:color="auto" w:fill="F2F2F2"/>
            <w:hideMark/>
          </w:tcPr>
          <w:p w14:paraId="5D7FCF78" w14:textId="54CED312" w:rsidR="00B36EDA" w:rsidRPr="006D5789" w:rsidRDefault="006D5789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B470F41" w14:textId="77777777" w:rsidR="00B36EDA" w:rsidRPr="006D5789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D5789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AACC314" w14:textId="77777777" w:rsidR="00B36EDA" w:rsidRPr="006D5789" w:rsidRDefault="00B36EDA" w:rsidP="00B36EDA">
      <w:pPr>
        <w:keepNext/>
        <w:spacing w:after="240"/>
        <w:outlineLvl w:val="0"/>
        <w:rPr>
          <w:b/>
        </w:rPr>
      </w:pPr>
    </w:p>
    <w:p w14:paraId="60C4A038" w14:textId="77777777" w:rsidR="00B36EDA" w:rsidRPr="006D5789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6D5789">
        <w:rPr>
          <w:rFonts w:eastAsia="Calibri"/>
          <w:lang w:eastAsia="en-US"/>
        </w:rPr>
        <w:t xml:space="preserve">Dotyczy </w:t>
      </w:r>
      <w:r w:rsidRPr="006D5789">
        <w:t>postępowania o udzielenie zamówienia publicznego</w:t>
      </w:r>
      <w:r w:rsidRPr="006D5789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D5789" w14:paraId="12A85938" w14:textId="77777777" w:rsidTr="00B36EDA">
        <w:tc>
          <w:tcPr>
            <w:tcW w:w="2269" w:type="dxa"/>
          </w:tcPr>
          <w:p w14:paraId="724368E5" w14:textId="77777777" w:rsidR="00B36EDA" w:rsidRPr="006D5789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D5789">
              <w:t>Nazwa zamówienia:</w:t>
            </w:r>
          </w:p>
        </w:tc>
        <w:tc>
          <w:tcPr>
            <w:tcW w:w="7654" w:type="dxa"/>
          </w:tcPr>
          <w:p w14:paraId="1F1C1041" w14:textId="77777777" w:rsidR="00B36EDA" w:rsidRPr="006D5789" w:rsidRDefault="00F8282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6D5789">
              <w:rPr>
                <w:b/>
              </w:rPr>
              <w:t>Zakup i dostawa materiałów medycznych dla Apteki Szpitala I</w:t>
            </w:r>
          </w:p>
        </w:tc>
      </w:tr>
      <w:tr w:rsidR="00F8282E" w:rsidRPr="006D5789" w14:paraId="06425A58" w14:textId="77777777" w:rsidTr="009E3FBC">
        <w:tc>
          <w:tcPr>
            <w:tcW w:w="2269" w:type="dxa"/>
          </w:tcPr>
          <w:p w14:paraId="5F737762" w14:textId="77777777" w:rsidR="00F8282E" w:rsidRPr="006D5789" w:rsidRDefault="00F8282E" w:rsidP="009E3FB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D5789">
              <w:t>Numer referencyjny:</w:t>
            </w:r>
          </w:p>
        </w:tc>
        <w:tc>
          <w:tcPr>
            <w:tcW w:w="7654" w:type="dxa"/>
          </w:tcPr>
          <w:p w14:paraId="6BB7D3B9" w14:textId="77777777" w:rsidR="00F8282E" w:rsidRPr="006D5789" w:rsidRDefault="00F8282E" w:rsidP="009E3FB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6D5789">
              <w:rPr>
                <w:b/>
              </w:rPr>
              <w:t>ZP/10/2026</w:t>
            </w:r>
          </w:p>
        </w:tc>
      </w:tr>
    </w:tbl>
    <w:p w14:paraId="3A909871" w14:textId="77777777" w:rsidR="00B36EDA" w:rsidRPr="006D5789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78A3BEEF" w14:textId="78690101" w:rsidR="00B36EDA" w:rsidRPr="006D5789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</w:rPr>
      </w:pPr>
      <w:r w:rsidRPr="006D5789">
        <w:t xml:space="preserve">Zamawiający, działając na podstawie art. 253 ust. 1 pkt. 1 i ust. 2 ustawy z dnia 11 września 2019r. Prawo zamówień publicznych </w:t>
      </w:r>
      <w:r w:rsidR="00F8282E" w:rsidRPr="006D5789">
        <w:t>(</w:t>
      </w:r>
      <w:proofErr w:type="spellStart"/>
      <w:r w:rsidR="00F8282E" w:rsidRPr="006D5789">
        <w:t>t.j</w:t>
      </w:r>
      <w:proofErr w:type="spellEnd"/>
      <w:r w:rsidR="00F8282E" w:rsidRPr="006D5789">
        <w:t xml:space="preserve">. Dz. U. z 2024 r. poz. 1320 z </w:t>
      </w:r>
      <w:proofErr w:type="spellStart"/>
      <w:r w:rsidR="00F8282E" w:rsidRPr="006D5789">
        <w:t>późn</w:t>
      </w:r>
      <w:proofErr w:type="spellEnd"/>
      <w:r w:rsidR="00F8282E" w:rsidRPr="006D5789">
        <w:t>. zm.)</w:t>
      </w:r>
      <w:r w:rsidRPr="006D5789">
        <w:t xml:space="preserve">, zwanej dalej „ustawą </w:t>
      </w:r>
      <w:proofErr w:type="spellStart"/>
      <w:r w:rsidRPr="006D5789">
        <w:t>Pzp</w:t>
      </w:r>
      <w:proofErr w:type="spellEnd"/>
      <w:r w:rsidRPr="006D5789"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8282E" w:rsidRPr="006D5789" w14:paraId="7B1837AB" w14:textId="77777777" w:rsidTr="009F578F">
        <w:trPr>
          <w:cantSplit/>
          <w:trHeight w:val="213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0D587" w14:textId="6F586FB5" w:rsidR="00F8282E" w:rsidRPr="006D5789" w:rsidRDefault="00F8282E" w:rsidP="009F578F">
            <w:pPr>
              <w:spacing w:before="60" w:after="60" w:line="23" w:lineRule="atLeast"/>
              <w:jc w:val="both"/>
            </w:pPr>
            <w:r w:rsidRPr="006D5789">
              <w:t>PAKIET 1 - PASKI DO ZAMYKANIA RAN</w:t>
            </w:r>
          </w:p>
          <w:p w14:paraId="186C7BE1" w14:textId="70132F7A" w:rsidR="00F8282E" w:rsidRPr="006D5789" w:rsidRDefault="00F8282E" w:rsidP="009F578F">
            <w:pPr>
              <w:spacing w:before="60" w:after="60" w:line="23" w:lineRule="atLeast"/>
              <w:jc w:val="both"/>
              <w:rPr>
                <w:b/>
              </w:rPr>
            </w:pPr>
            <w:r w:rsidRPr="006D5789">
              <w:rPr>
                <w:b/>
              </w:rPr>
              <w:t xml:space="preserve">Zarys International </w:t>
            </w:r>
            <w:r w:rsidR="006D5789">
              <w:rPr>
                <w:b/>
              </w:rPr>
              <w:t>Sp. z o.o.</w:t>
            </w:r>
          </w:p>
          <w:p w14:paraId="14D9266E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Cs/>
              </w:rPr>
            </w:pPr>
            <w:r w:rsidRPr="006D5789">
              <w:rPr>
                <w:bCs/>
              </w:rPr>
              <w:t xml:space="preserve">ul. Ziemska 44 </w:t>
            </w:r>
          </w:p>
          <w:p w14:paraId="69A40C92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Cs/>
              </w:rPr>
            </w:pPr>
            <w:r w:rsidRPr="006D5789">
              <w:rPr>
                <w:bCs/>
              </w:rPr>
              <w:t>41-803 Zabrze</w:t>
            </w:r>
          </w:p>
          <w:p w14:paraId="23D1C7BA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color w:val="000000"/>
              </w:rPr>
            </w:pPr>
            <w:r w:rsidRPr="006D5789">
              <w:rPr>
                <w:color w:val="000000"/>
                <w:u w:val="single"/>
              </w:rPr>
              <w:t>Uzasadnienie wyboru</w:t>
            </w:r>
            <w:r w:rsidRPr="006D5789">
              <w:rPr>
                <w:color w:val="000000"/>
              </w:rPr>
              <w:t>:</w:t>
            </w:r>
          </w:p>
          <w:p w14:paraId="41E7F7BF" w14:textId="63E6B294" w:rsidR="006D5789" w:rsidRPr="006D5789" w:rsidRDefault="00F8282E" w:rsidP="009F578F">
            <w:pPr>
              <w:pStyle w:val="Nagwek"/>
              <w:tabs>
                <w:tab w:val="left" w:pos="708"/>
              </w:tabs>
              <w:spacing w:before="60" w:after="60" w:line="23" w:lineRule="atLeast"/>
              <w:jc w:val="both"/>
            </w:pPr>
            <w:r w:rsidRPr="006D5789">
              <w:t>Jedyna złożona oferta. Spełnia wymagania Zamawiającego.</w:t>
            </w:r>
          </w:p>
        </w:tc>
      </w:tr>
      <w:tr w:rsidR="00F8282E" w:rsidRPr="006D5789" w14:paraId="5A0716F1" w14:textId="77777777" w:rsidTr="009E3FB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CA0CA" w14:textId="245DB7E7" w:rsidR="00F8282E" w:rsidRPr="006D5789" w:rsidRDefault="00F8282E" w:rsidP="009F578F">
            <w:pPr>
              <w:spacing w:before="60" w:after="60" w:line="23" w:lineRule="atLeast"/>
              <w:jc w:val="both"/>
            </w:pPr>
            <w:r w:rsidRPr="006D5789">
              <w:t>PAKIET 2 - ZESTAW DO PODCIŚNIENIOWEJ TERAPII LECZENIA RAN WRAZ Z DZIERŻAWĄ URZĄDZEŃ</w:t>
            </w:r>
          </w:p>
          <w:p w14:paraId="44516762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/>
              </w:rPr>
            </w:pPr>
            <w:r w:rsidRPr="006D5789">
              <w:rPr>
                <w:b/>
              </w:rPr>
              <w:t>Paul Hartmann Polska Sp. z o.o.</w:t>
            </w:r>
          </w:p>
          <w:p w14:paraId="01F7FA24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Cs/>
              </w:rPr>
            </w:pPr>
            <w:r w:rsidRPr="006D5789">
              <w:rPr>
                <w:bCs/>
              </w:rPr>
              <w:t xml:space="preserve">ul. Żeromskiego 17 </w:t>
            </w:r>
          </w:p>
          <w:p w14:paraId="2143DAE5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Cs/>
              </w:rPr>
            </w:pPr>
            <w:r w:rsidRPr="006D5789">
              <w:rPr>
                <w:bCs/>
              </w:rPr>
              <w:t>95-200 Pabianice</w:t>
            </w:r>
          </w:p>
          <w:p w14:paraId="56C83038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color w:val="000000"/>
              </w:rPr>
            </w:pPr>
            <w:r w:rsidRPr="006D5789">
              <w:rPr>
                <w:color w:val="000000"/>
                <w:u w:val="single"/>
              </w:rPr>
              <w:t>Uzasadnienie wyboru</w:t>
            </w:r>
            <w:r w:rsidRPr="006D5789">
              <w:rPr>
                <w:color w:val="000000"/>
              </w:rPr>
              <w:t>:</w:t>
            </w:r>
          </w:p>
          <w:p w14:paraId="58EEBE4B" w14:textId="77777777" w:rsidR="00F8282E" w:rsidRPr="006D5789" w:rsidRDefault="00F8282E" w:rsidP="009F578F">
            <w:pPr>
              <w:pStyle w:val="Nagwek"/>
              <w:tabs>
                <w:tab w:val="left" w:pos="708"/>
              </w:tabs>
              <w:spacing w:before="60" w:after="60" w:line="23" w:lineRule="atLeast"/>
              <w:jc w:val="both"/>
            </w:pPr>
            <w:r w:rsidRPr="006D5789">
              <w:t>Jedyna złożona oferta. Spełnia wymagania Zamawiającego.</w:t>
            </w:r>
          </w:p>
        </w:tc>
      </w:tr>
      <w:tr w:rsidR="00F8282E" w:rsidRPr="006D5789" w14:paraId="05F303FE" w14:textId="77777777" w:rsidTr="009E3FB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7F144" w14:textId="3A64CE1E" w:rsidR="00F8282E" w:rsidRPr="006D5789" w:rsidRDefault="00F8282E" w:rsidP="009F578F">
            <w:pPr>
              <w:spacing w:before="60" w:after="60" w:line="23" w:lineRule="atLeast"/>
              <w:jc w:val="both"/>
            </w:pPr>
            <w:r w:rsidRPr="006D5789">
              <w:rPr>
                <w:b/>
                <w:bCs/>
                <w:color w:val="000000"/>
              </w:rPr>
              <w:lastRenderedPageBreak/>
              <w:t xml:space="preserve"> </w:t>
            </w:r>
            <w:r w:rsidRPr="006D5789">
              <w:t>PAKIET 3 - SONDA ŻOŁADKOWA P/ODLEŻYNOWA</w:t>
            </w:r>
          </w:p>
          <w:p w14:paraId="14BFB61E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/>
              </w:rPr>
            </w:pPr>
            <w:r w:rsidRPr="006D5789">
              <w:rPr>
                <w:b/>
              </w:rPr>
              <w:t>Zarys International Spółka z ograniczoną odpowiedzialnością</w:t>
            </w:r>
          </w:p>
          <w:p w14:paraId="19BA4C68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Cs/>
              </w:rPr>
            </w:pPr>
            <w:r w:rsidRPr="006D5789">
              <w:rPr>
                <w:bCs/>
              </w:rPr>
              <w:t xml:space="preserve">ul. Ziemska 44 </w:t>
            </w:r>
          </w:p>
          <w:p w14:paraId="1B11EB67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Cs/>
              </w:rPr>
            </w:pPr>
            <w:r w:rsidRPr="006D5789">
              <w:rPr>
                <w:bCs/>
              </w:rPr>
              <w:t>41-803 Zabrze</w:t>
            </w:r>
          </w:p>
          <w:p w14:paraId="75EF32BA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color w:val="000000"/>
              </w:rPr>
            </w:pPr>
            <w:r w:rsidRPr="006D5789">
              <w:rPr>
                <w:color w:val="000000"/>
                <w:u w:val="single"/>
              </w:rPr>
              <w:t>Uzasadnienie wyboru</w:t>
            </w:r>
            <w:r w:rsidRPr="006D5789">
              <w:rPr>
                <w:color w:val="000000"/>
              </w:rPr>
              <w:t>:</w:t>
            </w:r>
          </w:p>
          <w:p w14:paraId="7479F683" w14:textId="77777777" w:rsidR="00F8282E" w:rsidRPr="006D5789" w:rsidRDefault="00F8282E" w:rsidP="009F578F">
            <w:pPr>
              <w:pStyle w:val="Nagwek"/>
              <w:tabs>
                <w:tab w:val="left" w:pos="708"/>
              </w:tabs>
              <w:spacing w:before="60" w:after="60" w:line="23" w:lineRule="atLeast"/>
              <w:jc w:val="both"/>
            </w:pPr>
            <w:r w:rsidRPr="006D5789">
              <w:t>Jedyna złożona oferta. Spełnia wymagania Zamawiającego.</w:t>
            </w:r>
          </w:p>
        </w:tc>
      </w:tr>
      <w:tr w:rsidR="00F8282E" w:rsidRPr="006D5789" w14:paraId="55A5DCB1" w14:textId="77777777" w:rsidTr="009E3FB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CD940" w14:textId="48442D63" w:rsidR="00F8282E" w:rsidRPr="006D5789" w:rsidRDefault="00F8282E" w:rsidP="009F578F">
            <w:pPr>
              <w:spacing w:before="60" w:after="60" w:line="23" w:lineRule="atLeast"/>
              <w:jc w:val="both"/>
            </w:pPr>
            <w:r w:rsidRPr="006D5789">
              <w:rPr>
                <w:b/>
                <w:bCs/>
                <w:color w:val="000000"/>
              </w:rPr>
              <w:t xml:space="preserve"> </w:t>
            </w:r>
            <w:r w:rsidRPr="006D5789">
              <w:t>PAKIET 4 - PRZYRZĄD DO ASPIRACJI LEKÓW Z BUTELKI</w:t>
            </w:r>
          </w:p>
          <w:p w14:paraId="57574C02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/>
              </w:rPr>
            </w:pPr>
            <w:r w:rsidRPr="006D5789">
              <w:rPr>
                <w:b/>
              </w:rPr>
              <w:t>Zarys International Spółka z ograniczoną odpowiedzialnością</w:t>
            </w:r>
          </w:p>
          <w:p w14:paraId="4B0BC7CF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Cs/>
              </w:rPr>
            </w:pPr>
            <w:r w:rsidRPr="006D5789">
              <w:rPr>
                <w:bCs/>
              </w:rPr>
              <w:t xml:space="preserve">ul. Ziemska 44 </w:t>
            </w:r>
          </w:p>
          <w:p w14:paraId="1DFD3D4C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Cs/>
              </w:rPr>
            </w:pPr>
            <w:r w:rsidRPr="006D5789">
              <w:rPr>
                <w:bCs/>
              </w:rPr>
              <w:t>41-803 Zabrze</w:t>
            </w:r>
          </w:p>
          <w:p w14:paraId="0DCA3EA1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color w:val="000000"/>
              </w:rPr>
            </w:pPr>
            <w:r w:rsidRPr="006D5789">
              <w:rPr>
                <w:color w:val="000000"/>
                <w:u w:val="single"/>
              </w:rPr>
              <w:t>Uzasadnienie wyboru</w:t>
            </w:r>
            <w:r w:rsidRPr="006D5789">
              <w:rPr>
                <w:color w:val="000000"/>
              </w:rPr>
              <w:t>:</w:t>
            </w:r>
          </w:p>
          <w:p w14:paraId="22D161E9" w14:textId="77777777" w:rsidR="00F8282E" w:rsidRPr="006D5789" w:rsidRDefault="00F8282E" w:rsidP="009F578F">
            <w:pPr>
              <w:pStyle w:val="Nagwek"/>
              <w:tabs>
                <w:tab w:val="left" w:pos="708"/>
              </w:tabs>
              <w:spacing w:before="60" w:after="60" w:line="23" w:lineRule="atLeast"/>
              <w:jc w:val="both"/>
            </w:pPr>
            <w:r w:rsidRPr="006D5789">
              <w:t>Najkorzystniejsza złożona oferta spełniająca wymagania Zamawiającego.</w:t>
            </w:r>
          </w:p>
        </w:tc>
      </w:tr>
      <w:tr w:rsidR="00F8282E" w:rsidRPr="006D5789" w14:paraId="2AA194C0" w14:textId="77777777" w:rsidTr="009E3FB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06337" w14:textId="7A8E1CA8" w:rsidR="00F8282E" w:rsidRPr="006D5789" w:rsidRDefault="00F8282E" w:rsidP="009F578F">
            <w:pPr>
              <w:spacing w:before="60" w:after="60" w:line="23" w:lineRule="atLeast"/>
              <w:jc w:val="both"/>
            </w:pPr>
            <w:r w:rsidRPr="006D5789">
              <w:t>PAKIET 6 - OPATRUNKI SPECJALISTYCZNE NA RANY I</w:t>
            </w:r>
          </w:p>
          <w:p w14:paraId="2ABB2AEB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/>
              </w:rPr>
            </w:pPr>
            <w:r w:rsidRPr="006D5789">
              <w:rPr>
                <w:b/>
              </w:rPr>
              <w:t>SKAMEX  Spółka Akcyjna</w:t>
            </w:r>
          </w:p>
          <w:p w14:paraId="696A4F76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Cs/>
              </w:rPr>
            </w:pPr>
            <w:r w:rsidRPr="006D5789">
              <w:rPr>
                <w:bCs/>
              </w:rPr>
              <w:t xml:space="preserve">ul. Dr. Stefana Kopcińskiego  62 D </w:t>
            </w:r>
          </w:p>
          <w:p w14:paraId="2E7756C2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Cs/>
              </w:rPr>
            </w:pPr>
            <w:r w:rsidRPr="006D5789">
              <w:rPr>
                <w:bCs/>
              </w:rPr>
              <w:t>90-032 Łódź</w:t>
            </w:r>
          </w:p>
          <w:p w14:paraId="6EDD6184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color w:val="000000"/>
              </w:rPr>
            </w:pPr>
            <w:r w:rsidRPr="006D5789">
              <w:rPr>
                <w:color w:val="000000"/>
                <w:u w:val="single"/>
              </w:rPr>
              <w:t>Uzasadnienie wyboru</w:t>
            </w:r>
            <w:r w:rsidRPr="006D5789">
              <w:rPr>
                <w:color w:val="000000"/>
              </w:rPr>
              <w:t>:</w:t>
            </w:r>
          </w:p>
          <w:p w14:paraId="3DF2E756" w14:textId="77777777" w:rsidR="00F8282E" w:rsidRPr="006D5789" w:rsidRDefault="00F8282E" w:rsidP="009F578F">
            <w:pPr>
              <w:pStyle w:val="Nagwek"/>
              <w:tabs>
                <w:tab w:val="left" w:pos="708"/>
              </w:tabs>
              <w:spacing w:before="60" w:after="60" w:line="23" w:lineRule="atLeast"/>
              <w:jc w:val="both"/>
            </w:pPr>
            <w:r w:rsidRPr="006D5789">
              <w:t>Jedyna złożona oferta. Spełnia wymagania Zamawiającego.</w:t>
            </w:r>
          </w:p>
        </w:tc>
      </w:tr>
      <w:tr w:rsidR="00F8282E" w:rsidRPr="006D5789" w14:paraId="103499CB" w14:textId="77777777" w:rsidTr="009E3FB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460AB" w14:textId="38EE563D" w:rsidR="00F8282E" w:rsidRPr="006D5789" w:rsidRDefault="00F8282E" w:rsidP="009F578F">
            <w:pPr>
              <w:spacing w:before="60" w:after="60" w:line="23" w:lineRule="atLeast"/>
              <w:jc w:val="both"/>
            </w:pPr>
            <w:r w:rsidRPr="006D5789">
              <w:rPr>
                <w:b/>
                <w:bCs/>
                <w:color w:val="000000"/>
              </w:rPr>
              <w:t xml:space="preserve"> </w:t>
            </w:r>
            <w:r w:rsidRPr="006D5789">
              <w:t>PAKIET 7 - APLIKATOR DO POBIERANIA LEKU Z FILTREM  0,5 µm</w:t>
            </w:r>
          </w:p>
          <w:p w14:paraId="558D4E92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/>
              </w:rPr>
            </w:pPr>
            <w:r w:rsidRPr="006D5789">
              <w:rPr>
                <w:b/>
              </w:rPr>
              <w:t>ANMAR Sp. z o.o.</w:t>
            </w:r>
          </w:p>
          <w:p w14:paraId="290C17B3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Cs/>
              </w:rPr>
            </w:pPr>
            <w:r w:rsidRPr="006D5789">
              <w:rPr>
                <w:bCs/>
              </w:rPr>
              <w:t xml:space="preserve">ul. Strefowa 22 </w:t>
            </w:r>
          </w:p>
          <w:p w14:paraId="4FF5EDA4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Cs/>
              </w:rPr>
            </w:pPr>
            <w:r w:rsidRPr="006D5789">
              <w:rPr>
                <w:bCs/>
              </w:rPr>
              <w:t>43-100 Tychy</w:t>
            </w:r>
          </w:p>
          <w:p w14:paraId="322CDA73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color w:val="000000"/>
              </w:rPr>
            </w:pPr>
            <w:r w:rsidRPr="006D5789">
              <w:rPr>
                <w:color w:val="000000"/>
                <w:u w:val="single"/>
              </w:rPr>
              <w:t>Uzasadnienie wyboru</w:t>
            </w:r>
            <w:r w:rsidRPr="006D5789">
              <w:rPr>
                <w:color w:val="000000"/>
              </w:rPr>
              <w:t>:</w:t>
            </w:r>
          </w:p>
          <w:p w14:paraId="7DC52BF7" w14:textId="77777777" w:rsidR="00F8282E" w:rsidRPr="006D5789" w:rsidRDefault="00F8282E" w:rsidP="009F578F">
            <w:pPr>
              <w:pStyle w:val="Nagwek"/>
              <w:tabs>
                <w:tab w:val="left" w:pos="708"/>
              </w:tabs>
              <w:spacing w:before="60" w:after="60" w:line="23" w:lineRule="atLeast"/>
              <w:jc w:val="both"/>
            </w:pPr>
            <w:r w:rsidRPr="006D5789">
              <w:t>Jedyna złożona oferta. Spełnia wymagania Zamawiającego.</w:t>
            </w:r>
          </w:p>
        </w:tc>
      </w:tr>
      <w:tr w:rsidR="00F8282E" w:rsidRPr="006D5789" w14:paraId="4D800E52" w14:textId="77777777" w:rsidTr="009E3FB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CCC59" w14:textId="05A03D3B" w:rsidR="00F8282E" w:rsidRPr="006D5789" w:rsidRDefault="00F8282E" w:rsidP="009F578F">
            <w:pPr>
              <w:spacing w:before="60" w:after="60" w:line="23" w:lineRule="atLeast"/>
              <w:jc w:val="both"/>
            </w:pPr>
            <w:r w:rsidRPr="006D5789">
              <w:rPr>
                <w:b/>
                <w:bCs/>
                <w:color w:val="000000"/>
              </w:rPr>
              <w:t xml:space="preserve"> </w:t>
            </w:r>
            <w:r w:rsidRPr="006D5789">
              <w:t>PAKIET 8 - ZESTAW DO KANIULACJI ŻYŁ CENTRALNYCH METODĄ SELDINGERA</w:t>
            </w:r>
          </w:p>
          <w:p w14:paraId="193856BD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/>
              </w:rPr>
            </w:pPr>
            <w:proofErr w:type="spellStart"/>
            <w:r w:rsidRPr="006D5789">
              <w:rPr>
                <w:b/>
              </w:rPr>
              <w:t>Teleflex</w:t>
            </w:r>
            <w:proofErr w:type="spellEnd"/>
            <w:r w:rsidRPr="006D5789">
              <w:rPr>
                <w:b/>
              </w:rPr>
              <w:t xml:space="preserve"> Polska sp. z o.o.</w:t>
            </w:r>
          </w:p>
          <w:p w14:paraId="2164536C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Cs/>
              </w:rPr>
            </w:pPr>
            <w:r w:rsidRPr="006D5789">
              <w:rPr>
                <w:bCs/>
              </w:rPr>
              <w:t xml:space="preserve">ul. Żwirki i Wigury 16A </w:t>
            </w:r>
          </w:p>
          <w:p w14:paraId="20E12A02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Cs/>
              </w:rPr>
            </w:pPr>
            <w:r w:rsidRPr="006D5789">
              <w:rPr>
                <w:bCs/>
              </w:rPr>
              <w:t>02-092 Warszawa</w:t>
            </w:r>
          </w:p>
          <w:p w14:paraId="4006D1A6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color w:val="000000"/>
              </w:rPr>
            </w:pPr>
            <w:r w:rsidRPr="006D5789">
              <w:rPr>
                <w:color w:val="000000"/>
                <w:u w:val="single"/>
              </w:rPr>
              <w:t>Uzasadnienie wyboru</w:t>
            </w:r>
            <w:r w:rsidRPr="006D5789">
              <w:rPr>
                <w:color w:val="000000"/>
              </w:rPr>
              <w:t>:</w:t>
            </w:r>
          </w:p>
          <w:p w14:paraId="60A5A38C" w14:textId="77777777" w:rsidR="00F8282E" w:rsidRPr="006D5789" w:rsidRDefault="00F8282E" w:rsidP="009F578F">
            <w:pPr>
              <w:pStyle w:val="Nagwek"/>
              <w:tabs>
                <w:tab w:val="left" w:pos="708"/>
              </w:tabs>
              <w:spacing w:before="60" w:after="60" w:line="23" w:lineRule="atLeast"/>
              <w:jc w:val="both"/>
            </w:pPr>
            <w:r w:rsidRPr="006D5789">
              <w:t>Jedyna złożona oferta. Spełnia wymagania Zamawiającego.</w:t>
            </w:r>
          </w:p>
        </w:tc>
      </w:tr>
      <w:tr w:rsidR="00F8282E" w:rsidRPr="006D5789" w14:paraId="485F92EC" w14:textId="77777777" w:rsidTr="009E3FB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23F2C" w14:textId="2A6F29B8" w:rsidR="00F8282E" w:rsidRPr="006D5789" w:rsidRDefault="00F8282E" w:rsidP="009F578F">
            <w:pPr>
              <w:spacing w:before="60" w:after="60" w:line="23" w:lineRule="atLeast"/>
              <w:jc w:val="both"/>
            </w:pPr>
            <w:r w:rsidRPr="006D5789">
              <w:t>PAKIET 9 - ELASTYCZNA SIATKA OPATRUNKOWA</w:t>
            </w:r>
          </w:p>
          <w:p w14:paraId="052E5D98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/>
              </w:rPr>
            </w:pPr>
            <w:r w:rsidRPr="006D5789">
              <w:rPr>
                <w:b/>
              </w:rPr>
              <w:t>Zarys International Spółka z ograniczoną odpowiedzialnością</w:t>
            </w:r>
          </w:p>
          <w:p w14:paraId="5EC94531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Cs/>
              </w:rPr>
            </w:pPr>
            <w:r w:rsidRPr="006D5789">
              <w:rPr>
                <w:bCs/>
              </w:rPr>
              <w:t xml:space="preserve">ul. Ziemska 44 </w:t>
            </w:r>
          </w:p>
          <w:p w14:paraId="6A7052BF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Cs/>
              </w:rPr>
            </w:pPr>
            <w:r w:rsidRPr="006D5789">
              <w:rPr>
                <w:bCs/>
              </w:rPr>
              <w:t>41-803 Zabrze</w:t>
            </w:r>
          </w:p>
          <w:p w14:paraId="52AAE222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color w:val="000000"/>
              </w:rPr>
            </w:pPr>
            <w:r w:rsidRPr="006D5789">
              <w:rPr>
                <w:color w:val="000000"/>
                <w:u w:val="single"/>
              </w:rPr>
              <w:t>Uzasadnienie wyboru</w:t>
            </w:r>
            <w:r w:rsidRPr="006D5789">
              <w:rPr>
                <w:color w:val="000000"/>
              </w:rPr>
              <w:t>:</w:t>
            </w:r>
          </w:p>
          <w:p w14:paraId="00B20467" w14:textId="77777777" w:rsidR="00F8282E" w:rsidRPr="006D5789" w:rsidRDefault="00F8282E" w:rsidP="009F578F">
            <w:pPr>
              <w:pStyle w:val="Nagwek"/>
              <w:tabs>
                <w:tab w:val="left" w:pos="708"/>
              </w:tabs>
              <w:spacing w:before="60" w:after="60" w:line="23" w:lineRule="atLeast"/>
              <w:jc w:val="both"/>
            </w:pPr>
            <w:r w:rsidRPr="006D5789">
              <w:t>Jedyna złożona oferta. Spełnia wymagania Zamawiającego.</w:t>
            </w:r>
          </w:p>
        </w:tc>
      </w:tr>
      <w:tr w:rsidR="00F8282E" w:rsidRPr="006D5789" w14:paraId="2ACEFA93" w14:textId="77777777" w:rsidTr="009E3FB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447B9" w14:textId="6F59BB8D" w:rsidR="00F8282E" w:rsidRPr="006D5789" w:rsidRDefault="00F8282E" w:rsidP="009F578F">
            <w:pPr>
              <w:spacing w:before="60" w:after="60" w:line="23" w:lineRule="atLeast"/>
              <w:jc w:val="both"/>
            </w:pPr>
            <w:r w:rsidRPr="006D5789">
              <w:rPr>
                <w:b/>
                <w:bCs/>
                <w:color w:val="000000"/>
              </w:rPr>
              <w:lastRenderedPageBreak/>
              <w:t xml:space="preserve"> </w:t>
            </w:r>
            <w:r w:rsidRPr="006D5789">
              <w:t>PAKIET 15 - JAŁOWE TUPFERY I SETONY</w:t>
            </w:r>
          </w:p>
          <w:p w14:paraId="58329C90" w14:textId="77777777" w:rsidR="009F578F" w:rsidRPr="009F578F" w:rsidRDefault="009F578F" w:rsidP="009F578F">
            <w:pPr>
              <w:spacing w:before="60" w:after="60" w:line="23" w:lineRule="atLeast"/>
              <w:rPr>
                <w:b/>
                <w:bCs/>
              </w:rPr>
            </w:pPr>
            <w:r w:rsidRPr="009F578F">
              <w:rPr>
                <w:b/>
                <w:bCs/>
              </w:rPr>
              <w:t xml:space="preserve">Konsorcjum: </w:t>
            </w:r>
            <w:proofErr w:type="spellStart"/>
            <w:r w:rsidRPr="009F578F">
              <w:rPr>
                <w:b/>
                <w:bCs/>
              </w:rPr>
              <w:t>Citonet</w:t>
            </w:r>
            <w:proofErr w:type="spellEnd"/>
            <w:r w:rsidRPr="009F578F">
              <w:rPr>
                <w:b/>
                <w:bCs/>
              </w:rPr>
              <w:t>-Kraków Sp. z o.o. i TZMO S.A.</w:t>
            </w:r>
          </w:p>
          <w:p w14:paraId="28AD1462" w14:textId="77777777" w:rsidR="009F578F" w:rsidRPr="001B40D3" w:rsidRDefault="009F578F" w:rsidP="009F578F">
            <w:pPr>
              <w:spacing w:before="60" w:after="60" w:line="23" w:lineRule="atLeast"/>
            </w:pPr>
            <w:r w:rsidRPr="001B40D3">
              <w:t>ul. Gromadzka 52</w:t>
            </w:r>
          </w:p>
          <w:p w14:paraId="7BDD6A68" w14:textId="77777777" w:rsidR="009F578F" w:rsidRDefault="009F578F" w:rsidP="009F578F">
            <w:pPr>
              <w:spacing w:before="60" w:after="60" w:line="23" w:lineRule="atLeast"/>
              <w:rPr>
                <w:color w:val="000000"/>
                <w:u w:val="single"/>
              </w:rPr>
            </w:pPr>
            <w:r w:rsidRPr="001B40D3">
              <w:t>30-719 Kraków</w:t>
            </w:r>
            <w:r w:rsidRPr="006D5789">
              <w:rPr>
                <w:color w:val="000000"/>
                <w:u w:val="single"/>
              </w:rPr>
              <w:t xml:space="preserve"> </w:t>
            </w:r>
          </w:p>
          <w:p w14:paraId="4390C407" w14:textId="5A013865" w:rsidR="00F8282E" w:rsidRPr="006D5789" w:rsidRDefault="00F8282E" w:rsidP="009F578F">
            <w:pPr>
              <w:spacing w:before="60" w:after="60" w:line="23" w:lineRule="atLeast"/>
              <w:rPr>
                <w:color w:val="000000"/>
              </w:rPr>
            </w:pPr>
            <w:r w:rsidRPr="006D5789">
              <w:rPr>
                <w:color w:val="000000"/>
                <w:u w:val="single"/>
              </w:rPr>
              <w:t>Uzasadnienie wyboru</w:t>
            </w:r>
            <w:r w:rsidRPr="006D5789">
              <w:rPr>
                <w:color w:val="000000"/>
              </w:rPr>
              <w:t>:</w:t>
            </w:r>
          </w:p>
          <w:p w14:paraId="23BD28B2" w14:textId="77777777" w:rsidR="00F8282E" w:rsidRPr="006D5789" w:rsidRDefault="00F8282E" w:rsidP="009F578F">
            <w:pPr>
              <w:pStyle w:val="Nagwek"/>
              <w:tabs>
                <w:tab w:val="left" w:pos="708"/>
              </w:tabs>
              <w:spacing w:before="60" w:after="60" w:line="23" w:lineRule="atLeast"/>
              <w:jc w:val="both"/>
            </w:pPr>
            <w:r w:rsidRPr="006D5789">
              <w:t>Jedyna złożona oferta. Spełnia wymagania Zamawiającego.</w:t>
            </w:r>
          </w:p>
        </w:tc>
      </w:tr>
      <w:tr w:rsidR="00F8282E" w:rsidRPr="006D5789" w14:paraId="2648B182" w14:textId="77777777" w:rsidTr="009E3FB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F9EEF" w14:textId="607CF620" w:rsidR="00F8282E" w:rsidRPr="006D5789" w:rsidRDefault="00F8282E" w:rsidP="009F578F">
            <w:pPr>
              <w:spacing w:before="60" w:after="60" w:line="23" w:lineRule="atLeast"/>
              <w:jc w:val="both"/>
            </w:pPr>
            <w:r w:rsidRPr="006D5789">
              <w:rPr>
                <w:b/>
                <w:bCs/>
                <w:color w:val="000000"/>
              </w:rPr>
              <w:t xml:space="preserve"> </w:t>
            </w:r>
            <w:r w:rsidRPr="006D5789">
              <w:t>PAKIET 16 - JAŁOWE SERWETY Z WŁÓKNINY JEDNORAZOWEGO UŻYCIA</w:t>
            </w:r>
          </w:p>
          <w:p w14:paraId="1231263F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/>
              </w:rPr>
            </w:pPr>
            <w:r w:rsidRPr="006D5789">
              <w:rPr>
                <w:b/>
              </w:rPr>
              <w:t>Paul Hartmann Polska Sp. z o.o.</w:t>
            </w:r>
          </w:p>
          <w:p w14:paraId="0294F630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Cs/>
              </w:rPr>
            </w:pPr>
            <w:r w:rsidRPr="006D5789">
              <w:rPr>
                <w:bCs/>
              </w:rPr>
              <w:t xml:space="preserve">ul. Żeromskiego 17 </w:t>
            </w:r>
          </w:p>
          <w:p w14:paraId="27B544DD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bCs/>
              </w:rPr>
            </w:pPr>
            <w:r w:rsidRPr="006D5789">
              <w:rPr>
                <w:bCs/>
              </w:rPr>
              <w:t>95-200 Pabianice</w:t>
            </w:r>
          </w:p>
          <w:p w14:paraId="0749B0C4" w14:textId="77777777" w:rsidR="00F8282E" w:rsidRPr="006D5789" w:rsidRDefault="00F8282E" w:rsidP="009F578F">
            <w:pPr>
              <w:spacing w:before="60" w:after="60" w:line="23" w:lineRule="atLeast"/>
              <w:jc w:val="both"/>
              <w:rPr>
                <w:color w:val="000000"/>
              </w:rPr>
            </w:pPr>
            <w:r w:rsidRPr="006D5789">
              <w:rPr>
                <w:color w:val="000000"/>
                <w:u w:val="single"/>
              </w:rPr>
              <w:t>Uzasadnienie wyboru</w:t>
            </w:r>
            <w:r w:rsidRPr="006D5789">
              <w:rPr>
                <w:color w:val="000000"/>
              </w:rPr>
              <w:t>:</w:t>
            </w:r>
          </w:p>
          <w:p w14:paraId="310EF7E4" w14:textId="77777777" w:rsidR="00F8282E" w:rsidRPr="006D5789" w:rsidRDefault="00F8282E" w:rsidP="009F578F">
            <w:pPr>
              <w:pStyle w:val="Nagwek"/>
              <w:tabs>
                <w:tab w:val="left" w:pos="708"/>
              </w:tabs>
              <w:spacing w:before="60" w:after="60" w:line="23" w:lineRule="atLeast"/>
              <w:jc w:val="both"/>
            </w:pPr>
            <w:r w:rsidRPr="006D5789">
              <w:t>Jedyna złożona oferta. Spełnia wymagania Zamawiającego.</w:t>
            </w:r>
          </w:p>
        </w:tc>
      </w:tr>
    </w:tbl>
    <w:p w14:paraId="4DCE8D3C" w14:textId="77777777" w:rsidR="00B36EDA" w:rsidRPr="006D5789" w:rsidRDefault="00F8282E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6D5789">
        <w:rPr>
          <w:b/>
          <w:bCs/>
          <w:color w:val="000000"/>
        </w:rPr>
        <w:t xml:space="preserve"> </w:t>
      </w:r>
      <w:r w:rsidR="00B36EDA" w:rsidRPr="006D5789">
        <w:rPr>
          <w:b/>
          <w:bCs/>
          <w:color w:val="000000"/>
        </w:rPr>
        <w:t>Punktacja przyznana ofertom w każdym kryterium oceny ofert wraz z łączną punktacją</w:t>
      </w:r>
      <w:r w:rsidR="00B36EDA" w:rsidRPr="006D5789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3402"/>
        <w:gridCol w:w="1984"/>
        <w:gridCol w:w="1276"/>
      </w:tblGrid>
      <w:tr w:rsidR="00B36EDA" w:rsidRPr="006D5789" w14:paraId="7E33927E" w14:textId="77777777" w:rsidTr="009F578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0D1BCE" w14:textId="77777777" w:rsidR="00B36EDA" w:rsidRPr="006D5789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6D5789">
              <w:rPr>
                <w:bCs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F05B9D" w14:textId="77777777" w:rsidR="00B36EDA" w:rsidRPr="006D5789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6D5789">
              <w:rPr>
                <w:bCs/>
              </w:rPr>
              <w:t>Wykonawca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F79591" w14:textId="77777777" w:rsidR="00B36EDA" w:rsidRPr="006D5789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6D5789">
              <w:rPr>
                <w:bCs/>
                <w:color w:val="000000"/>
              </w:rPr>
              <w:t>Kryterium - 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319525" w14:textId="77777777" w:rsidR="00B36EDA" w:rsidRPr="006D5789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6D5789">
              <w:rPr>
                <w:bCs/>
                <w:color w:val="000000"/>
              </w:rPr>
              <w:t>Razem</w:t>
            </w:r>
          </w:p>
        </w:tc>
      </w:tr>
      <w:tr w:rsidR="00F8282E" w:rsidRPr="006D5789" w14:paraId="502546FE" w14:textId="77777777" w:rsidTr="009F578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7D4E6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1 - PAKIET 1 - PASKI DO ZAMYKANIA RAN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F4F66" w14:textId="0D361E6C" w:rsidR="00F8282E" w:rsidRPr="006D5789" w:rsidRDefault="00F8282E" w:rsidP="009E3FB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6D5789">
              <w:rPr>
                <w:b/>
                <w:bCs/>
                <w:sz w:val="22"/>
                <w:szCs w:val="22"/>
              </w:rPr>
              <w:t>Zarys International Sp</w:t>
            </w:r>
            <w:r w:rsidR="006D5789">
              <w:rPr>
                <w:b/>
                <w:bCs/>
                <w:sz w:val="22"/>
                <w:szCs w:val="22"/>
              </w:rPr>
              <w:t>. z o.o.</w:t>
            </w:r>
          </w:p>
          <w:p w14:paraId="1195DFB6" w14:textId="77777777" w:rsidR="00F8282E" w:rsidRPr="006D5789" w:rsidRDefault="00F8282E" w:rsidP="009E3FBC">
            <w:pPr>
              <w:spacing w:line="276" w:lineRule="auto"/>
              <w:rPr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ul. Ziemska 44</w:t>
            </w:r>
          </w:p>
          <w:p w14:paraId="3DB412EC" w14:textId="77777777" w:rsidR="00F8282E" w:rsidRPr="006D5789" w:rsidRDefault="00F8282E" w:rsidP="009E3FB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41-803 Zabrze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6BE5A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1 - Cena - 600.00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15BA2" w14:textId="77777777" w:rsidR="00F8282E" w:rsidRPr="006D5789" w:rsidRDefault="00F8282E" w:rsidP="009E3FBC">
            <w:pPr>
              <w:jc w:val="center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 xml:space="preserve">  600,00</w:t>
            </w:r>
          </w:p>
        </w:tc>
      </w:tr>
      <w:tr w:rsidR="00F8282E" w:rsidRPr="006D5789" w14:paraId="5675099A" w14:textId="77777777" w:rsidTr="009F578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C0F96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2 - PAKIET 2 - ZESTAW DO PODCIŚNIENIOWEJ TERAPII LECZENIA RAN WRAZ Z DZIERŻAWĄ URZĄDZEŃ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EB4E5" w14:textId="77777777" w:rsidR="00F8282E" w:rsidRPr="006D5789" w:rsidRDefault="00F8282E" w:rsidP="009E3FB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6D5789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7F7EB95D" w14:textId="77777777" w:rsidR="00F8282E" w:rsidRPr="006D5789" w:rsidRDefault="00F8282E" w:rsidP="009E3FBC">
            <w:pPr>
              <w:spacing w:line="276" w:lineRule="auto"/>
              <w:rPr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ul. Żeromskiego 17</w:t>
            </w:r>
          </w:p>
          <w:p w14:paraId="3B9A0E82" w14:textId="77777777" w:rsidR="00F8282E" w:rsidRPr="006D5789" w:rsidRDefault="00F8282E" w:rsidP="009E3FB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95-200 Pabianice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B7675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1 - Cena - 600.00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C2931" w14:textId="77777777" w:rsidR="00F8282E" w:rsidRPr="006D5789" w:rsidRDefault="00F8282E" w:rsidP="009E3FBC">
            <w:pPr>
              <w:jc w:val="center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 xml:space="preserve">  600,00</w:t>
            </w:r>
          </w:p>
        </w:tc>
      </w:tr>
      <w:tr w:rsidR="00F8282E" w:rsidRPr="006D5789" w14:paraId="44A830BE" w14:textId="77777777" w:rsidTr="009F578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A6EAA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3 - PAKIET 3 - SONDA ŻOŁADKOWA P/ODLEŻYNOWA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47D3F" w14:textId="77777777" w:rsidR="006D5789" w:rsidRPr="006D5789" w:rsidRDefault="006D5789" w:rsidP="006D5789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6D5789">
              <w:rPr>
                <w:b/>
                <w:bCs/>
                <w:sz w:val="22"/>
                <w:szCs w:val="22"/>
              </w:rPr>
              <w:t>Zarys International Sp</w:t>
            </w:r>
            <w:r>
              <w:rPr>
                <w:b/>
                <w:bCs/>
                <w:sz w:val="22"/>
                <w:szCs w:val="22"/>
              </w:rPr>
              <w:t>. z o.o.</w:t>
            </w:r>
          </w:p>
          <w:p w14:paraId="57356462" w14:textId="77777777" w:rsidR="00F8282E" w:rsidRPr="006D5789" w:rsidRDefault="00F8282E" w:rsidP="009E3FBC">
            <w:pPr>
              <w:spacing w:line="276" w:lineRule="auto"/>
              <w:rPr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ul. Ziemska 44</w:t>
            </w:r>
          </w:p>
          <w:p w14:paraId="3658E11D" w14:textId="77777777" w:rsidR="00F8282E" w:rsidRPr="006D5789" w:rsidRDefault="00F8282E" w:rsidP="009E3FB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41-803 Zabrze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0E364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1 - Cena - 600.00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01C3E" w14:textId="77777777" w:rsidR="00F8282E" w:rsidRPr="006D5789" w:rsidRDefault="00F8282E" w:rsidP="009E3FBC">
            <w:pPr>
              <w:jc w:val="center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 xml:space="preserve">  600,00</w:t>
            </w:r>
          </w:p>
        </w:tc>
      </w:tr>
      <w:tr w:rsidR="00F8282E" w:rsidRPr="006D5789" w14:paraId="13B75AB2" w14:textId="77777777" w:rsidTr="009F578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0C108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4 - PAKIET 4 - PRZYRZĄD DO ASPIRACJI LEKÓW Z BUTELKI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5C9AE" w14:textId="77777777" w:rsidR="006D5789" w:rsidRPr="006D5789" w:rsidRDefault="006D5789" w:rsidP="006D5789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6D5789">
              <w:rPr>
                <w:b/>
                <w:bCs/>
                <w:sz w:val="22"/>
                <w:szCs w:val="22"/>
              </w:rPr>
              <w:t>Zarys International Sp</w:t>
            </w:r>
            <w:r>
              <w:rPr>
                <w:b/>
                <w:bCs/>
                <w:sz w:val="22"/>
                <w:szCs w:val="22"/>
              </w:rPr>
              <w:t>. z o.o.</w:t>
            </w:r>
          </w:p>
          <w:p w14:paraId="6B10500E" w14:textId="77777777" w:rsidR="00F8282E" w:rsidRPr="006D5789" w:rsidRDefault="00F8282E" w:rsidP="009E3FBC">
            <w:pPr>
              <w:spacing w:line="276" w:lineRule="auto"/>
              <w:rPr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ul. Ziemska 44</w:t>
            </w:r>
          </w:p>
          <w:p w14:paraId="6BDC1C53" w14:textId="77777777" w:rsidR="00F8282E" w:rsidRPr="006D5789" w:rsidRDefault="00F8282E" w:rsidP="009E3FB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41-803 Zabrze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78413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1 - Cena - 600.00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2CAB5" w14:textId="77777777" w:rsidR="00F8282E" w:rsidRPr="006D5789" w:rsidRDefault="00F8282E" w:rsidP="009E3FBC">
            <w:pPr>
              <w:jc w:val="center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 xml:space="preserve">  600,00</w:t>
            </w:r>
          </w:p>
        </w:tc>
      </w:tr>
      <w:tr w:rsidR="00F8282E" w:rsidRPr="006D5789" w14:paraId="6D871C59" w14:textId="77777777" w:rsidTr="009F578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5B887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4 - PAKIET 4 - PRZYRZĄD DO ASPIRACJI LEKÓW Z BUTELKI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50335" w14:textId="77777777" w:rsidR="00F8282E" w:rsidRPr="006D5789" w:rsidRDefault="00F8282E" w:rsidP="009E3FB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6D5789">
              <w:rPr>
                <w:b/>
                <w:bCs/>
                <w:sz w:val="22"/>
                <w:szCs w:val="22"/>
              </w:rPr>
              <w:t>ANMAR Sp. z o.o.</w:t>
            </w:r>
          </w:p>
          <w:p w14:paraId="2E59053C" w14:textId="77777777" w:rsidR="00F8282E" w:rsidRPr="006D5789" w:rsidRDefault="00F8282E" w:rsidP="009E3FBC">
            <w:pPr>
              <w:spacing w:line="276" w:lineRule="auto"/>
              <w:rPr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ul. Strefowa 22</w:t>
            </w:r>
          </w:p>
          <w:p w14:paraId="282AA7BD" w14:textId="77777777" w:rsidR="00F8282E" w:rsidRPr="006D5789" w:rsidRDefault="00F8282E" w:rsidP="009E3FB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43-100 Tychy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1C871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1 - Cena - 325.74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3552B" w14:textId="77777777" w:rsidR="00F8282E" w:rsidRPr="006D5789" w:rsidRDefault="00F8282E" w:rsidP="009E3FBC">
            <w:pPr>
              <w:jc w:val="center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 xml:space="preserve">  325,74</w:t>
            </w:r>
          </w:p>
        </w:tc>
      </w:tr>
      <w:tr w:rsidR="00F8282E" w:rsidRPr="006D5789" w14:paraId="73FA76CF" w14:textId="77777777" w:rsidTr="009F578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0A51A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4 - PAKIET 4 - PRZYRZĄD DO ASPIRACJI LEKÓW Z BUTELKI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ACE41" w14:textId="078AA2AB" w:rsidR="00F8282E" w:rsidRPr="006D5789" w:rsidRDefault="00F8282E" w:rsidP="009E3FB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6D5789">
              <w:rPr>
                <w:b/>
                <w:bCs/>
                <w:sz w:val="22"/>
                <w:szCs w:val="22"/>
              </w:rPr>
              <w:t xml:space="preserve">SKAMEX </w:t>
            </w:r>
            <w:r w:rsidR="006D5789">
              <w:rPr>
                <w:b/>
                <w:bCs/>
                <w:sz w:val="22"/>
                <w:szCs w:val="22"/>
              </w:rPr>
              <w:t>S.A.</w:t>
            </w:r>
          </w:p>
          <w:p w14:paraId="25877E8A" w14:textId="77777777" w:rsidR="00F8282E" w:rsidRPr="006D5789" w:rsidRDefault="00F8282E" w:rsidP="009E3FBC">
            <w:pPr>
              <w:spacing w:line="276" w:lineRule="auto"/>
              <w:rPr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ul. Dr. Stefana Kopcińskiego  62 D</w:t>
            </w:r>
          </w:p>
          <w:p w14:paraId="5A0E2F66" w14:textId="77777777" w:rsidR="00F8282E" w:rsidRPr="006D5789" w:rsidRDefault="00F8282E" w:rsidP="009E3FB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90-032 Łódź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D4FE4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1 - Cena - 184.44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ED6FC" w14:textId="77777777" w:rsidR="00F8282E" w:rsidRPr="006D5789" w:rsidRDefault="00F8282E" w:rsidP="009E3FBC">
            <w:pPr>
              <w:jc w:val="center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 xml:space="preserve">  184,44</w:t>
            </w:r>
          </w:p>
        </w:tc>
      </w:tr>
      <w:tr w:rsidR="00F8282E" w:rsidRPr="006D5789" w14:paraId="2B713EB7" w14:textId="77777777" w:rsidTr="009F578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6C897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6 - PAKIET 6 - OPATRUNKI SPECJALISTYCZNE NA RANY 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A06BF" w14:textId="76D562DF" w:rsidR="00F8282E" w:rsidRPr="006D5789" w:rsidRDefault="00F8282E" w:rsidP="009E3FB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6D5789">
              <w:rPr>
                <w:b/>
                <w:bCs/>
                <w:sz w:val="22"/>
                <w:szCs w:val="22"/>
              </w:rPr>
              <w:t xml:space="preserve">SKAMEX </w:t>
            </w:r>
            <w:r w:rsidR="006D5789">
              <w:rPr>
                <w:b/>
                <w:bCs/>
                <w:sz w:val="22"/>
                <w:szCs w:val="22"/>
              </w:rPr>
              <w:t>S.A.</w:t>
            </w:r>
          </w:p>
          <w:p w14:paraId="6A51A893" w14:textId="77777777" w:rsidR="00F8282E" w:rsidRPr="006D5789" w:rsidRDefault="00F8282E" w:rsidP="009E3FBC">
            <w:pPr>
              <w:spacing w:line="276" w:lineRule="auto"/>
              <w:rPr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ul. Dr. Stefana Kopcińskiego  62 D</w:t>
            </w:r>
          </w:p>
          <w:p w14:paraId="59BCF6E1" w14:textId="77777777" w:rsidR="00F8282E" w:rsidRPr="006D5789" w:rsidRDefault="00F8282E" w:rsidP="009E3FB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90-032 Łódź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7E9A9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1 - Cena - 600.00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BBCA7" w14:textId="77777777" w:rsidR="00F8282E" w:rsidRPr="006D5789" w:rsidRDefault="00F8282E" w:rsidP="009E3FBC">
            <w:pPr>
              <w:jc w:val="center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 xml:space="preserve">  600,00</w:t>
            </w:r>
          </w:p>
        </w:tc>
      </w:tr>
      <w:tr w:rsidR="00F8282E" w:rsidRPr="006D5789" w14:paraId="487DD0BF" w14:textId="77777777" w:rsidTr="009F578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0FC5F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7 - PAKIET 7 - APLIKATOR DO POBIERANIA LEKU Z FILTREM  0,5 µm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ECB6A" w14:textId="77777777" w:rsidR="00F8282E" w:rsidRPr="006D5789" w:rsidRDefault="00F8282E" w:rsidP="009E3FB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6D5789">
              <w:rPr>
                <w:b/>
                <w:bCs/>
                <w:sz w:val="22"/>
                <w:szCs w:val="22"/>
              </w:rPr>
              <w:t>ANMAR Sp. z o.o.</w:t>
            </w:r>
          </w:p>
          <w:p w14:paraId="6C8E6192" w14:textId="77777777" w:rsidR="00F8282E" w:rsidRPr="006D5789" w:rsidRDefault="00F8282E" w:rsidP="009E3FBC">
            <w:pPr>
              <w:spacing w:line="276" w:lineRule="auto"/>
              <w:rPr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ul. Strefowa 22</w:t>
            </w:r>
          </w:p>
          <w:p w14:paraId="2D42037F" w14:textId="77777777" w:rsidR="00F8282E" w:rsidRPr="006D5789" w:rsidRDefault="00F8282E" w:rsidP="009E3FB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43-100 Tychy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CE771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1 - Cena - 600.00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7BEC1" w14:textId="77777777" w:rsidR="00F8282E" w:rsidRPr="006D5789" w:rsidRDefault="00F8282E" w:rsidP="009E3FBC">
            <w:pPr>
              <w:jc w:val="center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 xml:space="preserve">  600,00</w:t>
            </w:r>
          </w:p>
        </w:tc>
      </w:tr>
      <w:tr w:rsidR="00F8282E" w:rsidRPr="006D5789" w14:paraId="10D82FB9" w14:textId="77777777" w:rsidTr="009F578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34C75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8 - PAKIET 8 - ZESTAW DO KANIULACJI ŻYŁ CENTRALNYCH METODĄ SELDINGERA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8E457" w14:textId="77777777" w:rsidR="00F8282E" w:rsidRPr="006D5789" w:rsidRDefault="00F8282E" w:rsidP="009E3FB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6D5789">
              <w:rPr>
                <w:b/>
                <w:bCs/>
                <w:sz w:val="22"/>
                <w:szCs w:val="22"/>
              </w:rPr>
              <w:t>Teleflex</w:t>
            </w:r>
            <w:proofErr w:type="spellEnd"/>
            <w:r w:rsidRPr="006D5789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14:paraId="6CCCD484" w14:textId="77777777" w:rsidR="00F8282E" w:rsidRPr="006D5789" w:rsidRDefault="00F8282E" w:rsidP="009E3FBC">
            <w:pPr>
              <w:spacing w:line="276" w:lineRule="auto"/>
              <w:rPr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ul. Żwirki i Wigury 16A</w:t>
            </w:r>
          </w:p>
          <w:p w14:paraId="0901AFE9" w14:textId="77777777" w:rsidR="00F8282E" w:rsidRPr="006D5789" w:rsidRDefault="00F8282E" w:rsidP="009E3FB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02-092 Warszawa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63D1C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1 - Cena - 600.00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32F3D" w14:textId="77777777" w:rsidR="00F8282E" w:rsidRPr="006D5789" w:rsidRDefault="00F8282E" w:rsidP="009E3FBC">
            <w:pPr>
              <w:jc w:val="center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 xml:space="preserve">  600,00</w:t>
            </w:r>
          </w:p>
        </w:tc>
      </w:tr>
      <w:tr w:rsidR="00F8282E" w:rsidRPr="006D5789" w14:paraId="0D1D2B76" w14:textId="77777777" w:rsidTr="009F578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F5CEA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lastRenderedPageBreak/>
              <w:t>9 - PAKIET 9 - ELASTYCZNA SIATKA OPATRUNKOWA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BDC7D" w14:textId="77777777" w:rsidR="006D5789" w:rsidRPr="006D5789" w:rsidRDefault="006D5789" w:rsidP="006D5789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6D5789">
              <w:rPr>
                <w:b/>
                <w:bCs/>
                <w:sz w:val="22"/>
                <w:szCs w:val="22"/>
              </w:rPr>
              <w:t>Zarys International Sp</w:t>
            </w:r>
            <w:r>
              <w:rPr>
                <w:b/>
                <w:bCs/>
                <w:sz w:val="22"/>
                <w:szCs w:val="22"/>
              </w:rPr>
              <w:t>. z o.o.</w:t>
            </w:r>
          </w:p>
          <w:p w14:paraId="10766D31" w14:textId="77777777" w:rsidR="00F8282E" w:rsidRPr="006D5789" w:rsidRDefault="00F8282E" w:rsidP="009E3FBC">
            <w:pPr>
              <w:spacing w:line="276" w:lineRule="auto"/>
              <w:rPr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ul. Ziemska 44</w:t>
            </w:r>
          </w:p>
          <w:p w14:paraId="2A47B104" w14:textId="77777777" w:rsidR="00F8282E" w:rsidRPr="006D5789" w:rsidRDefault="00F8282E" w:rsidP="009E3FB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41-803 Zabrze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EB37B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1 - Cena - 600.00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84509" w14:textId="77777777" w:rsidR="00F8282E" w:rsidRPr="006D5789" w:rsidRDefault="00F8282E" w:rsidP="009E3FBC">
            <w:pPr>
              <w:jc w:val="center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 xml:space="preserve">  600,00</w:t>
            </w:r>
          </w:p>
        </w:tc>
      </w:tr>
      <w:tr w:rsidR="00F8282E" w:rsidRPr="006D5789" w14:paraId="2142E68D" w14:textId="77777777" w:rsidTr="009F578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D9CD4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15 - PAKIET 15 - JAŁOWE TUPFERY I SETONY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DF6EE" w14:textId="77777777" w:rsidR="009F578F" w:rsidRPr="009F578F" w:rsidRDefault="009F578F" w:rsidP="009F578F">
            <w:pPr>
              <w:rPr>
                <w:b/>
                <w:bCs/>
                <w:sz w:val="22"/>
                <w:szCs w:val="22"/>
              </w:rPr>
            </w:pPr>
            <w:r w:rsidRPr="009F578F">
              <w:rPr>
                <w:b/>
                <w:bCs/>
                <w:sz w:val="22"/>
                <w:szCs w:val="22"/>
              </w:rPr>
              <w:t xml:space="preserve">Konsorcjum: </w:t>
            </w:r>
            <w:proofErr w:type="spellStart"/>
            <w:r w:rsidRPr="009F578F">
              <w:rPr>
                <w:b/>
                <w:bCs/>
                <w:sz w:val="22"/>
                <w:szCs w:val="22"/>
              </w:rPr>
              <w:t>Citonet</w:t>
            </w:r>
            <w:proofErr w:type="spellEnd"/>
            <w:r w:rsidRPr="009F578F">
              <w:rPr>
                <w:b/>
                <w:bCs/>
                <w:sz w:val="22"/>
                <w:szCs w:val="22"/>
              </w:rPr>
              <w:t>-Kraków Sp. z o.o. i TZMO S.A.</w:t>
            </w:r>
          </w:p>
          <w:p w14:paraId="7276F52E" w14:textId="77777777" w:rsidR="009F578F" w:rsidRPr="009F578F" w:rsidRDefault="009F578F" w:rsidP="009F578F">
            <w:pPr>
              <w:rPr>
                <w:sz w:val="22"/>
                <w:szCs w:val="22"/>
              </w:rPr>
            </w:pPr>
            <w:r w:rsidRPr="009F578F">
              <w:rPr>
                <w:sz w:val="22"/>
                <w:szCs w:val="22"/>
              </w:rPr>
              <w:t>ul. Gromadzka 52</w:t>
            </w:r>
          </w:p>
          <w:p w14:paraId="5B1496B5" w14:textId="58A8D50E" w:rsidR="00F8282E" w:rsidRPr="006D5789" w:rsidRDefault="009F578F" w:rsidP="009F578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9F578F">
              <w:rPr>
                <w:sz w:val="22"/>
                <w:szCs w:val="22"/>
              </w:rPr>
              <w:t>30-719 Kraków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67C2A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1 - Cena - 600.00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62C01" w14:textId="77777777" w:rsidR="00F8282E" w:rsidRPr="006D5789" w:rsidRDefault="00F8282E" w:rsidP="009E3FBC">
            <w:pPr>
              <w:jc w:val="center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 xml:space="preserve">  600,00</w:t>
            </w:r>
          </w:p>
        </w:tc>
      </w:tr>
      <w:tr w:rsidR="00F8282E" w:rsidRPr="006D5789" w14:paraId="572BD58E" w14:textId="77777777" w:rsidTr="009F578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6B4E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16 - PAKIET 16 - JAŁOWE SERWETY Z WŁÓKNINY JEDNORAZOWEGO UŻYCIA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A3E04" w14:textId="77777777" w:rsidR="00F8282E" w:rsidRPr="006D5789" w:rsidRDefault="00F8282E" w:rsidP="009E3FB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6D5789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4069FF83" w14:textId="77777777" w:rsidR="00F8282E" w:rsidRPr="006D5789" w:rsidRDefault="00F8282E" w:rsidP="009E3FBC">
            <w:pPr>
              <w:spacing w:line="276" w:lineRule="auto"/>
              <w:rPr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ul. Żeromskiego 17</w:t>
            </w:r>
          </w:p>
          <w:p w14:paraId="3D7C192F" w14:textId="77777777" w:rsidR="00F8282E" w:rsidRPr="006D5789" w:rsidRDefault="00F8282E" w:rsidP="009E3FB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95-200 Pabianice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EFCAF" w14:textId="77777777" w:rsidR="00F8282E" w:rsidRPr="006D5789" w:rsidRDefault="00F8282E" w:rsidP="009E3F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>1 - Cena - 600.00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0B2E4" w14:textId="77777777" w:rsidR="00F8282E" w:rsidRPr="006D5789" w:rsidRDefault="00F8282E" w:rsidP="009E3FBC">
            <w:pPr>
              <w:jc w:val="center"/>
              <w:rPr>
                <w:color w:val="000000"/>
                <w:sz w:val="22"/>
                <w:szCs w:val="22"/>
              </w:rPr>
            </w:pPr>
            <w:r w:rsidRPr="006D5789">
              <w:rPr>
                <w:sz w:val="22"/>
                <w:szCs w:val="22"/>
              </w:rPr>
              <w:t xml:space="preserve">  600,00</w:t>
            </w:r>
          </w:p>
        </w:tc>
      </w:tr>
      <w:bookmarkEnd w:id="0"/>
    </w:tbl>
    <w:p w14:paraId="40705D22" w14:textId="733EF69A" w:rsidR="008642B3" w:rsidRPr="006D5789" w:rsidRDefault="008642B3" w:rsidP="006D5789">
      <w:pPr>
        <w:spacing w:before="720" w:after="480" w:line="360" w:lineRule="auto"/>
        <w:ind w:right="-425"/>
        <w:rPr>
          <w:vertAlign w:val="superscript"/>
        </w:rPr>
      </w:pPr>
    </w:p>
    <w:sectPr w:rsidR="008642B3" w:rsidRPr="006D5789" w:rsidSect="006D57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999E9" w14:textId="77777777" w:rsidR="00280098" w:rsidRDefault="00280098">
      <w:r>
        <w:separator/>
      </w:r>
    </w:p>
  </w:endnote>
  <w:endnote w:type="continuationSeparator" w:id="0">
    <w:p w14:paraId="4D93733D" w14:textId="77777777" w:rsidR="00280098" w:rsidRDefault="00280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9358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986E5" w14:textId="77777777" w:rsidR="000C1E6F" w:rsidRPr="006D5789" w:rsidRDefault="000C1E6F" w:rsidP="006D578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5295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DB54E" w14:textId="77777777" w:rsidR="00280098" w:rsidRDefault="00280098">
      <w:r>
        <w:separator/>
      </w:r>
    </w:p>
  </w:footnote>
  <w:footnote w:type="continuationSeparator" w:id="0">
    <w:p w14:paraId="46001167" w14:textId="77777777" w:rsidR="00280098" w:rsidRDefault="002800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3EA7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FAA8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DB59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0098"/>
    <w:rsid w:val="00022322"/>
    <w:rsid w:val="00042497"/>
    <w:rsid w:val="000C1E6F"/>
    <w:rsid w:val="000E4E56"/>
    <w:rsid w:val="001513DE"/>
    <w:rsid w:val="001A1468"/>
    <w:rsid w:val="001B7815"/>
    <w:rsid w:val="00211A34"/>
    <w:rsid w:val="0028009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D5789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0A98"/>
    <w:rsid w:val="00952256"/>
    <w:rsid w:val="00967BF4"/>
    <w:rsid w:val="0097748A"/>
    <w:rsid w:val="009F0E5C"/>
    <w:rsid w:val="009F578F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382A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282E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5394B1"/>
  <w15:chartTrackingRefBased/>
  <w15:docId w15:val="{AED3F91F-3B5C-4E0A-87CD-AA893B31B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716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2</cp:revision>
  <cp:lastPrinted>1899-12-31T23:00:00Z</cp:lastPrinted>
  <dcterms:created xsi:type="dcterms:W3CDTF">2026-04-22T09:03:00Z</dcterms:created>
  <dcterms:modified xsi:type="dcterms:W3CDTF">2026-04-22T09:03:00Z</dcterms:modified>
</cp:coreProperties>
</file>