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20A9B" w14:textId="77777777" w:rsidR="00986737" w:rsidRPr="009432A1" w:rsidRDefault="001D2F1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D2F11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D2F11">
        <w:rPr>
          <w:rFonts w:ascii="Arial" w:hAnsi="Arial" w:cs="Arial"/>
          <w:sz w:val="24"/>
          <w:szCs w:val="24"/>
        </w:rPr>
        <w:t>2026-04-20</w:t>
      </w:r>
    </w:p>
    <w:p w14:paraId="526DCD4D" w14:textId="77777777" w:rsidR="00986737" w:rsidRPr="009432A1" w:rsidRDefault="001D2F11" w:rsidP="009103C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2F1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969D983" w14:textId="77777777" w:rsidR="00986737" w:rsidRPr="009432A1" w:rsidRDefault="001D2F11" w:rsidP="009103C3">
      <w:pPr>
        <w:spacing w:line="360" w:lineRule="auto"/>
        <w:rPr>
          <w:rFonts w:ascii="Arial" w:hAnsi="Arial" w:cs="Arial"/>
          <w:sz w:val="24"/>
          <w:szCs w:val="24"/>
        </w:rPr>
      </w:pPr>
      <w:r w:rsidRPr="001D2F11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D2F11">
        <w:rPr>
          <w:rFonts w:ascii="Arial" w:hAnsi="Arial" w:cs="Arial"/>
          <w:sz w:val="24"/>
          <w:szCs w:val="24"/>
        </w:rPr>
        <w:t>66</w:t>
      </w:r>
    </w:p>
    <w:p w14:paraId="4CCA6EED" w14:textId="77777777" w:rsidR="00986737" w:rsidRPr="009432A1" w:rsidRDefault="001D2F11" w:rsidP="009103C3">
      <w:pPr>
        <w:spacing w:line="360" w:lineRule="auto"/>
        <w:rPr>
          <w:rFonts w:ascii="Arial" w:hAnsi="Arial" w:cs="Arial"/>
          <w:sz w:val="24"/>
          <w:szCs w:val="24"/>
        </w:rPr>
      </w:pPr>
      <w:r w:rsidRPr="001D2F11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D2F11">
        <w:rPr>
          <w:rFonts w:ascii="Arial" w:hAnsi="Arial" w:cs="Arial"/>
          <w:sz w:val="24"/>
          <w:szCs w:val="24"/>
        </w:rPr>
        <w:t>Kraków</w:t>
      </w:r>
    </w:p>
    <w:p w14:paraId="781342BD" w14:textId="0A9FA467" w:rsidR="00986737" w:rsidRPr="009103C3" w:rsidRDefault="008D2345" w:rsidP="009103C3">
      <w:pPr>
        <w:spacing w:after="600" w:line="360" w:lineRule="auto"/>
        <w:jc w:val="both"/>
        <w:rPr>
          <w:bCs/>
          <w:sz w:val="24"/>
          <w:szCs w:val="24"/>
        </w:rPr>
      </w:pPr>
      <w:r w:rsidRPr="009103C3">
        <w:rPr>
          <w:rFonts w:ascii="Arial" w:hAnsi="Arial" w:cs="Arial"/>
          <w:bCs/>
          <w:sz w:val="24"/>
          <w:szCs w:val="24"/>
        </w:rPr>
        <w:t>DZP-271-16/26-</w:t>
      </w:r>
      <w:r w:rsidR="009103C3" w:rsidRPr="009103C3">
        <w:rPr>
          <w:rFonts w:ascii="Arial" w:hAnsi="Arial" w:cs="Arial"/>
          <w:bCs/>
          <w:sz w:val="24"/>
          <w:szCs w:val="24"/>
        </w:rPr>
        <w:t>426.</w:t>
      </w:r>
      <w:r w:rsidRPr="009103C3">
        <w:rPr>
          <w:rFonts w:ascii="Arial" w:hAnsi="Arial" w:cs="Arial"/>
          <w:bCs/>
          <w:sz w:val="24"/>
          <w:szCs w:val="24"/>
        </w:rPr>
        <w:t>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652A1C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F44047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B1471A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A582BBF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CBB42C9" w14:textId="77777777" w:rsidTr="005A632E">
        <w:tc>
          <w:tcPr>
            <w:tcW w:w="2269" w:type="dxa"/>
          </w:tcPr>
          <w:p w14:paraId="4392F456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7B458B0" w14:textId="77777777" w:rsidR="00986737" w:rsidRPr="004E4B64" w:rsidRDefault="001D2F1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2F11">
              <w:rPr>
                <w:rFonts w:ascii="Arial" w:hAnsi="Arial" w:cs="Arial"/>
                <w:bCs/>
                <w:sz w:val="24"/>
                <w:szCs w:val="24"/>
              </w:rPr>
              <w:t>Dostawa wyrobów medycznych do Pracowni Endoskopowej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2F11" w:rsidRPr="004E4B64" w14:paraId="08F59E4D" w14:textId="77777777" w:rsidTr="00FC6346">
        <w:tc>
          <w:tcPr>
            <w:tcW w:w="2269" w:type="dxa"/>
          </w:tcPr>
          <w:p w14:paraId="16FDF3C3" w14:textId="77777777" w:rsidR="001D2F11" w:rsidRPr="004E4B64" w:rsidRDefault="001D2F11" w:rsidP="00FC63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77D320B" w14:textId="77777777" w:rsidR="001D2F11" w:rsidRPr="004E4B64" w:rsidRDefault="001D2F11" w:rsidP="00FC63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2F11">
              <w:rPr>
                <w:rFonts w:ascii="Arial" w:hAnsi="Arial" w:cs="Arial"/>
                <w:bCs/>
                <w:sz w:val="24"/>
                <w:szCs w:val="24"/>
              </w:rPr>
              <w:t>DZP-271-16/26</w:t>
            </w:r>
          </w:p>
        </w:tc>
      </w:tr>
    </w:tbl>
    <w:p w14:paraId="51C69C54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B6830BC" w14:textId="298702E4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D2F11" w:rsidRPr="001D2F11">
        <w:rPr>
          <w:rFonts w:ascii="Arial" w:hAnsi="Arial" w:cs="Arial"/>
          <w:sz w:val="24"/>
          <w:szCs w:val="24"/>
        </w:rPr>
        <w:t>(t.j. Dz. U. z 2024 r. poz. 1320 z p</w:t>
      </w:r>
      <w:r w:rsidR="008D2345">
        <w:rPr>
          <w:rFonts w:ascii="Arial" w:hAnsi="Arial" w:cs="Arial"/>
          <w:sz w:val="24"/>
          <w:szCs w:val="24"/>
        </w:rPr>
        <w:t>óźn</w:t>
      </w:r>
      <w:r w:rsidR="001D2F11" w:rsidRPr="001D2F11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7227D8D" w14:textId="77777777"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D2F11" w:rsidRPr="001D2F11">
        <w:rPr>
          <w:rFonts w:ascii="Arial" w:hAnsi="Arial" w:cs="Arial"/>
          <w:sz w:val="24"/>
          <w:szCs w:val="24"/>
        </w:rPr>
        <w:t>20/04/2026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D2F11" w:rsidRPr="001D2F11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A5F0390" w14:textId="77777777" w:rsidTr="008D2345">
        <w:tc>
          <w:tcPr>
            <w:tcW w:w="1276" w:type="dxa"/>
            <w:shd w:val="clear" w:color="auto" w:fill="F2F2F2"/>
            <w:vAlign w:val="center"/>
          </w:tcPr>
          <w:p w14:paraId="0137819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973189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F83C63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D589528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D2F11" w:rsidRPr="00BB547B" w14:paraId="6982D0BD" w14:textId="77777777" w:rsidTr="008D2345">
        <w:tc>
          <w:tcPr>
            <w:tcW w:w="1276" w:type="dxa"/>
            <w:vAlign w:val="center"/>
          </w:tcPr>
          <w:p w14:paraId="1A187199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6CABC98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1AB1EE09" w14:textId="1670754C" w:rsidR="001D2F11" w:rsidRPr="00986737" w:rsidRDefault="001D2F11" w:rsidP="00FC63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 xml:space="preserve">Camedica Paweł </w:t>
            </w:r>
            <w:r w:rsidR="009103C3">
              <w:rPr>
                <w:rFonts w:ascii="Arial" w:hAnsi="Arial" w:cs="Arial"/>
                <w:sz w:val="24"/>
                <w:szCs w:val="24"/>
              </w:rPr>
              <w:t>H</w:t>
            </w:r>
            <w:r w:rsidRPr="001D2F11">
              <w:rPr>
                <w:rFonts w:ascii="Arial" w:hAnsi="Arial" w:cs="Arial"/>
                <w:sz w:val="24"/>
                <w:szCs w:val="24"/>
              </w:rPr>
              <w:t>arasimiuk spółka komandytowa</w:t>
            </w:r>
          </w:p>
          <w:p w14:paraId="37058871" w14:textId="67D7F64C" w:rsidR="001D2F11" w:rsidRPr="00986737" w:rsidRDefault="009103C3" w:rsidP="00FC63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Przemysłowa 2A</w:t>
            </w:r>
            <w:r w:rsidR="001D2F1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50213A" w14:textId="135434B4" w:rsidR="001D2F11" w:rsidRPr="00986737" w:rsidRDefault="001D2F11" w:rsidP="00FC63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20-</w:t>
            </w:r>
            <w:r w:rsidR="009103C3">
              <w:rPr>
                <w:rFonts w:ascii="Arial" w:hAnsi="Arial" w:cs="Arial"/>
                <w:sz w:val="24"/>
                <w:szCs w:val="24"/>
              </w:rPr>
              <w:t>025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03C3">
              <w:rPr>
                <w:rFonts w:ascii="Arial" w:hAnsi="Arial" w:cs="Arial"/>
                <w:sz w:val="24"/>
                <w:szCs w:val="24"/>
              </w:rPr>
              <w:t>Niemce</w:t>
            </w:r>
          </w:p>
        </w:tc>
        <w:tc>
          <w:tcPr>
            <w:tcW w:w="2551" w:type="dxa"/>
            <w:vAlign w:val="center"/>
          </w:tcPr>
          <w:p w14:paraId="1F17A788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183 157.20 zł</w:t>
            </w:r>
          </w:p>
        </w:tc>
      </w:tr>
      <w:tr w:rsidR="001D2F11" w:rsidRPr="00BB547B" w14:paraId="76A7A4CA" w14:textId="77777777" w:rsidTr="008D2345">
        <w:tc>
          <w:tcPr>
            <w:tcW w:w="1276" w:type="dxa"/>
            <w:vAlign w:val="center"/>
          </w:tcPr>
          <w:p w14:paraId="5A8ED5AC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34A820B8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30FC08A3" w14:textId="77777777" w:rsidR="001D2F11" w:rsidRPr="00986737" w:rsidRDefault="001D2F11" w:rsidP="00FC63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HAMMERMED Medical Polska spółka z ograniczoną odpowiedzialnością spółka komandytowo-akcyjna</w:t>
            </w:r>
          </w:p>
          <w:p w14:paraId="4FE42E3B" w14:textId="67AC0C14" w:rsidR="001D2F11" w:rsidRPr="00986737" w:rsidRDefault="009103C3" w:rsidP="00FC63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1D2F11" w:rsidRPr="001D2F11">
              <w:rPr>
                <w:rFonts w:ascii="Arial" w:hAnsi="Arial" w:cs="Arial"/>
                <w:sz w:val="24"/>
                <w:szCs w:val="24"/>
              </w:rPr>
              <w:t>Kopcińskiego</w:t>
            </w:r>
            <w:r w:rsidR="001D2F1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2F11" w:rsidRPr="001D2F11">
              <w:rPr>
                <w:rFonts w:ascii="Arial" w:hAnsi="Arial" w:cs="Arial"/>
                <w:sz w:val="24"/>
                <w:szCs w:val="24"/>
              </w:rPr>
              <w:t>69/71</w:t>
            </w:r>
            <w:r w:rsidR="001D2F1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CE5F2D" w14:textId="77777777" w:rsidR="001D2F11" w:rsidRPr="00986737" w:rsidRDefault="001D2F11" w:rsidP="00FC63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2B264812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19 321.20 zł</w:t>
            </w:r>
          </w:p>
        </w:tc>
      </w:tr>
      <w:tr w:rsidR="001D2F11" w:rsidRPr="00BB547B" w14:paraId="23EBEE2C" w14:textId="77777777" w:rsidTr="008D2345">
        <w:tc>
          <w:tcPr>
            <w:tcW w:w="1276" w:type="dxa"/>
            <w:vAlign w:val="center"/>
          </w:tcPr>
          <w:p w14:paraId="1869D9D0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2FD5C0ED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36571F10" w14:textId="2D83D8A2" w:rsidR="001D2F11" w:rsidRPr="00986737" w:rsidRDefault="001D2F11" w:rsidP="00FC63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BOSTON SCIENTIFIC POLSKA S</w:t>
            </w:r>
            <w:r w:rsidR="009103C3">
              <w:rPr>
                <w:rFonts w:ascii="Arial" w:hAnsi="Arial" w:cs="Arial"/>
                <w:sz w:val="24"/>
                <w:szCs w:val="24"/>
              </w:rPr>
              <w:t>półka</w:t>
            </w:r>
            <w:r w:rsidRPr="001D2F1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03C3">
              <w:rPr>
                <w:rFonts w:ascii="Arial" w:hAnsi="Arial" w:cs="Arial"/>
                <w:sz w:val="24"/>
                <w:szCs w:val="24"/>
              </w:rPr>
              <w:t>z</w:t>
            </w:r>
            <w:r w:rsidRPr="001D2F1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03C3">
              <w:rPr>
                <w:rFonts w:ascii="Arial" w:hAnsi="Arial" w:cs="Arial"/>
                <w:sz w:val="24"/>
                <w:szCs w:val="24"/>
              </w:rPr>
              <w:t>o</w:t>
            </w:r>
            <w:r w:rsidRPr="001D2F11">
              <w:rPr>
                <w:rFonts w:ascii="Arial" w:hAnsi="Arial" w:cs="Arial"/>
                <w:sz w:val="24"/>
                <w:szCs w:val="24"/>
              </w:rPr>
              <w:t>.</w:t>
            </w:r>
            <w:r w:rsidR="009103C3">
              <w:rPr>
                <w:rFonts w:ascii="Arial" w:hAnsi="Arial" w:cs="Arial"/>
                <w:sz w:val="24"/>
                <w:szCs w:val="24"/>
              </w:rPr>
              <w:t>o</w:t>
            </w:r>
            <w:r w:rsidRPr="001D2F1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74F6FEB" w14:textId="77777777" w:rsidR="001D2F11" w:rsidRPr="00986737" w:rsidRDefault="001D2F11" w:rsidP="00FC6346">
            <w:pPr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Al.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8572AC" w14:textId="77777777" w:rsidR="001D2F11" w:rsidRPr="00986737" w:rsidRDefault="001D2F11" w:rsidP="00FC63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00133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38D0455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332 316.00 zł</w:t>
            </w:r>
          </w:p>
        </w:tc>
      </w:tr>
      <w:tr w:rsidR="001D2F11" w:rsidRPr="00BB547B" w14:paraId="1DD46595" w14:textId="77777777" w:rsidTr="008D2345">
        <w:tc>
          <w:tcPr>
            <w:tcW w:w="1276" w:type="dxa"/>
            <w:vAlign w:val="center"/>
          </w:tcPr>
          <w:p w14:paraId="2D1CD7CA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468F3700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7F3DD3F0" w14:textId="77777777" w:rsidR="001D2F11" w:rsidRPr="00986737" w:rsidRDefault="001D2F11" w:rsidP="00FC63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01F88F55" w14:textId="77777777" w:rsidR="001D2F11" w:rsidRPr="00986737" w:rsidRDefault="001D2F11" w:rsidP="00FC6346">
            <w:pPr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lastRenderedPageBreak/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9F6E25" w14:textId="77777777" w:rsidR="001D2F11" w:rsidRPr="00986737" w:rsidRDefault="001D2F11" w:rsidP="00FC63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A51591B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lastRenderedPageBreak/>
              <w:t>165 412.80 zł</w:t>
            </w:r>
          </w:p>
        </w:tc>
      </w:tr>
      <w:tr w:rsidR="001D2F11" w:rsidRPr="00BB547B" w14:paraId="42CCD292" w14:textId="77777777" w:rsidTr="008D2345">
        <w:tc>
          <w:tcPr>
            <w:tcW w:w="1276" w:type="dxa"/>
            <w:vAlign w:val="center"/>
          </w:tcPr>
          <w:p w14:paraId="7849D9DF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44382A8F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39C5952E" w14:textId="77777777" w:rsidR="001D2F11" w:rsidRPr="00986737" w:rsidRDefault="001D2F11" w:rsidP="00FC63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6BF8C865" w14:textId="77777777" w:rsidR="001D2F11" w:rsidRPr="00986737" w:rsidRDefault="001D2F11" w:rsidP="00FC6346">
            <w:pPr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2CBDDB" w14:textId="77777777" w:rsidR="001D2F11" w:rsidRPr="00986737" w:rsidRDefault="001D2F11" w:rsidP="00FC63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97C5B71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53 778.20 zł</w:t>
            </w:r>
          </w:p>
        </w:tc>
      </w:tr>
      <w:tr w:rsidR="001D2F11" w:rsidRPr="00BB547B" w14:paraId="335099C6" w14:textId="77777777" w:rsidTr="008D2345">
        <w:tc>
          <w:tcPr>
            <w:tcW w:w="1276" w:type="dxa"/>
            <w:vAlign w:val="center"/>
          </w:tcPr>
          <w:p w14:paraId="46B700AF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75A204A6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639954A8" w14:textId="77777777" w:rsidR="001D2F11" w:rsidRPr="00986737" w:rsidRDefault="001D2F11" w:rsidP="00FC63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0C5190B8" w14:textId="77777777" w:rsidR="001D2F11" w:rsidRPr="00986737" w:rsidRDefault="001D2F11" w:rsidP="00FC6346">
            <w:pPr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299499" w14:textId="77777777" w:rsidR="001D2F11" w:rsidRPr="00986737" w:rsidRDefault="001D2F11" w:rsidP="00FC63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6367C6F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19 926.00 zł</w:t>
            </w:r>
          </w:p>
        </w:tc>
      </w:tr>
      <w:tr w:rsidR="001D2F11" w:rsidRPr="00BB547B" w14:paraId="7C80DF8F" w14:textId="77777777" w:rsidTr="008D2345">
        <w:tc>
          <w:tcPr>
            <w:tcW w:w="1276" w:type="dxa"/>
            <w:vAlign w:val="center"/>
          </w:tcPr>
          <w:p w14:paraId="3628068A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388FAC28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7ACC5411" w14:textId="77777777" w:rsidR="001D2F11" w:rsidRPr="00986737" w:rsidRDefault="001D2F11" w:rsidP="00FC63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0BC212B4" w14:textId="77777777" w:rsidR="001D2F11" w:rsidRPr="00986737" w:rsidRDefault="001D2F11" w:rsidP="00FC6346">
            <w:pPr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54470D" w14:textId="77777777" w:rsidR="001D2F11" w:rsidRPr="00986737" w:rsidRDefault="001D2F11" w:rsidP="00FC63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F369863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17 172.00 zł</w:t>
            </w:r>
          </w:p>
        </w:tc>
      </w:tr>
      <w:tr w:rsidR="001D2F11" w:rsidRPr="00BB547B" w14:paraId="02F32D15" w14:textId="77777777" w:rsidTr="008D2345">
        <w:tc>
          <w:tcPr>
            <w:tcW w:w="1276" w:type="dxa"/>
            <w:vAlign w:val="center"/>
          </w:tcPr>
          <w:p w14:paraId="770D69BB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589E23A4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45CA3C65" w14:textId="77777777" w:rsidR="001D2F11" w:rsidRPr="00986737" w:rsidRDefault="001D2F11" w:rsidP="00FC63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7A7BC528" w14:textId="77777777" w:rsidR="001D2F11" w:rsidRPr="00986737" w:rsidRDefault="001D2F11" w:rsidP="00FC6346">
            <w:pPr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4780E5" w14:textId="77777777" w:rsidR="001D2F11" w:rsidRPr="00986737" w:rsidRDefault="001D2F11" w:rsidP="00FC63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728CAA6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51 051.60 zł</w:t>
            </w:r>
          </w:p>
        </w:tc>
      </w:tr>
      <w:tr w:rsidR="001D2F11" w:rsidRPr="00BB547B" w14:paraId="53C9D658" w14:textId="77777777" w:rsidTr="008D2345">
        <w:tc>
          <w:tcPr>
            <w:tcW w:w="1276" w:type="dxa"/>
            <w:vAlign w:val="center"/>
          </w:tcPr>
          <w:p w14:paraId="46152BE3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35417238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2AC79527" w14:textId="77777777" w:rsidR="001D2F11" w:rsidRPr="00986737" w:rsidRDefault="001D2F11" w:rsidP="00FC63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45B1C598" w14:textId="77777777" w:rsidR="001D2F11" w:rsidRPr="00986737" w:rsidRDefault="001D2F11" w:rsidP="00FC6346">
            <w:pPr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F63C8C" w14:textId="77777777" w:rsidR="001D2F11" w:rsidRPr="00986737" w:rsidRDefault="001D2F11" w:rsidP="00FC63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47DA904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19 526.40 zł</w:t>
            </w:r>
          </w:p>
        </w:tc>
      </w:tr>
      <w:tr w:rsidR="001D2F11" w:rsidRPr="00BB547B" w14:paraId="04C26F96" w14:textId="77777777" w:rsidTr="008D2345">
        <w:tc>
          <w:tcPr>
            <w:tcW w:w="1276" w:type="dxa"/>
            <w:vAlign w:val="center"/>
          </w:tcPr>
          <w:p w14:paraId="0130CA49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47CCFD9A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1E29E7CC" w14:textId="77777777" w:rsidR="001D2F11" w:rsidRPr="00986737" w:rsidRDefault="001D2F11" w:rsidP="00FC63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48AE3CCC" w14:textId="63FBCE83" w:rsidR="001D2F11" w:rsidRPr="00986737" w:rsidRDefault="009103C3" w:rsidP="00FC63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1D2F11" w:rsidRPr="001D2F11">
              <w:rPr>
                <w:rFonts w:ascii="Arial" w:hAnsi="Arial" w:cs="Arial"/>
                <w:sz w:val="24"/>
                <w:szCs w:val="24"/>
              </w:rPr>
              <w:t>Kazimierzowska</w:t>
            </w:r>
            <w:r w:rsidR="001D2F1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2F11" w:rsidRPr="001D2F11">
              <w:rPr>
                <w:rFonts w:ascii="Arial" w:hAnsi="Arial" w:cs="Arial"/>
                <w:sz w:val="24"/>
                <w:szCs w:val="24"/>
              </w:rPr>
              <w:t>46/48/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2F11" w:rsidRPr="001D2F11">
              <w:rPr>
                <w:rFonts w:ascii="Arial" w:hAnsi="Arial" w:cs="Arial"/>
                <w:sz w:val="24"/>
                <w:szCs w:val="24"/>
              </w:rPr>
              <w:t>35</w:t>
            </w:r>
            <w:r w:rsidR="001D2F1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5F4715" w14:textId="77777777" w:rsidR="001D2F11" w:rsidRPr="00986737" w:rsidRDefault="001D2F11" w:rsidP="00FC63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536DCD3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53 211.17 zł</w:t>
            </w:r>
          </w:p>
        </w:tc>
      </w:tr>
      <w:tr w:rsidR="001D2F11" w:rsidRPr="00BB547B" w14:paraId="7B3BB040" w14:textId="77777777" w:rsidTr="008D2345">
        <w:tc>
          <w:tcPr>
            <w:tcW w:w="1276" w:type="dxa"/>
            <w:vAlign w:val="center"/>
          </w:tcPr>
          <w:p w14:paraId="323F744E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475DB19F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70740011" w14:textId="77777777" w:rsidR="001D2F11" w:rsidRPr="00986737" w:rsidRDefault="001D2F11" w:rsidP="00FC63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VARIMED Sp. z o.o.</w:t>
            </w:r>
          </w:p>
          <w:p w14:paraId="2D338E2E" w14:textId="7D17825A" w:rsidR="001D2F11" w:rsidRPr="00986737" w:rsidRDefault="009103C3" w:rsidP="00FC63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1D2F11" w:rsidRPr="001D2F11">
              <w:rPr>
                <w:rFonts w:ascii="Arial" w:hAnsi="Arial" w:cs="Arial"/>
                <w:sz w:val="24"/>
                <w:szCs w:val="24"/>
              </w:rPr>
              <w:t>Tadeusza Kościuszki</w:t>
            </w:r>
            <w:r w:rsidR="001D2F1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2F11" w:rsidRPr="001D2F11">
              <w:rPr>
                <w:rFonts w:ascii="Arial" w:hAnsi="Arial" w:cs="Arial"/>
                <w:sz w:val="24"/>
                <w:szCs w:val="24"/>
              </w:rPr>
              <w:t>115/4U</w:t>
            </w:r>
            <w:r w:rsidR="001D2F1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E233E2" w14:textId="77777777" w:rsidR="001D2F11" w:rsidRPr="00986737" w:rsidRDefault="001D2F11" w:rsidP="00FC63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50-442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F1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59ED2F48" w14:textId="77777777" w:rsidR="001D2F11" w:rsidRPr="00986737" w:rsidRDefault="001D2F11" w:rsidP="00FC63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2F11">
              <w:rPr>
                <w:rFonts w:ascii="Arial" w:hAnsi="Arial" w:cs="Arial"/>
                <w:sz w:val="24"/>
                <w:szCs w:val="24"/>
              </w:rPr>
              <w:t>49 183.20 zł</w:t>
            </w:r>
          </w:p>
        </w:tc>
      </w:tr>
    </w:tbl>
    <w:p w14:paraId="77918D27" w14:textId="77777777" w:rsidR="009103C3" w:rsidRDefault="009103C3" w:rsidP="009103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58CA4E2" w14:textId="77777777" w:rsidR="009103C3" w:rsidRDefault="009103C3" w:rsidP="009103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7164B40" w14:textId="77777777" w:rsidR="009103C3" w:rsidRDefault="009103C3" w:rsidP="009103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BE571F3" w14:textId="3F9E4DAA" w:rsidR="00A80738" w:rsidRDefault="00A80738" w:rsidP="009103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F1733F8" w14:textId="6DE3AAA3" w:rsidR="009103C3" w:rsidRDefault="009103C3" w:rsidP="009103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351DD089" w14:textId="705E9500" w:rsidR="009103C3" w:rsidRDefault="009103C3" w:rsidP="009103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o zdr. Jacek Żak</w:t>
      </w:r>
    </w:p>
    <w:p w14:paraId="3848A4F7" w14:textId="77777777" w:rsidR="009103C3" w:rsidRPr="00BB547B" w:rsidRDefault="009103C3" w:rsidP="009103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9103C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B2EF2" w14:textId="77777777" w:rsidR="009B0662" w:rsidRDefault="009B0662">
      <w:r>
        <w:separator/>
      </w:r>
    </w:p>
  </w:endnote>
  <w:endnote w:type="continuationSeparator" w:id="0">
    <w:p w14:paraId="4C970AB8" w14:textId="77777777" w:rsidR="009B0662" w:rsidRDefault="009B0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2A8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6B94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2598D" w14:textId="77777777" w:rsidR="00986737" w:rsidRPr="00986737" w:rsidRDefault="009103C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669609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1225D2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7BF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FFE0A6" w14:textId="77777777" w:rsidR="009F189D" w:rsidRDefault="009F189D">
    <w:pPr>
      <w:pStyle w:val="Stopka"/>
      <w:tabs>
        <w:tab w:val="clear" w:pos="4536"/>
      </w:tabs>
      <w:jc w:val="center"/>
    </w:pPr>
  </w:p>
  <w:p w14:paraId="1B5A0C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2F699" w14:textId="77777777" w:rsidR="009B0662" w:rsidRDefault="009B0662">
      <w:r>
        <w:separator/>
      </w:r>
    </w:p>
  </w:footnote>
  <w:footnote w:type="continuationSeparator" w:id="0">
    <w:p w14:paraId="3D70F579" w14:textId="77777777" w:rsidR="009B0662" w:rsidRDefault="009B0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2B149" w14:textId="77777777" w:rsidR="001D2F11" w:rsidRDefault="001D2F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B63E0" w14:textId="77777777" w:rsidR="001D2F11" w:rsidRDefault="001D2F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39C60" w14:textId="77777777" w:rsidR="001D2F11" w:rsidRDefault="001D2F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662"/>
    <w:rsid w:val="00007727"/>
    <w:rsid w:val="00017720"/>
    <w:rsid w:val="00035488"/>
    <w:rsid w:val="000D7F25"/>
    <w:rsid w:val="000E00E5"/>
    <w:rsid w:val="00173B20"/>
    <w:rsid w:val="001C69FF"/>
    <w:rsid w:val="001D2F11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D2345"/>
    <w:rsid w:val="009103C3"/>
    <w:rsid w:val="00986737"/>
    <w:rsid w:val="009B0662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D067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1ABA39"/>
  <w15:chartTrackingRefBased/>
  <w15:docId w15:val="{9FE7F322-1C59-4CB9-8F8E-FD01DEDE5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279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dcterms:created xsi:type="dcterms:W3CDTF">2026-04-20T11:49:00Z</dcterms:created>
  <dcterms:modified xsi:type="dcterms:W3CDTF">2026-04-20T12:01:00Z</dcterms:modified>
</cp:coreProperties>
</file>