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144F0" w14:textId="4A05AD33" w:rsidR="00E40A3C" w:rsidRPr="00DE3918" w:rsidRDefault="00E40A3C" w:rsidP="00DE3918">
      <w:pPr>
        <w:pStyle w:val="Gwka"/>
        <w:tabs>
          <w:tab w:val="left" w:pos="6525"/>
        </w:tabs>
        <w:rPr>
          <w:rFonts w:ascii="Verdana" w:hAnsi="Verdana" w:cs="Verdana"/>
          <w:sz w:val="18"/>
          <w:szCs w:val="18"/>
          <w:lang w:eastAsia="pl-PL"/>
        </w:rPr>
      </w:pPr>
      <w:r w:rsidRPr="00DE3918">
        <w:rPr>
          <w:rFonts w:ascii="Verdana" w:hAnsi="Verdana" w:cs="Verdana"/>
          <w:sz w:val="18"/>
          <w:szCs w:val="18"/>
          <w:lang w:eastAsia="pl-PL"/>
        </w:rPr>
        <w:t xml:space="preserve">                            </w:t>
      </w:r>
    </w:p>
    <w:p w14:paraId="426E6ACD" w14:textId="77777777" w:rsidR="00E40A3C" w:rsidRPr="00DE3918" w:rsidRDefault="00E40A3C" w:rsidP="00DE3918">
      <w:pPr>
        <w:jc w:val="right"/>
        <w:rPr>
          <w:rFonts w:ascii="Verdana" w:hAnsi="Verdana"/>
          <w:b/>
          <w:sz w:val="18"/>
          <w:szCs w:val="18"/>
        </w:rPr>
      </w:pPr>
    </w:p>
    <w:p w14:paraId="21041C7B" w14:textId="1537F068" w:rsidR="00E40A3C" w:rsidRPr="00DE3918" w:rsidRDefault="00E40A3C" w:rsidP="00DE3918">
      <w:pPr>
        <w:jc w:val="right"/>
        <w:rPr>
          <w:rFonts w:ascii="Verdana" w:hAnsi="Verdana"/>
          <w:b/>
          <w:sz w:val="18"/>
          <w:szCs w:val="18"/>
        </w:rPr>
      </w:pPr>
      <w:r w:rsidRPr="00DE3918">
        <w:rPr>
          <w:rFonts w:ascii="Verdana" w:hAnsi="Verdana"/>
          <w:b/>
          <w:sz w:val="18"/>
          <w:szCs w:val="18"/>
        </w:rPr>
        <w:t xml:space="preserve">Załącznik nr </w:t>
      </w:r>
      <w:r w:rsidR="001318A1" w:rsidRPr="00DE3918">
        <w:rPr>
          <w:rFonts w:ascii="Verdana" w:hAnsi="Verdana"/>
          <w:b/>
          <w:sz w:val="18"/>
          <w:szCs w:val="18"/>
        </w:rPr>
        <w:t>7</w:t>
      </w:r>
    </w:p>
    <w:p w14:paraId="70B2A5C4" w14:textId="77777777" w:rsidR="00E40A3C" w:rsidRPr="00DE3918" w:rsidRDefault="00E40A3C" w:rsidP="00DE3918">
      <w:pPr>
        <w:rPr>
          <w:rFonts w:ascii="Verdana" w:hAnsi="Verdana"/>
          <w:sz w:val="18"/>
          <w:szCs w:val="18"/>
        </w:rPr>
      </w:pPr>
    </w:p>
    <w:p w14:paraId="108E4744" w14:textId="77777777" w:rsidR="00E40A3C" w:rsidRPr="00DE3918" w:rsidRDefault="00E40A3C" w:rsidP="00DE3918">
      <w:pPr>
        <w:tabs>
          <w:tab w:val="left" w:pos="0"/>
        </w:tabs>
        <w:jc w:val="center"/>
        <w:rPr>
          <w:rFonts w:ascii="Verdana" w:hAnsi="Verdana"/>
          <w:b/>
          <w:color w:val="000000"/>
          <w:sz w:val="18"/>
          <w:szCs w:val="18"/>
        </w:rPr>
      </w:pPr>
      <w:r w:rsidRPr="00DE3918">
        <w:rPr>
          <w:rFonts w:ascii="Verdana" w:hAnsi="Verdana"/>
          <w:b/>
          <w:color w:val="000000"/>
          <w:sz w:val="18"/>
          <w:szCs w:val="18"/>
        </w:rPr>
        <w:t xml:space="preserve">WYKAZ ZREALIZOWANYCH USŁUG </w:t>
      </w:r>
    </w:p>
    <w:p w14:paraId="3D50C74E" w14:textId="77777777" w:rsidR="00E40A3C" w:rsidRPr="00DE3918" w:rsidRDefault="00E40A3C" w:rsidP="00DE3918">
      <w:pPr>
        <w:tabs>
          <w:tab w:val="left" w:pos="0"/>
        </w:tabs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5EFADFBD" w14:textId="77777777" w:rsidR="00E40A3C" w:rsidRPr="00DE3918" w:rsidRDefault="00E40A3C" w:rsidP="00DE391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918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59663EC9" w14:textId="77777777" w:rsidR="00E40A3C" w:rsidRPr="00DE3918" w:rsidRDefault="00E40A3C" w:rsidP="00DE391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918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00B6B519" w14:textId="77777777" w:rsidR="00DE3918" w:rsidRDefault="00DE3918" w:rsidP="00DE3918">
      <w:pPr>
        <w:tabs>
          <w:tab w:val="left" w:pos="0"/>
        </w:tabs>
        <w:rPr>
          <w:rFonts w:ascii="Verdana" w:hAnsi="Verdana"/>
          <w:color w:val="000000"/>
          <w:sz w:val="18"/>
          <w:szCs w:val="18"/>
        </w:rPr>
      </w:pPr>
    </w:p>
    <w:p w14:paraId="428378CA" w14:textId="6E5CFF30" w:rsidR="00E40A3C" w:rsidRPr="00DE3918" w:rsidRDefault="00E40A3C" w:rsidP="00DE3918">
      <w:pPr>
        <w:tabs>
          <w:tab w:val="left" w:pos="0"/>
        </w:tabs>
        <w:rPr>
          <w:rFonts w:ascii="Verdana" w:hAnsi="Verdana"/>
          <w:sz w:val="18"/>
          <w:szCs w:val="18"/>
        </w:rPr>
      </w:pPr>
      <w:r w:rsidRPr="00DE3918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Pr="00DE3918">
        <w:rPr>
          <w:rFonts w:ascii="Verdana" w:hAnsi="Verdana"/>
          <w:sz w:val="18"/>
          <w:szCs w:val="18"/>
        </w:rPr>
        <w:t xml:space="preserve">przetarg nieograniczony </w:t>
      </w:r>
      <w:r w:rsidRPr="00DE3918">
        <w:rPr>
          <w:rFonts w:ascii="Verdana" w:hAnsi="Verdana"/>
          <w:color w:val="000000"/>
          <w:sz w:val="18"/>
          <w:szCs w:val="18"/>
        </w:rPr>
        <w:t xml:space="preserve">na: </w:t>
      </w:r>
      <w:r w:rsidR="0014520A" w:rsidRPr="00DE3918">
        <w:rPr>
          <w:rFonts w:ascii="Verdana" w:hAnsi="Verdana"/>
          <w:b/>
          <w:sz w:val="18"/>
          <w:szCs w:val="18"/>
        </w:rPr>
        <w:t>Usługa utrzymania czystości w pawilonach na terenie kampusu AGH wraz z myciem okien trudnodostępnych - KC-DE-zp.25.26.2026</w:t>
      </w:r>
      <w:r w:rsidRPr="00DE3918">
        <w:rPr>
          <w:rFonts w:ascii="Verdana" w:hAnsi="Verdana"/>
          <w:b/>
          <w:sz w:val="18"/>
          <w:szCs w:val="18"/>
        </w:rPr>
        <w:t xml:space="preserve">, </w:t>
      </w:r>
      <w:r w:rsidRPr="00DE3918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zamówienia:</w:t>
      </w:r>
    </w:p>
    <w:p w14:paraId="55A8E614" w14:textId="4B8F6BF9" w:rsidR="00187B51" w:rsidRPr="00DE3918" w:rsidRDefault="00187B51" w:rsidP="00DE3918">
      <w:pPr>
        <w:tabs>
          <w:tab w:val="left" w:pos="0"/>
        </w:tabs>
        <w:rPr>
          <w:rFonts w:ascii="Verdana" w:hAnsi="Verdana"/>
          <w:sz w:val="18"/>
          <w:szCs w:val="18"/>
        </w:rPr>
      </w:pPr>
    </w:p>
    <w:tbl>
      <w:tblPr>
        <w:tblW w:w="9340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418"/>
        <w:gridCol w:w="2693"/>
        <w:gridCol w:w="2110"/>
      </w:tblGrid>
      <w:tr w:rsidR="00187B51" w:rsidRPr="00DE3918" w14:paraId="06291E7D" w14:textId="77777777" w:rsidTr="00DE3918">
        <w:trPr>
          <w:cantSplit/>
          <w:trHeight w:val="782"/>
        </w:trPr>
        <w:tc>
          <w:tcPr>
            <w:tcW w:w="568" w:type="dxa"/>
            <w:vAlign w:val="center"/>
          </w:tcPr>
          <w:p w14:paraId="78B09A99" w14:textId="77777777" w:rsidR="00187B51" w:rsidRPr="00DE3918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E3918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551" w:type="dxa"/>
            <w:vAlign w:val="center"/>
          </w:tcPr>
          <w:p w14:paraId="2A27D3A6" w14:textId="77777777" w:rsidR="00187B51" w:rsidRPr="00DE3918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E3918">
              <w:rPr>
                <w:rFonts w:ascii="Verdana" w:hAnsi="Verdana"/>
                <w:b/>
                <w:sz w:val="18"/>
                <w:szCs w:val="18"/>
              </w:rPr>
              <w:t>Przedmiot usługi</w:t>
            </w:r>
            <w:r w:rsidRPr="00DE3918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2626AA88" w14:textId="77777777" w:rsidR="00187B51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E3918">
              <w:rPr>
                <w:rFonts w:ascii="Verdana" w:hAnsi="Verdana"/>
                <w:b/>
                <w:sz w:val="18"/>
                <w:szCs w:val="18"/>
              </w:rPr>
              <w:t>Powierzchnia obszaru</w:t>
            </w:r>
          </w:p>
          <w:p w14:paraId="54EF48B7" w14:textId="6DC6642E" w:rsidR="00644AF0" w:rsidRPr="00DE3918" w:rsidRDefault="00644AF0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m</w:t>
            </w:r>
            <w:r w:rsidRPr="00644AF0">
              <w:rPr>
                <w:rFonts w:ascii="Verdana" w:hAnsi="Verdana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7AC58445" w14:textId="77777777" w:rsidR="00187B51" w:rsidRPr="00DE3918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E3918">
              <w:rPr>
                <w:rFonts w:ascii="Verdana" w:hAnsi="Verdana"/>
                <w:b/>
                <w:sz w:val="18"/>
                <w:szCs w:val="18"/>
              </w:rPr>
              <w:t xml:space="preserve">Data realizacji oraz okres nieprzerwanego wykonywania  usługi </w:t>
            </w:r>
          </w:p>
        </w:tc>
        <w:tc>
          <w:tcPr>
            <w:tcW w:w="2110" w:type="dxa"/>
          </w:tcPr>
          <w:p w14:paraId="06704B93" w14:textId="77777777" w:rsidR="00187B51" w:rsidRPr="00DE3918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E3918">
              <w:rPr>
                <w:rFonts w:ascii="Verdana" w:hAnsi="Verdana"/>
                <w:b/>
                <w:sz w:val="18"/>
                <w:szCs w:val="18"/>
              </w:rPr>
              <w:t xml:space="preserve">Odbiorca usługi </w:t>
            </w:r>
          </w:p>
          <w:p w14:paraId="1D0FE74C" w14:textId="77777777" w:rsidR="00187B51" w:rsidRPr="00DE3918" w:rsidRDefault="00187B51" w:rsidP="00DE3918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E3918">
              <w:rPr>
                <w:rFonts w:ascii="Verdana" w:hAnsi="Verdana"/>
                <w:b/>
                <w:sz w:val="18"/>
                <w:szCs w:val="18"/>
              </w:rPr>
              <w:t>(nazwa, adres)</w:t>
            </w:r>
          </w:p>
        </w:tc>
      </w:tr>
      <w:tr w:rsidR="00187B51" w:rsidRPr="00DE3918" w14:paraId="34272511" w14:textId="77777777" w:rsidTr="00DE3918">
        <w:trPr>
          <w:cantSplit/>
          <w:trHeight w:val="921"/>
        </w:trPr>
        <w:tc>
          <w:tcPr>
            <w:tcW w:w="568" w:type="dxa"/>
          </w:tcPr>
          <w:p w14:paraId="728346A6" w14:textId="77777777" w:rsidR="00187B51" w:rsidRPr="00644AF0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313A32B6" w14:textId="0052901F" w:rsidR="00187B51" w:rsidRPr="00644AF0" w:rsidRDefault="00DE3918" w:rsidP="00DE3918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44AF0">
              <w:rPr>
                <w:rFonts w:ascii="Verdana" w:hAnsi="Verdana"/>
                <w:sz w:val="18"/>
                <w:szCs w:val="18"/>
              </w:rPr>
              <w:t>utrzymania czystości w obiektach użyteczności publicznej</w:t>
            </w:r>
          </w:p>
        </w:tc>
        <w:tc>
          <w:tcPr>
            <w:tcW w:w="1418" w:type="dxa"/>
          </w:tcPr>
          <w:p w14:paraId="20B832E1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584B582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5F3418E9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110" w:type="dxa"/>
          </w:tcPr>
          <w:p w14:paraId="6CAC96EE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187B51" w:rsidRPr="00DE3918" w14:paraId="2DD74D33" w14:textId="77777777" w:rsidTr="00DE3918">
        <w:trPr>
          <w:cantSplit/>
          <w:trHeight w:val="906"/>
        </w:trPr>
        <w:tc>
          <w:tcPr>
            <w:tcW w:w="568" w:type="dxa"/>
          </w:tcPr>
          <w:p w14:paraId="5CC5D9B6" w14:textId="77777777" w:rsidR="00187B51" w:rsidRPr="00644AF0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2D3E0179" w14:textId="46BB718C" w:rsidR="00187B51" w:rsidRPr="00644AF0" w:rsidRDefault="00DE3918" w:rsidP="00DE3918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44AF0">
              <w:rPr>
                <w:rFonts w:ascii="Verdana" w:hAnsi="Verdana"/>
                <w:sz w:val="18"/>
                <w:szCs w:val="18"/>
              </w:rPr>
              <w:t>myci</w:t>
            </w:r>
            <w:r w:rsidR="00644AF0" w:rsidRPr="00644AF0">
              <w:rPr>
                <w:rFonts w:ascii="Verdana" w:hAnsi="Verdana"/>
                <w:sz w:val="18"/>
                <w:szCs w:val="18"/>
              </w:rPr>
              <w:t>e</w:t>
            </w:r>
            <w:r w:rsidRPr="00644AF0">
              <w:rPr>
                <w:rFonts w:ascii="Verdana" w:hAnsi="Verdana"/>
                <w:sz w:val="18"/>
                <w:szCs w:val="18"/>
              </w:rPr>
              <w:t xml:space="preserve"> okien trudnodostępnych</w:t>
            </w:r>
          </w:p>
        </w:tc>
        <w:tc>
          <w:tcPr>
            <w:tcW w:w="1418" w:type="dxa"/>
          </w:tcPr>
          <w:p w14:paraId="3ECB3714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50CD5FB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879BE40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110" w:type="dxa"/>
          </w:tcPr>
          <w:p w14:paraId="61845C57" w14:textId="77777777" w:rsidR="00187B51" w:rsidRPr="00DE3918" w:rsidRDefault="00187B51" w:rsidP="00DE3918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D479C11" w14:textId="77777777" w:rsidR="00187B51" w:rsidRPr="00DE3918" w:rsidRDefault="00187B51" w:rsidP="00DE3918">
      <w:pPr>
        <w:jc w:val="both"/>
        <w:rPr>
          <w:rFonts w:ascii="Verdana" w:hAnsi="Verdana"/>
          <w:b/>
          <w:sz w:val="18"/>
          <w:szCs w:val="18"/>
        </w:rPr>
      </w:pPr>
    </w:p>
    <w:p w14:paraId="47969C47" w14:textId="77777777" w:rsidR="00E40A3C" w:rsidRPr="00DE3918" w:rsidRDefault="00E40A3C" w:rsidP="00DE3918">
      <w:pPr>
        <w:jc w:val="both"/>
        <w:rPr>
          <w:rFonts w:ascii="Verdana" w:hAnsi="Verdana"/>
          <w:b/>
          <w:sz w:val="18"/>
          <w:szCs w:val="18"/>
        </w:rPr>
      </w:pPr>
      <w:r w:rsidRPr="00DE3918">
        <w:rPr>
          <w:rFonts w:ascii="Verdana" w:hAnsi="Verdana"/>
          <w:b/>
          <w:sz w:val="18"/>
          <w:szCs w:val="18"/>
        </w:rPr>
        <w:t>W załączeniu dokumenty potwierdzające należyte wykonanie usług wyszczególnionych w wykazie.</w:t>
      </w:r>
    </w:p>
    <w:p w14:paraId="77F62E6D" w14:textId="77777777" w:rsidR="00E40A3C" w:rsidRPr="00DE3918" w:rsidRDefault="00E40A3C" w:rsidP="00DE3918">
      <w:pPr>
        <w:jc w:val="both"/>
        <w:rPr>
          <w:rFonts w:ascii="Verdana" w:hAnsi="Verdana"/>
          <w:sz w:val="18"/>
          <w:szCs w:val="18"/>
        </w:rPr>
      </w:pPr>
    </w:p>
    <w:p w14:paraId="3A5FF53F" w14:textId="77777777" w:rsidR="00E40A3C" w:rsidRPr="00DE3918" w:rsidRDefault="00E40A3C" w:rsidP="00DE3918">
      <w:pPr>
        <w:jc w:val="both"/>
        <w:rPr>
          <w:rFonts w:ascii="Verdana" w:hAnsi="Verdana"/>
          <w:sz w:val="18"/>
          <w:szCs w:val="18"/>
        </w:rPr>
      </w:pPr>
    </w:p>
    <w:p w14:paraId="0E50503A" w14:textId="77777777" w:rsidR="00E40A3C" w:rsidRPr="00DE3918" w:rsidRDefault="00E40A3C" w:rsidP="00DE3918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DE3918">
        <w:rPr>
          <w:rFonts w:ascii="Verdana" w:hAnsi="Verdana"/>
          <w:b/>
          <w:color w:val="FF0000"/>
          <w:sz w:val="18"/>
          <w:szCs w:val="18"/>
        </w:rPr>
        <w:t>Dokument należy sporządzić w postaci elektronicznej i podpisać kwalifikowanym podpisem elektronicznym.</w:t>
      </w:r>
    </w:p>
    <w:p w14:paraId="3A22687C" w14:textId="77777777" w:rsidR="00E40A3C" w:rsidRPr="00DE3918" w:rsidRDefault="00E40A3C" w:rsidP="00DE3918">
      <w:pPr>
        <w:rPr>
          <w:rFonts w:ascii="Verdana" w:hAnsi="Verdana"/>
          <w:sz w:val="18"/>
          <w:szCs w:val="18"/>
        </w:rPr>
      </w:pPr>
    </w:p>
    <w:p w14:paraId="550F255A" w14:textId="77777777" w:rsidR="00E40A3C" w:rsidRPr="00DE3918" w:rsidRDefault="00E40A3C" w:rsidP="00DE3918">
      <w:pPr>
        <w:rPr>
          <w:rFonts w:ascii="Verdana" w:hAnsi="Verdana"/>
          <w:sz w:val="18"/>
          <w:szCs w:val="18"/>
        </w:rPr>
      </w:pPr>
    </w:p>
    <w:p w14:paraId="4118D266" w14:textId="77777777" w:rsidR="00E40A3C" w:rsidRPr="00DE3918" w:rsidRDefault="00E40A3C" w:rsidP="00DE3918">
      <w:pPr>
        <w:rPr>
          <w:rFonts w:ascii="Verdana" w:hAnsi="Verdana"/>
          <w:sz w:val="18"/>
          <w:szCs w:val="18"/>
        </w:rPr>
      </w:pPr>
    </w:p>
    <w:p w14:paraId="704C71B0" w14:textId="77777777" w:rsidR="00E40A3C" w:rsidRPr="00DE3918" w:rsidRDefault="00E40A3C" w:rsidP="00DE3918">
      <w:pPr>
        <w:rPr>
          <w:rFonts w:ascii="Verdana" w:hAnsi="Verdana"/>
          <w:sz w:val="18"/>
          <w:szCs w:val="18"/>
        </w:rPr>
      </w:pPr>
    </w:p>
    <w:p w14:paraId="3FB25696" w14:textId="77777777" w:rsidR="00F213FB" w:rsidRPr="00DE3918" w:rsidRDefault="00F213FB" w:rsidP="00DE3918">
      <w:pPr>
        <w:rPr>
          <w:rFonts w:ascii="Verdana" w:hAnsi="Verdana"/>
          <w:sz w:val="18"/>
          <w:szCs w:val="18"/>
        </w:rPr>
      </w:pPr>
    </w:p>
    <w:sectPr w:rsidR="00F213FB" w:rsidRPr="00DE3918" w:rsidSect="00187B51">
      <w:headerReference w:type="default" r:id="rId7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FB412" w14:textId="77777777" w:rsidR="00E50727" w:rsidRDefault="00E50727">
      <w:r>
        <w:separator/>
      </w:r>
    </w:p>
  </w:endnote>
  <w:endnote w:type="continuationSeparator" w:id="0">
    <w:p w14:paraId="162DA3A1" w14:textId="77777777" w:rsidR="00E50727" w:rsidRDefault="00E5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D29C7" w14:textId="77777777" w:rsidR="00E50727" w:rsidRDefault="00E50727">
      <w:r>
        <w:separator/>
      </w:r>
    </w:p>
  </w:footnote>
  <w:footnote w:type="continuationSeparator" w:id="0">
    <w:p w14:paraId="25CD3263" w14:textId="77777777" w:rsidR="00E50727" w:rsidRDefault="00E50727">
      <w:r>
        <w:continuationSeparator/>
      </w:r>
    </w:p>
  </w:footnote>
  <w:footnote w:id="1">
    <w:p w14:paraId="150FD915" w14:textId="424AC4DB" w:rsidR="00187B51" w:rsidRDefault="00187B51" w:rsidP="00187B5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</w:t>
      </w:r>
      <w:r w:rsidRPr="00D1031B">
        <w:t xml:space="preserve">wszystkie informacje, pozwalające jednoznacznie stwierdzić czy wykonawca spełnia warunek określony w pkt </w:t>
      </w:r>
      <w:r w:rsidR="00D1031B" w:rsidRPr="00D1031B">
        <w:t>8</w:t>
      </w:r>
      <w:r w:rsidRPr="00D1031B">
        <w:rPr>
          <w:b/>
          <w:u w:val="single"/>
        </w:rPr>
        <w:t>.1</w:t>
      </w:r>
      <w:r w:rsidR="00D1031B" w:rsidRPr="00D1031B">
        <w:rPr>
          <w:b/>
          <w:u w:val="single"/>
        </w:rPr>
        <w:t>.4</w:t>
      </w:r>
      <w:r w:rsidRPr="00D1031B">
        <w:rPr>
          <w:b/>
          <w:u w:val="single"/>
        </w:rPr>
        <w:t xml:space="preserve">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92AF" w14:textId="5735D500" w:rsidR="00E13954" w:rsidRDefault="00E13954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605FF"/>
    <w:multiLevelType w:val="hybridMultilevel"/>
    <w:tmpl w:val="E594DA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172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05295"/>
    <w:rsid w:val="0005057B"/>
    <w:rsid w:val="00066BF7"/>
    <w:rsid w:val="00082E0F"/>
    <w:rsid w:val="001318A1"/>
    <w:rsid w:val="0014520A"/>
    <w:rsid w:val="00152F1D"/>
    <w:rsid w:val="00187B51"/>
    <w:rsid w:val="001A4C18"/>
    <w:rsid w:val="00210E8E"/>
    <w:rsid w:val="002229D5"/>
    <w:rsid w:val="00247506"/>
    <w:rsid w:val="00276C10"/>
    <w:rsid w:val="00293AB7"/>
    <w:rsid w:val="002A6FE6"/>
    <w:rsid w:val="00361EEE"/>
    <w:rsid w:val="00436D41"/>
    <w:rsid w:val="00494F4E"/>
    <w:rsid w:val="005136B3"/>
    <w:rsid w:val="00561097"/>
    <w:rsid w:val="00600F7A"/>
    <w:rsid w:val="00644AF0"/>
    <w:rsid w:val="006C357F"/>
    <w:rsid w:val="00702A72"/>
    <w:rsid w:val="00707683"/>
    <w:rsid w:val="00773CCD"/>
    <w:rsid w:val="007F7B24"/>
    <w:rsid w:val="008209FE"/>
    <w:rsid w:val="008A0CEB"/>
    <w:rsid w:val="008B02BB"/>
    <w:rsid w:val="0096485C"/>
    <w:rsid w:val="0098582A"/>
    <w:rsid w:val="0098607C"/>
    <w:rsid w:val="009B7E62"/>
    <w:rsid w:val="00A24506"/>
    <w:rsid w:val="00A40AE7"/>
    <w:rsid w:val="00A54C7C"/>
    <w:rsid w:val="00A91C25"/>
    <w:rsid w:val="00A9350F"/>
    <w:rsid w:val="00AD3A23"/>
    <w:rsid w:val="00B10EA5"/>
    <w:rsid w:val="00B429E8"/>
    <w:rsid w:val="00B70B41"/>
    <w:rsid w:val="00BD5EDB"/>
    <w:rsid w:val="00C049BA"/>
    <w:rsid w:val="00C254C7"/>
    <w:rsid w:val="00C34B2E"/>
    <w:rsid w:val="00C62FC0"/>
    <w:rsid w:val="00C7737A"/>
    <w:rsid w:val="00C961BE"/>
    <w:rsid w:val="00CA5EC4"/>
    <w:rsid w:val="00CE4FE8"/>
    <w:rsid w:val="00D1031B"/>
    <w:rsid w:val="00D11BC3"/>
    <w:rsid w:val="00D76928"/>
    <w:rsid w:val="00D95D80"/>
    <w:rsid w:val="00DD5BF2"/>
    <w:rsid w:val="00DE3918"/>
    <w:rsid w:val="00E13954"/>
    <w:rsid w:val="00E228E9"/>
    <w:rsid w:val="00E40A3C"/>
    <w:rsid w:val="00E50727"/>
    <w:rsid w:val="00E56909"/>
    <w:rsid w:val="00E966E9"/>
    <w:rsid w:val="00EA0362"/>
    <w:rsid w:val="00EC2036"/>
    <w:rsid w:val="00ED62C8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,Akapit z listą BS,L1,List Paragraph_0,Numerowanie,sw tekst"/>
    <w:basedOn w:val="Normalny"/>
    <w:link w:val="AkapitzlistZnak"/>
    <w:uiPriority w:val="34"/>
    <w:qFormat/>
    <w:rsid w:val="00DE3918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Akapit z listą BS Znak,L1 Znak,List Paragraph_0 Znak,Numerowanie Znak,sw tekst Znak"/>
    <w:link w:val="Akapitzlist"/>
    <w:uiPriority w:val="34"/>
    <w:qFormat/>
    <w:locked/>
    <w:rsid w:val="00DE391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835</Characters>
  <Application>Microsoft Office Word</Application>
  <DocSecurity>0</DocSecurity>
  <Lines>55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2022-09-14T11:15:00Z</cp:lastPrinted>
  <dcterms:created xsi:type="dcterms:W3CDTF">2026-04-09T08:48:00Z</dcterms:created>
  <dcterms:modified xsi:type="dcterms:W3CDTF">2026-04-09T08:48:00Z</dcterms:modified>
</cp:coreProperties>
</file>