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4C2A4" w14:textId="77777777" w:rsidR="00622836" w:rsidRPr="00050DE3" w:rsidRDefault="00622836" w:rsidP="00050DE3">
      <w:pPr>
        <w:jc w:val="right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>Załącznik nr 1</w:t>
      </w:r>
    </w:p>
    <w:p w14:paraId="77903979" w14:textId="77777777" w:rsidR="00622836" w:rsidRPr="00050DE3" w:rsidRDefault="00622836" w:rsidP="00050DE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>FORMULARZ OFERTY</w:t>
      </w:r>
    </w:p>
    <w:p w14:paraId="72F9CBD8" w14:textId="77777777" w:rsidR="00622836" w:rsidRPr="00050DE3" w:rsidRDefault="00622836" w:rsidP="00050DE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40E0517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b/>
          <w:bCs/>
          <w:sz w:val="18"/>
          <w:szCs w:val="18"/>
        </w:rPr>
        <w:t>NAZWA WYKONAWCY</w:t>
      </w:r>
      <w:r w:rsidRPr="00050DE3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58E64BA6" w14:textId="77777777" w:rsidR="00622836" w:rsidRPr="00050DE3" w:rsidRDefault="00622836" w:rsidP="00050DE3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b/>
          <w:bCs/>
          <w:sz w:val="18"/>
          <w:szCs w:val="18"/>
        </w:rPr>
        <w:t>RODZAJ WYKONAWCY</w:t>
      </w:r>
      <w:r w:rsidRPr="00050DE3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5F108BB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5AE8B736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WOJEWÓDZTWO …………………………….....</w:t>
      </w:r>
    </w:p>
    <w:p w14:paraId="2CC9852F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050DE3">
        <w:rPr>
          <w:rFonts w:ascii="Verdana" w:hAnsi="Verdana"/>
          <w:sz w:val="18"/>
          <w:szCs w:val="18"/>
          <w:lang w:val="de-DE"/>
        </w:rPr>
        <w:t>TEL.</w:t>
      </w:r>
      <w:r w:rsidRPr="00050DE3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4A072B7F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050DE3">
        <w:rPr>
          <w:rFonts w:ascii="Verdana" w:hAnsi="Verdana"/>
          <w:sz w:val="18"/>
          <w:szCs w:val="18"/>
          <w:lang w:val="de-DE"/>
        </w:rPr>
        <w:t xml:space="preserve">FAX </w:t>
      </w:r>
      <w:r w:rsidRPr="00050DE3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101C95A9" w14:textId="5C4EE6ED" w:rsidR="00622836" w:rsidRPr="00050DE3" w:rsidRDefault="007771DF" w:rsidP="00050DE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050DE3">
        <w:rPr>
          <w:rFonts w:ascii="Verdana" w:hAnsi="Verdana"/>
          <w:sz w:val="18"/>
          <w:szCs w:val="18"/>
          <w:lang w:val="de-DE"/>
        </w:rPr>
        <w:t xml:space="preserve">E-MAIL do korespondencji z Zamawiającym </w:t>
      </w:r>
      <w:r w:rsidR="00622836" w:rsidRPr="00050DE3">
        <w:rPr>
          <w:rFonts w:ascii="Verdana" w:hAnsi="Verdana"/>
          <w:sz w:val="18"/>
          <w:szCs w:val="18"/>
          <w:lang w:val="de-DE"/>
        </w:rPr>
        <w:t>……………………………………………………………</w:t>
      </w:r>
    </w:p>
    <w:p w14:paraId="33A624CD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50DE3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7DE8CFD" w14:textId="77777777" w:rsidR="00622836" w:rsidRPr="00050DE3" w:rsidRDefault="00622836" w:rsidP="00050DE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7FD38871" w14:textId="77777777" w:rsidR="00622836" w:rsidRPr="00050DE3" w:rsidRDefault="00622836" w:rsidP="00050DE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12662A4" w14:textId="77777777" w:rsidR="00622836" w:rsidRPr="00050DE3" w:rsidRDefault="00622836" w:rsidP="00050DE3">
      <w:pPr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Do: Nazwa i siedziba Zamawiającego:</w:t>
      </w:r>
    </w:p>
    <w:p w14:paraId="0DA4333A" w14:textId="77777777" w:rsidR="00E1597E" w:rsidRPr="00050DE3" w:rsidRDefault="00622836" w:rsidP="00050DE3">
      <w:pPr>
        <w:ind w:right="-110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472C1FC4" w14:textId="77777777" w:rsidR="00E1597E" w:rsidRPr="00050DE3" w:rsidRDefault="00622836" w:rsidP="00050DE3">
      <w:pPr>
        <w:ind w:right="-110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>Dział Zamówień Publicznych</w:t>
      </w:r>
    </w:p>
    <w:p w14:paraId="68A316B3" w14:textId="5227DF18" w:rsidR="00622836" w:rsidRPr="00050DE3" w:rsidRDefault="00622836" w:rsidP="00050DE3">
      <w:pPr>
        <w:ind w:right="-110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>Al. Mickiewicza 30</w:t>
      </w:r>
      <w:r w:rsidR="00050DE3">
        <w:rPr>
          <w:rFonts w:ascii="Verdana" w:hAnsi="Verdana"/>
          <w:b/>
          <w:sz w:val="18"/>
          <w:szCs w:val="18"/>
        </w:rPr>
        <w:t xml:space="preserve">, </w:t>
      </w:r>
      <w:r w:rsidRPr="00050DE3">
        <w:rPr>
          <w:rFonts w:ascii="Verdana" w:hAnsi="Verdana"/>
          <w:b/>
          <w:sz w:val="18"/>
          <w:szCs w:val="18"/>
        </w:rPr>
        <w:t>30-059 Kraków</w:t>
      </w:r>
    </w:p>
    <w:p w14:paraId="734E81C0" w14:textId="77777777" w:rsidR="00E1597E" w:rsidRPr="00050DE3" w:rsidRDefault="00E1597E" w:rsidP="00050DE3">
      <w:pPr>
        <w:ind w:right="-110"/>
        <w:rPr>
          <w:rFonts w:ascii="Verdana" w:hAnsi="Verdana"/>
          <w:b/>
          <w:sz w:val="18"/>
          <w:szCs w:val="18"/>
        </w:rPr>
      </w:pPr>
    </w:p>
    <w:p w14:paraId="53AACB3C" w14:textId="2B5EF242" w:rsidR="00622836" w:rsidRPr="00050DE3" w:rsidRDefault="00622836" w:rsidP="00050DE3">
      <w:pPr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Pr="00050DE3">
        <w:rPr>
          <w:rFonts w:ascii="Verdana" w:hAnsi="Verdana"/>
          <w:b/>
          <w:bCs/>
          <w:sz w:val="18"/>
          <w:szCs w:val="18"/>
        </w:rPr>
        <w:t xml:space="preserve">: </w:t>
      </w:r>
      <w:r w:rsidRPr="00050DE3">
        <w:rPr>
          <w:rFonts w:ascii="Verdana" w:hAnsi="Verdana"/>
          <w:b/>
          <w:sz w:val="18"/>
          <w:szCs w:val="18"/>
        </w:rPr>
        <w:t xml:space="preserve">utrzymanie </w:t>
      </w:r>
      <w:r w:rsidRPr="00050DE3">
        <w:rPr>
          <w:rFonts w:ascii="Verdana" w:hAnsi="Verdana"/>
          <w:b/>
          <w:color w:val="000000" w:themeColor="text1"/>
          <w:sz w:val="18"/>
          <w:szCs w:val="18"/>
        </w:rPr>
        <w:t>czystości oraz mycia okien trudnodostępnych</w:t>
      </w:r>
      <w:r w:rsidRPr="00050DE3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050DE3">
        <w:rPr>
          <w:rFonts w:ascii="Verdana" w:hAnsi="Verdana"/>
          <w:b/>
          <w:sz w:val="18"/>
          <w:szCs w:val="18"/>
        </w:rPr>
        <w:t>w pawilonach na terenie kampusu AGH –</w:t>
      </w:r>
      <w:r w:rsidRPr="00050DE3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050DE3">
        <w:rPr>
          <w:rFonts w:ascii="Verdana" w:hAnsi="Verdana"/>
          <w:b/>
          <w:color w:val="000000" w:themeColor="text1"/>
          <w:sz w:val="18"/>
          <w:szCs w:val="18"/>
        </w:rPr>
        <w:t>KC-DE-zp.25.26.2026</w:t>
      </w:r>
      <w:r w:rsidRPr="00050DE3">
        <w:rPr>
          <w:rFonts w:ascii="Verdana" w:hAnsi="Verdana"/>
          <w:color w:val="000000" w:themeColor="text1"/>
          <w:sz w:val="18"/>
          <w:szCs w:val="18"/>
        </w:rPr>
        <w:t>,</w:t>
      </w:r>
      <w:r w:rsidRPr="00050DE3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Pr="00050DE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6F4C7B0" w14:textId="77777777" w:rsidR="00622836" w:rsidRPr="00050DE3" w:rsidRDefault="00622836" w:rsidP="00050DE3">
      <w:pPr>
        <w:jc w:val="both"/>
        <w:rPr>
          <w:rFonts w:ascii="Verdana" w:hAnsi="Verdana"/>
          <w:sz w:val="18"/>
          <w:szCs w:val="18"/>
        </w:rPr>
      </w:pPr>
    </w:p>
    <w:p w14:paraId="6F6F4BF1" w14:textId="77777777" w:rsidR="00622836" w:rsidRPr="00050DE3" w:rsidRDefault="00622836" w:rsidP="00050DE3">
      <w:pPr>
        <w:widowControl w:val="0"/>
        <w:ind w:right="1"/>
        <w:jc w:val="center"/>
        <w:rPr>
          <w:rFonts w:ascii="Verdana" w:hAnsi="Verdana"/>
          <w:b/>
          <w:color w:val="000000"/>
          <w:sz w:val="18"/>
          <w:szCs w:val="18"/>
          <w:u w:val="single"/>
        </w:rPr>
      </w:pPr>
      <w:r w:rsidRPr="00050DE3">
        <w:rPr>
          <w:rFonts w:ascii="Verdana" w:hAnsi="Verdana"/>
          <w:b/>
          <w:color w:val="000000"/>
          <w:sz w:val="18"/>
          <w:szCs w:val="18"/>
          <w:u w:val="single"/>
        </w:rPr>
        <w:t xml:space="preserve">Zakres podstawowy utrzymania czystości </w:t>
      </w:r>
    </w:p>
    <w:p w14:paraId="1BC15989" w14:textId="77777777" w:rsidR="00622836" w:rsidRPr="00050DE3" w:rsidRDefault="00622836" w:rsidP="00050DE3">
      <w:pPr>
        <w:widowControl w:val="0"/>
        <w:ind w:right="1"/>
        <w:jc w:val="right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050DE3">
        <w:rPr>
          <w:rFonts w:ascii="Verdana" w:hAnsi="Verdana"/>
          <w:bCs/>
          <w:i/>
          <w:iCs/>
          <w:color w:val="000000"/>
          <w:sz w:val="18"/>
          <w:szCs w:val="18"/>
        </w:rPr>
        <w:t>tabela nr 1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1701"/>
        <w:gridCol w:w="1417"/>
        <w:gridCol w:w="1417"/>
      </w:tblGrid>
      <w:tr w:rsidR="00622836" w:rsidRPr="00050DE3" w14:paraId="7FCFC6D4" w14:textId="77777777" w:rsidTr="00C612FE">
        <w:tc>
          <w:tcPr>
            <w:tcW w:w="1980" w:type="dxa"/>
          </w:tcPr>
          <w:p w14:paraId="63948F58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Rodzaje powierzchni/ pomieszczeń</w:t>
            </w: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br/>
            </w:r>
          </w:p>
          <w:p w14:paraId="554C141C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091E8267" w14:textId="311E757B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Powierzchnia objęta sprzątaniem w m² (zdefiniowana dla potrzeb obliczenia ceny tygodniowo)</w:t>
            </w:r>
          </w:p>
        </w:tc>
        <w:tc>
          <w:tcPr>
            <w:tcW w:w="1418" w:type="dxa"/>
          </w:tcPr>
          <w:p w14:paraId="727D52B3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Stawka za 1 m² wysprzątanej powierzchni podłoża netto</w:t>
            </w: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br/>
              <w:t>(do 4 miejsc po przecinku)</w:t>
            </w:r>
          </w:p>
          <w:p w14:paraId="4CDAA073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</w:tcPr>
          <w:p w14:paraId="7A4A4CB1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Liczba tygodni przypadająca w czasie trwania umowy*</w:t>
            </w:r>
          </w:p>
          <w:p w14:paraId="0F6D183E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747B267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Wartość netto</w:t>
            </w:r>
          </w:p>
          <w:p w14:paraId="4493F5E1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w PLN,</w:t>
            </w:r>
          </w:p>
          <w:p w14:paraId="7B4C981E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kol.2 x kol. 3 x kol. 4</w:t>
            </w:r>
            <w:r w:rsidRPr="00050DE3">
              <w:rPr>
                <w:rFonts w:ascii="Verdana" w:hAnsi="Verdana"/>
                <w:sz w:val="16"/>
                <w:szCs w:val="16"/>
              </w:rPr>
              <w:br/>
              <w:t>(do 2 miejsc po przecinku)</w:t>
            </w:r>
          </w:p>
        </w:tc>
        <w:tc>
          <w:tcPr>
            <w:tcW w:w="1417" w:type="dxa"/>
          </w:tcPr>
          <w:p w14:paraId="4474BFDE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Wartość brutto</w:t>
            </w:r>
          </w:p>
          <w:p w14:paraId="4DF182FC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w PLN</w:t>
            </w:r>
          </w:p>
          <w:p w14:paraId="453AE77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622836" w:rsidRPr="00050DE3" w14:paraId="7237CBAE" w14:textId="77777777" w:rsidTr="00C612FE">
        <w:tc>
          <w:tcPr>
            <w:tcW w:w="1980" w:type="dxa"/>
          </w:tcPr>
          <w:p w14:paraId="610BAF18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14:paraId="18492422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418" w:type="dxa"/>
          </w:tcPr>
          <w:p w14:paraId="48FBDBDB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14:paraId="012E408C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14:paraId="666EE21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14:paraId="46E59FF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6</w:t>
            </w:r>
          </w:p>
        </w:tc>
      </w:tr>
      <w:tr w:rsidR="00622836" w:rsidRPr="00050DE3" w14:paraId="396EB95B" w14:textId="77777777" w:rsidTr="00C612FE">
        <w:tc>
          <w:tcPr>
            <w:tcW w:w="1980" w:type="dxa"/>
          </w:tcPr>
          <w:p w14:paraId="4132C4D9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Powierzchnie ogólnodostępne</w:t>
            </w:r>
          </w:p>
          <w:p w14:paraId="618DCE71" w14:textId="1D4E3EC6" w:rsidR="0022232D" w:rsidRPr="00050DE3" w:rsidRDefault="0022232D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(I)</w:t>
            </w:r>
          </w:p>
        </w:tc>
        <w:tc>
          <w:tcPr>
            <w:tcW w:w="1417" w:type="dxa"/>
          </w:tcPr>
          <w:p w14:paraId="5D0ED7A3" w14:textId="570AF586" w:rsidR="00622836" w:rsidRPr="00050DE3" w:rsidRDefault="00622836" w:rsidP="00050DE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 xml:space="preserve">        </w:t>
            </w:r>
            <w:r w:rsidR="00FD437A" w:rsidRPr="00050DE3">
              <w:rPr>
                <w:rFonts w:ascii="Verdana" w:hAnsi="Verdana"/>
                <w:sz w:val="18"/>
                <w:szCs w:val="18"/>
              </w:rPr>
              <w:t>231 150,98</w:t>
            </w:r>
          </w:p>
        </w:tc>
        <w:tc>
          <w:tcPr>
            <w:tcW w:w="1418" w:type="dxa"/>
          </w:tcPr>
          <w:p w14:paraId="1D7360B5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E51C715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156,569</w:t>
            </w:r>
          </w:p>
        </w:tc>
        <w:tc>
          <w:tcPr>
            <w:tcW w:w="1417" w:type="dxa"/>
          </w:tcPr>
          <w:p w14:paraId="524F6DD5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C35724C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22836" w:rsidRPr="00050DE3" w14:paraId="4CA0A56E" w14:textId="77777777" w:rsidTr="00622836">
        <w:trPr>
          <w:trHeight w:val="585"/>
        </w:trPr>
        <w:tc>
          <w:tcPr>
            <w:tcW w:w="1980" w:type="dxa"/>
          </w:tcPr>
          <w:p w14:paraId="4F956D00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 xml:space="preserve">Powierzchnie sanitariatów </w:t>
            </w:r>
          </w:p>
          <w:p w14:paraId="67C9B98A" w14:textId="0D9286EE" w:rsidR="0022232D" w:rsidRPr="00050DE3" w:rsidRDefault="0022232D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(II)</w:t>
            </w:r>
          </w:p>
        </w:tc>
        <w:tc>
          <w:tcPr>
            <w:tcW w:w="1417" w:type="dxa"/>
          </w:tcPr>
          <w:p w14:paraId="40DFC909" w14:textId="6D4EFE35" w:rsidR="00622836" w:rsidRPr="00050DE3" w:rsidRDefault="00622836" w:rsidP="00050DE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 xml:space="preserve">          </w:t>
            </w:r>
            <w:r w:rsidR="00FD437A" w:rsidRPr="00050DE3">
              <w:rPr>
                <w:rFonts w:ascii="Verdana" w:hAnsi="Verdana"/>
                <w:sz w:val="18"/>
                <w:szCs w:val="18"/>
              </w:rPr>
              <w:t>29 920,40</w:t>
            </w:r>
          </w:p>
          <w:p w14:paraId="6430394E" w14:textId="77777777" w:rsidR="00622836" w:rsidRPr="00050DE3" w:rsidRDefault="00622836" w:rsidP="00050DE3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91359C7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667E51B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156,569</w:t>
            </w:r>
          </w:p>
        </w:tc>
        <w:tc>
          <w:tcPr>
            <w:tcW w:w="1417" w:type="dxa"/>
          </w:tcPr>
          <w:p w14:paraId="3ACD3764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DD2D775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22836" w:rsidRPr="00050DE3" w14:paraId="44977074" w14:textId="77777777" w:rsidTr="00622836">
        <w:trPr>
          <w:trHeight w:val="1133"/>
        </w:trPr>
        <w:tc>
          <w:tcPr>
            <w:tcW w:w="1980" w:type="dxa"/>
          </w:tcPr>
          <w:p w14:paraId="773976FD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Powierzchnie sal wykładowych, pomieszczeń biurowych i innych</w:t>
            </w:r>
          </w:p>
          <w:p w14:paraId="49F7459A" w14:textId="2FB8CA81" w:rsidR="0022232D" w:rsidRPr="00050DE3" w:rsidRDefault="0022232D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(III)</w:t>
            </w:r>
          </w:p>
        </w:tc>
        <w:tc>
          <w:tcPr>
            <w:tcW w:w="1417" w:type="dxa"/>
          </w:tcPr>
          <w:p w14:paraId="2E35FA37" w14:textId="3D32B643" w:rsidR="00622836" w:rsidRPr="00050DE3" w:rsidRDefault="00622836" w:rsidP="00050DE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 xml:space="preserve">        </w:t>
            </w:r>
            <w:r w:rsidR="0022232D" w:rsidRPr="00050DE3">
              <w:rPr>
                <w:rFonts w:ascii="Verdana" w:hAnsi="Verdana"/>
                <w:sz w:val="18"/>
                <w:szCs w:val="18"/>
              </w:rPr>
              <w:t>327 747,50</w:t>
            </w:r>
            <w:r w:rsidRPr="00050DE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7CCDE94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3983C25C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EC42129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156,569</w:t>
            </w:r>
          </w:p>
        </w:tc>
        <w:tc>
          <w:tcPr>
            <w:tcW w:w="1417" w:type="dxa"/>
          </w:tcPr>
          <w:p w14:paraId="1538DE4A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1B47FCB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22836" w:rsidRPr="00050DE3" w14:paraId="6DF49D32" w14:textId="77777777" w:rsidTr="00C612FE">
        <w:tc>
          <w:tcPr>
            <w:tcW w:w="6516" w:type="dxa"/>
            <w:gridSpan w:val="4"/>
          </w:tcPr>
          <w:p w14:paraId="00C1E697" w14:textId="77777777" w:rsidR="00622836" w:rsidRPr="00050DE3" w:rsidRDefault="00622836" w:rsidP="00050DE3">
            <w:pPr>
              <w:widowControl w:val="0"/>
              <w:ind w:right="1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bCs/>
                <w:sz w:val="18"/>
                <w:szCs w:val="18"/>
              </w:rPr>
              <w:t>Łącznie:</w:t>
            </w:r>
          </w:p>
        </w:tc>
        <w:tc>
          <w:tcPr>
            <w:tcW w:w="1417" w:type="dxa"/>
          </w:tcPr>
          <w:p w14:paraId="0CC65BD3" w14:textId="77777777" w:rsidR="00622836" w:rsidRPr="00050DE3" w:rsidRDefault="00622836" w:rsidP="00050DE3">
            <w:pPr>
              <w:widowControl w:val="0"/>
              <w:ind w:right="1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7" w:type="dxa"/>
          </w:tcPr>
          <w:p w14:paraId="30BD6C68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14:paraId="7192F5B2" w14:textId="77777777" w:rsidR="00E1597E" w:rsidRPr="00050DE3" w:rsidRDefault="00E1597E" w:rsidP="00050DE3">
      <w:pPr>
        <w:tabs>
          <w:tab w:val="right" w:pos="9000"/>
        </w:tabs>
        <w:jc w:val="center"/>
        <w:rPr>
          <w:rFonts w:ascii="Verdana" w:hAnsi="Verdana"/>
          <w:b/>
          <w:bCs/>
          <w:sz w:val="18"/>
          <w:szCs w:val="18"/>
          <w:u w:val="single"/>
        </w:rPr>
      </w:pPr>
    </w:p>
    <w:p w14:paraId="2CBA73D1" w14:textId="788DC386" w:rsidR="00622836" w:rsidRPr="00050DE3" w:rsidRDefault="00622836" w:rsidP="00050DE3">
      <w:pPr>
        <w:tabs>
          <w:tab w:val="right" w:pos="9000"/>
        </w:tabs>
        <w:jc w:val="center"/>
        <w:rPr>
          <w:rFonts w:ascii="Verdana" w:hAnsi="Verdana"/>
          <w:b/>
          <w:bCs/>
          <w:sz w:val="18"/>
          <w:szCs w:val="18"/>
          <w:u w:val="single"/>
        </w:rPr>
      </w:pPr>
      <w:r w:rsidRPr="00050DE3">
        <w:rPr>
          <w:rFonts w:ascii="Verdana" w:hAnsi="Verdana"/>
          <w:b/>
          <w:bCs/>
          <w:sz w:val="18"/>
          <w:szCs w:val="18"/>
          <w:u w:val="single"/>
        </w:rPr>
        <w:t>P</w:t>
      </w:r>
      <w:r w:rsidRPr="00050DE3">
        <w:rPr>
          <w:rFonts w:ascii="Verdana" w:hAnsi="Verdana"/>
          <w:b/>
          <w:bCs/>
          <w:color w:val="000000"/>
          <w:sz w:val="18"/>
          <w:szCs w:val="18"/>
          <w:u w:val="single"/>
        </w:rPr>
        <w:t xml:space="preserve">rawo Opcji  </w:t>
      </w:r>
      <w:r w:rsidRPr="00050DE3">
        <w:rPr>
          <w:rFonts w:ascii="Verdana" w:hAnsi="Verdana"/>
          <w:b/>
          <w:color w:val="000000"/>
          <w:sz w:val="18"/>
          <w:szCs w:val="18"/>
          <w:u w:val="single"/>
        </w:rPr>
        <w:t xml:space="preserve">utrzymania czystości </w:t>
      </w:r>
    </w:p>
    <w:p w14:paraId="07F9E8BA" w14:textId="77777777" w:rsidR="00622836" w:rsidRPr="00050DE3" w:rsidRDefault="00622836" w:rsidP="00050DE3">
      <w:pPr>
        <w:widowControl w:val="0"/>
        <w:ind w:right="1"/>
        <w:jc w:val="right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050DE3">
        <w:rPr>
          <w:rFonts w:ascii="Verdana" w:hAnsi="Verdana"/>
          <w:bCs/>
          <w:i/>
          <w:iCs/>
          <w:color w:val="000000"/>
          <w:sz w:val="18"/>
          <w:szCs w:val="18"/>
        </w:rPr>
        <w:t>tabela nr 2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389"/>
        <w:gridCol w:w="1446"/>
        <w:gridCol w:w="1701"/>
        <w:gridCol w:w="1417"/>
        <w:gridCol w:w="1418"/>
      </w:tblGrid>
      <w:tr w:rsidR="00622836" w:rsidRPr="00050DE3" w14:paraId="083D009F" w14:textId="77777777" w:rsidTr="00C612FE">
        <w:tc>
          <w:tcPr>
            <w:tcW w:w="1980" w:type="dxa"/>
          </w:tcPr>
          <w:p w14:paraId="1961EC35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Rodzaje powierzchni / pomieszczeń</w:t>
            </w:r>
          </w:p>
          <w:p w14:paraId="5CAF6F6A" w14:textId="77777777" w:rsidR="00622836" w:rsidRPr="00050DE3" w:rsidRDefault="00622836" w:rsidP="00050DE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89" w:type="dxa"/>
          </w:tcPr>
          <w:p w14:paraId="565FA144" w14:textId="7EC6F128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Powierzchnia objęta sprzątaniem w m2 (zdefiniowana dla potrzeb obliczenia ceny tygodniowo)</w:t>
            </w:r>
          </w:p>
        </w:tc>
        <w:tc>
          <w:tcPr>
            <w:tcW w:w="1446" w:type="dxa"/>
          </w:tcPr>
          <w:p w14:paraId="2DBA9EFF" w14:textId="79BC9E4D" w:rsidR="00622836" w:rsidRPr="00050DE3" w:rsidRDefault="00681F44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>S</w:t>
            </w:r>
            <w:r w:rsidR="00622836" w:rsidRPr="00050DE3">
              <w:rPr>
                <w:rFonts w:ascii="Verdana" w:hAnsi="Verdana"/>
                <w:color w:val="000000"/>
                <w:sz w:val="16"/>
                <w:szCs w:val="16"/>
              </w:rPr>
              <w:t>tawka za 1 m2 wysprzątanej powierzchni podłoża netto</w:t>
            </w:r>
          </w:p>
          <w:p w14:paraId="6B7268B0" w14:textId="5411F305" w:rsidR="00622836" w:rsidRPr="00050DE3" w:rsidRDefault="00681F44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(do 4 miejsc po przecinku)</w:t>
            </w:r>
          </w:p>
        </w:tc>
        <w:tc>
          <w:tcPr>
            <w:tcW w:w="1701" w:type="dxa"/>
          </w:tcPr>
          <w:p w14:paraId="1F270FCA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Liczba tygodni przypadająca w czasie trwania umowy*</w:t>
            </w:r>
          </w:p>
          <w:p w14:paraId="389588EE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</w:tcPr>
          <w:p w14:paraId="5BB2F66A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Wartość netto</w:t>
            </w:r>
          </w:p>
          <w:p w14:paraId="7BA4262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w PLN</w:t>
            </w:r>
          </w:p>
          <w:p w14:paraId="6359C592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(kol.2 x kol. 3 x kol. 4)</w:t>
            </w:r>
          </w:p>
        </w:tc>
        <w:tc>
          <w:tcPr>
            <w:tcW w:w="1418" w:type="dxa"/>
          </w:tcPr>
          <w:p w14:paraId="05FD4C7B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Wartość brutto</w:t>
            </w:r>
          </w:p>
          <w:p w14:paraId="616BC760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  <w:r w:rsidRPr="00050DE3">
              <w:rPr>
                <w:rFonts w:ascii="Verdana" w:hAnsi="Verdana"/>
                <w:sz w:val="16"/>
                <w:szCs w:val="16"/>
              </w:rPr>
              <w:t>w PLN</w:t>
            </w:r>
          </w:p>
          <w:p w14:paraId="7ECC8CA8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622836" w:rsidRPr="00050DE3" w14:paraId="5EC0C52B" w14:textId="77777777" w:rsidTr="00C612FE">
        <w:tc>
          <w:tcPr>
            <w:tcW w:w="1980" w:type="dxa"/>
          </w:tcPr>
          <w:p w14:paraId="274D8358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389" w:type="dxa"/>
          </w:tcPr>
          <w:p w14:paraId="63B4878E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446" w:type="dxa"/>
          </w:tcPr>
          <w:p w14:paraId="1FC14275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14:paraId="541F3D3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14:paraId="4D7D834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3235D57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6</w:t>
            </w:r>
          </w:p>
        </w:tc>
      </w:tr>
      <w:tr w:rsidR="00622836" w:rsidRPr="00050DE3" w14:paraId="4365F19B" w14:textId="77777777" w:rsidTr="00C612FE">
        <w:tc>
          <w:tcPr>
            <w:tcW w:w="1980" w:type="dxa"/>
          </w:tcPr>
          <w:p w14:paraId="556F9762" w14:textId="77777777" w:rsidR="0022232D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Powierzchnie ogólnodostępne</w:t>
            </w:r>
          </w:p>
          <w:p w14:paraId="2458F869" w14:textId="4BB79FD7" w:rsidR="00622836" w:rsidRPr="00050DE3" w:rsidRDefault="0022232D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(I)</w:t>
            </w:r>
            <w:r w:rsidR="00622836" w:rsidRPr="00050DE3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89" w:type="dxa"/>
          </w:tcPr>
          <w:p w14:paraId="043E9C4E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50DE3">
              <w:rPr>
                <w:rFonts w:ascii="Verdana" w:hAnsi="Verdana"/>
                <w:color w:val="000000"/>
                <w:sz w:val="18"/>
                <w:szCs w:val="18"/>
              </w:rPr>
              <w:t>8500,00</w:t>
            </w:r>
          </w:p>
          <w:p w14:paraId="70FF0CBD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446" w:type="dxa"/>
          </w:tcPr>
          <w:p w14:paraId="0398958A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FAD91B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50DE3">
              <w:rPr>
                <w:rFonts w:ascii="Verdana" w:hAnsi="Verdana"/>
                <w:color w:val="000000"/>
                <w:sz w:val="18"/>
                <w:szCs w:val="18"/>
              </w:rPr>
              <w:t>156,569</w:t>
            </w:r>
          </w:p>
        </w:tc>
        <w:tc>
          <w:tcPr>
            <w:tcW w:w="1417" w:type="dxa"/>
          </w:tcPr>
          <w:p w14:paraId="10BD1239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070D346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22836" w:rsidRPr="00050DE3" w14:paraId="11FBD278" w14:textId="77777777" w:rsidTr="00C612FE">
        <w:tc>
          <w:tcPr>
            <w:tcW w:w="1980" w:type="dxa"/>
          </w:tcPr>
          <w:p w14:paraId="512C07F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Powierzchnie sanitariatów</w:t>
            </w:r>
          </w:p>
          <w:p w14:paraId="38F2A498" w14:textId="6B315C51" w:rsidR="0022232D" w:rsidRPr="00050DE3" w:rsidRDefault="0022232D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(II)</w:t>
            </w:r>
          </w:p>
        </w:tc>
        <w:tc>
          <w:tcPr>
            <w:tcW w:w="1389" w:type="dxa"/>
          </w:tcPr>
          <w:p w14:paraId="4FA13A87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50DE3">
              <w:rPr>
                <w:rFonts w:ascii="Verdana" w:hAnsi="Verdana"/>
                <w:color w:val="000000"/>
                <w:sz w:val="18"/>
                <w:szCs w:val="18"/>
              </w:rPr>
              <w:t>1000,00</w:t>
            </w:r>
          </w:p>
          <w:p w14:paraId="774F28AD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446" w:type="dxa"/>
          </w:tcPr>
          <w:p w14:paraId="32D87AAC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5E6DBD9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50DE3">
              <w:rPr>
                <w:rFonts w:ascii="Verdana" w:hAnsi="Verdana"/>
                <w:color w:val="000000"/>
                <w:sz w:val="18"/>
                <w:szCs w:val="18"/>
              </w:rPr>
              <w:t>156,569</w:t>
            </w:r>
          </w:p>
        </w:tc>
        <w:tc>
          <w:tcPr>
            <w:tcW w:w="1417" w:type="dxa"/>
          </w:tcPr>
          <w:p w14:paraId="748CD29E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978FFD7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22836" w:rsidRPr="00050DE3" w14:paraId="77A41226" w14:textId="77777777" w:rsidTr="00622836">
        <w:trPr>
          <w:trHeight w:val="940"/>
        </w:trPr>
        <w:tc>
          <w:tcPr>
            <w:tcW w:w="1980" w:type="dxa"/>
          </w:tcPr>
          <w:p w14:paraId="6C2330D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Powierzchnie sal wykładowych, pomieszczeń biurowych i innych</w:t>
            </w:r>
          </w:p>
          <w:p w14:paraId="3BF941CE" w14:textId="166A940D" w:rsidR="0022232D" w:rsidRPr="00050DE3" w:rsidRDefault="0022232D" w:rsidP="00050DE3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50DE3">
              <w:rPr>
                <w:rFonts w:ascii="Verdana" w:hAnsi="Verdana"/>
                <w:b/>
                <w:bCs/>
                <w:sz w:val="16"/>
                <w:szCs w:val="16"/>
              </w:rPr>
              <w:t>(III)</w:t>
            </w:r>
          </w:p>
        </w:tc>
        <w:tc>
          <w:tcPr>
            <w:tcW w:w="1389" w:type="dxa"/>
          </w:tcPr>
          <w:p w14:paraId="645E4437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50DE3">
              <w:rPr>
                <w:rFonts w:ascii="Verdana" w:hAnsi="Verdana"/>
                <w:color w:val="000000"/>
                <w:sz w:val="18"/>
                <w:szCs w:val="18"/>
              </w:rPr>
              <w:t>42000,00</w:t>
            </w:r>
          </w:p>
          <w:p w14:paraId="0F6BDDA8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446" w:type="dxa"/>
          </w:tcPr>
          <w:p w14:paraId="38232A2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81610BC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050DE3">
              <w:rPr>
                <w:rFonts w:ascii="Verdana" w:hAnsi="Verdana"/>
                <w:color w:val="000000"/>
                <w:sz w:val="18"/>
                <w:szCs w:val="18"/>
              </w:rPr>
              <w:t>156,569</w:t>
            </w:r>
          </w:p>
        </w:tc>
        <w:tc>
          <w:tcPr>
            <w:tcW w:w="1417" w:type="dxa"/>
          </w:tcPr>
          <w:p w14:paraId="418CD6F6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31F6CF7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622836" w:rsidRPr="00050DE3" w14:paraId="4160FFC9" w14:textId="77777777" w:rsidTr="00C612FE">
        <w:tc>
          <w:tcPr>
            <w:tcW w:w="6516" w:type="dxa"/>
            <w:gridSpan w:val="4"/>
          </w:tcPr>
          <w:p w14:paraId="35407768" w14:textId="4504206D" w:rsidR="00622836" w:rsidRPr="00050DE3" w:rsidRDefault="00622836" w:rsidP="00050DE3">
            <w:pPr>
              <w:widowControl w:val="0"/>
              <w:ind w:right="1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Łącznie:</w:t>
            </w:r>
          </w:p>
        </w:tc>
        <w:tc>
          <w:tcPr>
            <w:tcW w:w="1417" w:type="dxa"/>
          </w:tcPr>
          <w:p w14:paraId="5CECED1F" w14:textId="77777777" w:rsidR="00622836" w:rsidRPr="00050DE3" w:rsidRDefault="00622836" w:rsidP="00050DE3">
            <w:pPr>
              <w:widowControl w:val="0"/>
              <w:ind w:right="1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0851B387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B222E53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050DE3">
        <w:rPr>
          <w:rFonts w:ascii="Verdana" w:hAnsi="Verdana"/>
          <w:i/>
          <w:iCs/>
          <w:sz w:val="16"/>
          <w:szCs w:val="16"/>
        </w:rPr>
        <w:t>* Dla obliczenia liczby tygodni w czasie trwania umowy przyjęto:</w:t>
      </w:r>
    </w:p>
    <w:p w14:paraId="3957DAFA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050DE3">
        <w:rPr>
          <w:rFonts w:ascii="Verdana" w:hAnsi="Verdana"/>
          <w:i/>
          <w:iCs/>
          <w:sz w:val="16"/>
          <w:szCs w:val="16"/>
        </w:rPr>
        <w:t>- w pierwszym roku trwania umowy - 52,285 tygodni,</w:t>
      </w:r>
    </w:p>
    <w:p w14:paraId="7A7884D4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050DE3">
        <w:rPr>
          <w:rFonts w:ascii="Verdana" w:hAnsi="Verdana"/>
          <w:i/>
          <w:iCs/>
          <w:sz w:val="16"/>
          <w:szCs w:val="16"/>
        </w:rPr>
        <w:t>- w drugim roku trwania umowy - 52,142 tygodni,</w:t>
      </w:r>
    </w:p>
    <w:p w14:paraId="7C8CBB50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i/>
          <w:iCs/>
          <w:sz w:val="16"/>
          <w:szCs w:val="16"/>
        </w:rPr>
      </w:pPr>
      <w:r w:rsidRPr="00050DE3">
        <w:rPr>
          <w:rFonts w:ascii="Verdana" w:hAnsi="Verdana"/>
          <w:i/>
          <w:iCs/>
          <w:sz w:val="16"/>
          <w:szCs w:val="16"/>
        </w:rPr>
        <w:t>- w trzecim roku trwania umowy - 52,142 tygodni,</w:t>
      </w:r>
    </w:p>
    <w:p w14:paraId="3DFAE778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i/>
          <w:iCs/>
          <w:sz w:val="18"/>
          <w:szCs w:val="18"/>
        </w:rPr>
      </w:pPr>
    </w:p>
    <w:p w14:paraId="1BE755D8" w14:textId="77777777" w:rsidR="00622836" w:rsidRPr="00050DE3" w:rsidRDefault="00622836" w:rsidP="00050DE3">
      <w:pPr>
        <w:widowControl w:val="0"/>
        <w:ind w:right="1"/>
        <w:jc w:val="center"/>
        <w:rPr>
          <w:rFonts w:ascii="Verdana" w:hAnsi="Verdana"/>
          <w:b/>
          <w:color w:val="000000"/>
          <w:sz w:val="18"/>
          <w:szCs w:val="18"/>
          <w:u w:val="single"/>
        </w:rPr>
      </w:pPr>
      <w:r w:rsidRPr="00050DE3">
        <w:rPr>
          <w:rFonts w:ascii="Verdana" w:hAnsi="Verdana"/>
          <w:b/>
          <w:color w:val="000000"/>
          <w:sz w:val="18"/>
          <w:szCs w:val="18"/>
          <w:u w:val="single"/>
        </w:rPr>
        <w:t xml:space="preserve">Zakres podstawowy mycia okien trudnodostępnych </w:t>
      </w:r>
    </w:p>
    <w:p w14:paraId="14D506CE" w14:textId="77777777" w:rsidR="00622836" w:rsidRPr="00050DE3" w:rsidRDefault="00622836" w:rsidP="00050DE3">
      <w:pPr>
        <w:widowControl w:val="0"/>
        <w:ind w:right="1"/>
        <w:jc w:val="right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050DE3">
        <w:rPr>
          <w:rFonts w:ascii="Verdana" w:hAnsi="Verdana"/>
          <w:bCs/>
          <w:i/>
          <w:iCs/>
          <w:color w:val="000000"/>
          <w:sz w:val="18"/>
          <w:szCs w:val="18"/>
        </w:rPr>
        <w:t>tabela nr 3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2122"/>
        <w:gridCol w:w="1559"/>
        <w:gridCol w:w="2410"/>
        <w:gridCol w:w="1843"/>
      </w:tblGrid>
      <w:tr w:rsidR="00622836" w:rsidRPr="00050DE3" w14:paraId="66176861" w14:textId="77777777" w:rsidTr="00C612FE">
        <w:tc>
          <w:tcPr>
            <w:tcW w:w="1417" w:type="dxa"/>
          </w:tcPr>
          <w:p w14:paraId="4B72BD50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 xml:space="preserve">Powierzchnia objęta jednorazowym myciem w m² </w:t>
            </w:r>
          </w:p>
          <w:p w14:paraId="0BD593E9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</w:tcPr>
          <w:p w14:paraId="33ACF50E" w14:textId="4FA4FB2E" w:rsidR="00622836" w:rsidRPr="00050DE3" w:rsidRDefault="00622836" w:rsidP="00681F44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Stawka za 1 m² wymytych okien trudnodostępnych netto</w:t>
            </w: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br/>
            </w:r>
          </w:p>
        </w:tc>
        <w:tc>
          <w:tcPr>
            <w:tcW w:w="1559" w:type="dxa"/>
          </w:tcPr>
          <w:p w14:paraId="0D41D941" w14:textId="77777777" w:rsidR="00622836" w:rsidRPr="00050DE3" w:rsidRDefault="00622836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Liczba myć przypadająca w czasie trwania umowy*</w:t>
            </w:r>
          </w:p>
          <w:p w14:paraId="32384AD0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49AC9E1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Wartość netto</w:t>
            </w:r>
          </w:p>
          <w:p w14:paraId="313F9F0C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w PLN,</w:t>
            </w:r>
          </w:p>
          <w:p w14:paraId="70C54ED2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kol.1 x kol. 2 x kol. 3</w:t>
            </w: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br/>
              <w:t>(do 2 miejsc po przecinku)</w:t>
            </w:r>
          </w:p>
        </w:tc>
        <w:tc>
          <w:tcPr>
            <w:tcW w:w="1843" w:type="dxa"/>
          </w:tcPr>
          <w:p w14:paraId="5C6DC8B8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Wartość brutto</w:t>
            </w:r>
          </w:p>
          <w:p w14:paraId="7ABA338D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w PLN</w:t>
            </w:r>
          </w:p>
          <w:p w14:paraId="545899F7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622836" w:rsidRPr="00050DE3" w14:paraId="2C07C380" w14:textId="77777777" w:rsidTr="00C612FE">
        <w:tc>
          <w:tcPr>
            <w:tcW w:w="1417" w:type="dxa"/>
          </w:tcPr>
          <w:p w14:paraId="2B0C2E4D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2" w:type="dxa"/>
          </w:tcPr>
          <w:p w14:paraId="0D590A61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14:paraId="2BEFECE1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410" w:type="dxa"/>
          </w:tcPr>
          <w:p w14:paraId="2E5F2BB6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14:paraId="141CB2E5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622836" w:rsidRPr="00050DE3" w14:paraId="1796AF77" w14:textId="77777777" w:rsidTr="00C612FE">
        <w:tc>
          <w:tcPr>
            <w:tcW w:w="1417" w:type="dxa"/>
          </w:tcPr>
          <w:p w14:paraId="3E02B337" w14:textId="15BC1093" w:rsidR="0022232D" w:rsidRPr="00050DE3" w:rsidRDefault="0022232D" w:rsidP="00050DE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E3A6E87" w14:textId="7B9C80B6" w:rsidR="0022232D" w:rsidRPr="00050DE3" w:rsidRDefault="0022232D" w:rsidP="00050DE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28 266,95</w:t>
            </w:r>
          </w:p>
          <w:p w14:paraId="7CDCEDBD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2" w:type="dxa"/>
          </w:tcPr>
          <w:p w14:paraId="4299554F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6C10CD4" w14:textId="77777777" w:rsidR="00FD437A" w:rsidRPr="00050DE3" w:rsidRDefault="00FD437A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F6A960A" w14:textId="6AD48A0D" w:rsidR="0022232D" w:rsidRPr="00050DE3" w:rsidRDefault="0022232D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410" w:type="dxa"/>
          </w:tcPr>
          <w:p w14:paraId="070AA50D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</w:tcPr>
          <w:p w14:paraId="3E6A85AA" w14:textId="77777777" w:rsidR="00622836" w:rsidRPr="00050DE3" w:rsidRDefault="00622836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AD62081" w14:textId="77777777" w:rsidR="00622836" w:rsidRPr="00050DE3" w:rsidRDefault="00622836" w:rsidP="00050DE3">
      <w:pPr>
        <w:tabs>
          <w:tab w:val="right" w:pos="9000"/>
        </w:tabs>
        <w:rPr>
          <w:rFonts w:ascii="Verdana" w:hAnsi="Verdana"/>
          <w:i/>
          <w:iCs/>
          <w:sz w:val="18"/>
          <w:szCs w:val="18"/>
        </w:rPr>
      </w:pPr>
    </w:p>
    <w:p w14:paraId="77443B1C" w14:textId="77777777" w:rsidR="00622836" w:rsidRPr="00050DE3" w:rsidRDefault="00622836" w:rsidP="00050DE3">
      <w:pPr>
        <w:widowControl w:val="0"/>
        <w:ind w:right="1"/>
        <w:jc w:val="center"/>
        <w:rPr>
          <w:rFonts w:ascii="Verdana" w:hAnsi="Verdana"/>
          <w:b/>
          <w:color w:val="000000"/>
          <w:sz w:val="18"/>
          <w:szCs w:val="18"/>
          <w:u w:val="single"/>
        </w:rPr>
      </w:pPr>
      <w:r w:rsidRPr="00050DE3">
        <w:rPr>
          <w:rFonts w:ascii="Verdana" w:hAnsi="Verdana"/>
          <w:b/>
          <w:sz w:val="18"/>
          <w:szCs w:val="18"/>
          <w:u w:val="single"/>
        </w:rPr>
        <w:t xml:space="preserve">Prawo opcji </w:t>
      </w:r>
      <w:r w:rsidRPr="00050DE3">
        <w:rPr>
          <w:rFonts w:ascii="Verdana" w:hAnsi="Verdana"/>
          <w:b/>
          <w:color w:val="000000"/>
          <w:sz w:val="18"/>
          <w:szCs w:val="18"/>
          <w:u w:val="single"/>
        </w:rPr>
        <w:t xml:space="preserve">mycia okien trudnodostepnych </w:t>
      </w:r>
    </w:p>
    <w:p w14:paraId="0F9C9816" w14:textId="77777777" w:rsidR="00622836" w:rsidRPr="00050DE3" w:rsidRDefault="00622836" w:rsidP="00050DE3">
      <w:pPr>
        <w:widowControl w:val="0"/>
        <w:ind w:right="1"/>
        <w:jc w:val="right"/>
        <w:rPr>
          <w:rFonts w:ascii="Verdana" w:hAnsi="Verdana"/>
          <w:i/>
          <w:iCs/>
          <w:sz w:val="18"/>
          <w:szCs w:val="18"/>
        </w:rPr>
      </w:pPr>
      <w:r w:rsidRPr="00050DE3">
        <w:rPr>
          <w:rFonts w:ascii="Verdana" w:hAnsi="Verdana"/>
          <w:bCs/>
          <w:i/>
          <w:iCs/>
          <w:color w:val="000000"/>
          <w:sz w:val="18"/>
          <w:szCs w:val="18"/>
        </w:rPr>
        <w:t>tabela nr 4</w:t>
      </w:r>
    </w:p>
    <w:tbl>
      <w:tblPr>
        <w:tblW w:w="7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2122"/>
        <w:gridCol w:w="2410"/>
        <w:gridCol w:w="1843"/>
      </w:tblGrid>
      <w:tr w:rsidR="00681F44" w:rsidRPr="00050DE3" w14:paraId="74D79CDC" w14:textId="77777777" w:rsidTr="00681F44">
        <w:tc>
          <w:tcPr>
            <w:tcW w:w="1417" w:type="dxa"/>
          </w:tcPr>
          <w:p w14:paraId="058341A9" w14:textId="77777777" w:rsidR="00681F44" w:rsidRPr="00050DE3" w:rsidRDefault="00681F44" w:rsidP="00050DE3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 xml:space="preserve">Powierzchnia objęta jednorazowym myciem w m² </w:t>
            </w:r>
          </w:p>
          <w:p w14:paraId="177AB6AE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</w:tcPr>
          <w:p w14:paraId="0D85AC86" w14:textId="4FBD20A1" w:rsidR="00681F44" w:rsidRPr="00050DE3" w:rsidRDefault="00681F44" w:rsidP="00681F44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Stawka za 1 m² wymytych okien trudnodostępnych nett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t>o</w:t>
            </w:r>
          </w:p>
        </w:tc>
        <w:tc>
          <w:tcPr>
            <w:tcW w:w="2410" w:type="dxa"/>
          </w:tcPr>
          <w:p w14:paraId="271307F9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Wartość netto</w:t>
            </w:r>
          </w:p>
          <w:p w14:paraId="20259FDE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w PLN,</w:t>
            </w:r>
          </w:p>
          <w:p w14:paraId="5E72DB44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kol.1 x kol. 2 x kol. 3</w:t>
            </w: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br/>
              <w:t>(do 2 miejsc po przecinku)</w:t>
            </w:r>
          </w:p>
        </w:tc>
        <w:tc>
          <w:tcPr>
            <w:tcW w:w="1843" w:type="dxa"/>
          </w:tcPr>
          <w:p w14:paraId="7752B4D0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Wartość brutto</w:t>
            </w:r>
          </w:p>
          <w:p w14:paraId="3AEF8C18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050DE3">
              <w:rPr>
                <w:rFonts w:ascii="Verdana" w:hAnsi="Verdana"/>
                <w:color w:val="000000"/>
                <w:sz w:val="16"/>
                <w:szCs w:val="16"/>
              </w:rPr>
              <w:t>w PLN</w:t>
            </w:r>
          </w:p>
          <w:p w14:paraId="12DE4A5D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681F44" w:rsidRPr="00050DE3" w14:paraId="4A1DC3D0" w14:textId="77777777" w:rsidTr="00681F44">
        <w:tc>
          <w:tcPr>
            <w:tcW w:w="1417" w:type="dxa"/>
          </w:tcPr>
          <w:p w14:paraId="0EA9A447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2" w:type="dxa"/>
          </w:tcPr>
          <w:p w14:paraId="1D0FF11E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10" w:type="dxa"/>
          </w:tcPr>
          <w:p w14:paraId="62F57A85" w14:textId="200CB568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E6A2BC3" w14:textId="424C23EB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</w:tr>
      <w:tr w:rsidR="00681F44" w:rsidRPr="00050DE3" w14:paraId="3D1AAA3A" w14:textId="77777777" w:rsidTr="00681F44">
        <w:tc>
          <w:tcPr>
            <w:tcW w:w="1417" w:type="dxa"/>
          </w:tcPr>
          <w:p w14:paraId="72EDD2A8" w14:textId="52694140" w:rsidR="00681F44" w:rsidRPr="00050DE3" w:rsidRDefault="00681F44" w:rsidP="00050DE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 xml:space="preserve">        </w:t>
            </w:r>
            <w:r>
              <w:rPr>
                <w:rFonts w:ascii="Verdana" w:hAnsi="Verdana"/>
                <w:sz w:val="18"/>
                <w:szCs w:val="18"/>
              </w:rPr>
              <w:t xml:space="preserve">24 </w:t>
            </w:r>
            <w:r w:rsidRPr="00050DE3">
              <w:rPr>
                <w:rFonts w:ascii="Verdana" w:hAnsi="Verdana"/>
                <w:sz w:val="18"/>
                <w:szCs w:val="18"/>
              </w:rPr>
              <w:t xml:space="preserve">000 </w:t>
            </w:r>
          </w:p>
          <w:p w14:paraId="28B77DE7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2" w:type="dxa"/>
          </w:tcPr>
          <w:p w14:paraId="2265DEF6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2E551D2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280AA86" w14:textId="77777777" w:rsidR="00681F44" w:rsidRPr="00050DE3" w:rsidRDefault="00681F44" w:rsidP="00050DE3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ECC4FFE" w14:textId="77777777" w:rsidR="00681F44" w:rsidRDefault="00681F44" w:rsidP="00050DE3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37C01FC" w14:textId="7E0AC8F5" w:rsidR="00CE380E" w:rsidRPr="00050DE3" w:rsidRDefault="00CE380E" w:rsidP="00050DE3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050DE3">
        <w:rPr>
          <w:rFonts w:ascii="Verdana" w:hAnsi="Verdana"/>
          <w:b/>
          <w:sz w:val="18"/>
          <w:szCs w:val="18"/>
          <w:u w:val="single"/>
        </w:rPr>
        <w:t>Uwaga:</w:t>
      </w:r>
    </w:p>
    <w:p w14:paraId="19F5BE42" w14:textId="6D1EC860" w:rsidR="00681F44" w:rsidRPr="00050DE3" w:rsidRDefault="00CE380E" w:rsidP="00681F44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>Stawkę jednostkową za 1 m</w:t>
      </w:r>
      <w:r w:rsidRPr="00050DE3">
        <w:rPr>
          <w:rFonts w:ascii="Verdana" w:hAnsi="Verdana"/>
          <w:b/>
          <w:sz w:val="18"/>
          <w:szCs w:val="18"/>
          <w:vertAlign w:val="superscript"/>
        </w:rPr>
        <w:t>2</w:t>
      </w:r>
      <w:r w:rsidRPr="00050DE3">
        <w:rPr>
          <w:rFonts w:ascii="Verdana" w:hAnsi="Verdana"/>
          <w:b/>
          <w:sz w:val="18"/>
          <w:szCs w:val="18"/>
        </w:rPr>
        <w:t xml:space="preserve"> w PLN należy podać po zaokrągleniu do 4 (czterech) miejsc po przecinku</w:t>
      </w:r>
      <w:r w:rsidR="00681F44">
        <w:rPr>
          <w:rFonts w:ascii="Verdana" w:hAnsi="Verdana"/>
          <w:b/>
          <w:sz w:val="18"/>
          <w:szCs w:val="18"/>
        </w:rPr>
        <w:t xml:space="preserve"> w przypadku usług sprzątania. </w:t>
      </w:r>
      <w:r w:rsidR="00681F44" w:rsidRPr="00050DE3">
        <w:rPr>
          <w:rFonts w:ascii="Verdana" w:hAnsi="Verdana"/>
          <w:b/>
          <w:sz w:val="18"/>
          <w:szCs w:val="18"/>
        </w:rPr>
        <w:t>Stawkę jednostkową za 1 m</w:t>
      </w:r>
      <w:r w:rsidR="00681F44" w:rsidRPr="00050DE3">
        <w:rPr>
          <w:rFonts w:ascii="Verdana" w:hAnsi="Verdana"/>
          <w:b/>
          <w:sz w:val="18"/>
          <w:szCs w:val="18"/>
          <w:vertAlign w:val="superscript"/>
        </w:rPr>
        <w:t>2</w:t>
      </w:r>
      <w:r w:rsidR="00681F44" w:rsidRPr="00050DE3">
        <w:rPr>
          <w:rFonts w:ascii="Verdana" w:hAnsi="Verdana"/>
          <w:b/>
          <w:sz w:val="18"/>
          <w:szCs w:val="18"/>
        </w:rPr>
        <w:t xml:space="preserve"> w PLN należy podać po zaokrągleniu do </w:t>
      </w:r>
      <w:r w:rsidR="00681F44">
        <w:rPr>
          <w:rFonts w:ascii="Verdana" w:hAnsi="Verdana"/>
          <w:b/>
          <w:sz w:val="18"/>
          <w:szCs w:val="18"/>
        </w:rPr>
        <w:t>2</w:t>
      </w:r>
      <w:r w:rsidR="00681F44" w:rsidRPr="00050DE3">
        <w:rPr>
          <w:rFonts w:ascii="Verdana" w:hAnsi="Verdana"/>
          <w:b/>
          <w:sz w:val="18"/>
          <w:szCs w:val="18"/>
        </w:rPr>
        <w:t xml:space="preserve"> (</w:t>
      </w:r>
      <w:r w:rsidR="00681F44">
        <w:rPr>
          <w:rFonts w:ascii="Verdana" w:hAnsi="Verdana"/>
          <w:b/>
          <w:sz w:val="18"/>
          <w:szCs w:val="18"/>
        </w:rPr>
        <w:t>dwóch</w:t>
      </w:r>
      <w:r w:rsidR="00681F44" w:rsidRPr="00050DE3">
        <w:rPr>
          <w:rFonts w:ascii="Verdana" w:hAnsi="Verdana"/>
          <w:b/>
          <w:sz w:val="18"/>
          <w:szCs w:val="18"/>
        </w:rPr>
        <w:t>) miejsc po przecinku</w:t>
      </w:r>
      <w:r w:rsidR="00681F44">
        <w:rPr>
          <w:rFonts w:ascii="Verdana" w:hAnsi="Verdana"/>
          <w:b/>
          <w:sz w:val="18"/>
          <w:szCs w:val="18"/>
        </w:rPr>
        <w:t xml:space="preserve"> w przypadku usług </w:t>
      </w:r>
      <w:r w:rsidR="00681F44">
        <w:rPr>
          <w:rFonts w:ascii="Verdana" w:hAnsi="Verdana"/>
          <w:b/>
          <w:sz w:val="18"/>
          <w:szCs w:val="18"/>
        </w:rPr>
        <w:t>mycia okien trudnodostępnych</w:t>
      </w:r>
      <w:r w:rsidR="00681F44">
        <w:rPr>
          <w:rFonts w:ascii="Verdana" w:hAnsi="Verdana"/>
          <w:b/>
          <w:sz w:val="18"/>
          <w:szCs w:val="18"/>
        </w:rPr>
        <w:t xml:space="preserve">. </w:t>
      </w:r>
    </w:p>
    <w:p w14:paraId="576508C5" w14:textId="039097FD" w:rsidR="00CE380E" w:rsidRPr="00050DE3" w:rsidRDefault="00CE380E" w:rsidP="00050DE3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A0E60CE" w14:textId="77777777" w:rsidR="00CE380E" w:rsidRPr="00050DE3" w:rsidRDefault="00CE380E" w:rsidP="00050DE3">
      <w:pPr>
        <w:jc w:val="both"/>
        <w:rPr>
          <w:rFonts w:ascii="Verdana" w:hAnsi="Verdana"/>
          <w:b/>
          <w:sz w:val="18"/>
          <w:szCs w:val="18"/>
        </w:rPr>
      </w:pPr>
    </w:p>
    <w:p w14:paraId="74A4A69C" w14:textId="77777777" w:rsidR="00CE380E" w:rsidRPr="00050DE3" w:rsidRDefault="00CE380E" w:rsidP="00050DE3">
      <w:pPr>
        <w:jc w:val="both"/>
        <w:rPr>
          <w:rFonts w:ascii="Verdana" w:hAnsi="Verdana"/>
          <w:b/>
          <w:sz w:val="18"/>
          <w:szCs w:val="18"/>
          <w:highlight w:val="yellow"/>
        </w:rPr>
      </w:pPr>
      <w:r w:rsidRPr="00050DE3">
        <w:rPr>
          <w:rFonts w:ascii="Verdana" w:hAnsi="Verdana"/>
          <w:b/>
          <w:sz w:val="18"/>
          <w:szCs w:val="18"/>
          <w:highlight w:val="yellow"/>
        </w:rPr>
        <w:t xml:space="preserve">Cena brutto za całość tj. za zakres podstawowy oraz za zakres opcjonalny: </w:t>
      </w:r>
    </w:p>
    <w:p w14:paraId="5904155E" w14:textId="77777777" w:rsidR="00CE380E" w:rsidRPr="00050DE3" w:rsidRDefault="00CE380E" w:rsidP="00050DE3">
      <w:pPr>
        <w:jc w:val="both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  <w:highlight w:val="yellow"/>
        </w:rPr>
        <w:t>……………………………………………………… zł brutto</w:t>
      </w:r>
      <w:r w:rsidRPr="00050DE3">
        <w:rPr>
          <w:rFonts w:ascii="Verdana" w:hAnsi="Verdana"/>
          <w:b/>
          <w:sz w:val="18"/>
          <w:szCs w:val="18"/>
        </w:rPr>
        <w:t xml:space="preserve"> </w:t>
      </w:r>
    </w:p>
    <w:p w14:paraId="658C078C" w14:textId="77777777" w:rsidR="00050DE3" w:rsidRDefault="00050DE3" w:rsidP="00050DE3">
      <w:pPr>
        <w:jc w:val="both"/>
        <w:rPr>
          <w:rFonts w:ascii="Verdana" w:hAnsi="Verdana"/>
          <w:b/>
          <w:sz w:val="18"/>
          <w:szCs w:val="18"/>
        </w:rPr>
      </w:pPr>
    </w:p>
    <w:p w14:paraId="697D672B" w14:textId="00876721" w:rsidR="00622836" w:rsidRPr="00050DE3" w:rsidRDefault="00622836" w:rsidP="00050DE3">
      <w:pPr>
        <w:jc w:val="both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>Termin realizacji: 36 miesięcy od daty podpisania umowy</w:t>
      </w:r>
    </w:p>
    <w:p w14:paraId="0AEBD7CF" w14:textId="77777777" w:rsidR="00622836" w:rsidRPr="00050DE3" w:rsidRDefault="00622836" w:rsidP="00050DE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/>
          <w:sz w:val="18"/>
          <w:szCs w:val="18"/>
        </w:rPr>
      </w:pPr>
    </w:p>
    <w:p w14:paraId="14C2C4FE" w14:textId="77777777" w:rsidR="00622836" w:rsidRPr="00050DE3" w:rsidRDefault="00622836" w:rsidP="00050DE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bCs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 xml:space="preserve">Termin płatności: </w:t>
      </w:r>
      <w:r w:rsidRPr="00050DE3">
        <w:rPr>
          <w:rFonts w:ascii="Verdana" w:hAnsi="Verdana"/>
          <w:bCs/>
          <w:sz w:val="18"/>
          <w:szCs w:val="18"/>
        </w:rPr>
        <w:t xml:space="preserve">zapłata należności dokonywana będzie po upływie cyklu rozliczeniowego (miesiąca kalendarzowego), na podstawie prawidłowo wystawionej przez Wykonawcę faktury VAT za Usługi wykonane w okresie danego cyklu rozliczeniowego (miesiąca kalendarzowego) w terminie 21 dni od dnia przekazania Zamawiającemu prawidłowo wystawionej faktury </w:t>
      </w:r>
    </w:p>
    <w:p w14:paraId="0F0BFEDF" w14:textId="77777777" w:rsidR="00622836" w:rsidRPr="00050DE3" w:rsidRDefault="00622836" w:rsidP="00050DE3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 w14:paraId="00841E3E" w14:textId="77777777" w:rsidR="00622836" w:rsidRPr="00050DE3" w:rsidRDefault="00622836" w:rsidP="00050DE3">
      <w:pPr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Oświadczamy, że do realizacji zamówienia będą wykorzystane  następujące środki czystości: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701"/>
        <w:gridCol w:w="2439"/>
      </w:tblGrid>
      <w:tr w:rsidR="00476071" w:rsidRPr="00050DE3" w14:paraId="427554E2" w14:textId="77777777" w:rsidTr="00C612F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D59C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7BE82" w14:textId="77777777" w:rsidR="00622836" w:rsidRPr="00050DE3" w:rsidRDefault="00622836" w:rsidP="00050DE3">
            <w:pPr>
              <w:jc w:val="center"/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PARAMETRY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3155" w14:textId="77777777" w:rsidR="00622836" w:rsidRPr="00050DE3" w:rsidRDefault="00622836" w:rsidP="00050DE3">
            <w:pPr>
              <w:jc w:val="center"/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PRODUCENT</w:t>
            </w:r>
          </w:p>
        </w:tc>
      </w:tr>
      <w:tr w:rsidR="00476071" w:rsidRPr="00050DE3" w14:paraId="0FE32CDC" w14:textId="77777777" w:rsidTr="00C612F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63520" w14:textId="77777777" w:rsidR="00622836" w:rsidRPr="00050DE3" w:rsidRDefault="00622836" w:rsidP="00050DE3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Papier toaletowy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C9FD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E60C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  <w:tr w:rsidR="00476071" w:rsidRPr="00050DE3" w14:paraId="611FFF2C" w14:textId="77777777" w:rsidTr="00C612F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CA6E0" w14:textId="77777777" w:rsidR="00622836" w:rsidRPr="00050DE3" w:rsidRDefault="00622836" w:rsidP="00050DE3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Ręczniki papierowe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A6A2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64BA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  <w:tr w:rsidR="00476071" w:rsidRPr="00050DE3" w14:paraId="1F24A877" w14:textId="77777777" w:rsidTr="00C612F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D1F64" w14:textId="77777777" w:rsidR="00622836" w:rsidRPr="00050DE3" w:rsidRDefault="00622836" w:rsidP="00050DE3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Mydło w płynie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0216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0020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  <w:tr w:rsidR="00476071" w:rsidRPr="00050DE3" w14:paraId="6753EC9C" w14:textId="77777777" w:rsidTr="00C612F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2BA" w14:textId="77777777" w:rsidR="00622836" w:rsidRPr="00050DE3" w:rsidRDefault="00622836" w:rsidP="00050DE3">
            <w:pPr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color w:val="000000" w:themeColor="text1"/>
                <w:sz w:val="18"/>
                <w:szCs w:val="18"/>
              </w:rPr>
              <w:t>Kostki toaletowe do pisuarów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DDEF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F70A" w14:textId="77777777" w:rsidR="00622836" w:rsidRPr="00050DE3" w:rsidRDefault="00622836" w:rsidP="00050DE3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</w:tc>
      </w:tr>
      <w:tr w:rsidR="005501CF" w:rsidRPr="00050DE3" w14:paraId="7E147C78" w14:textId="77777777" w:rsidTr="00C612F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8BC1" w14:textId="77695C00" w:rsidR="005501CF" w:rsidRPr="00050DE3" w:rsidRDefault="00476071" w:rsidP="00050DE3">
            <w:pPr>
              <w:rPr>
                <w:rFonts w:ascii="Verdana" w:hAnsi="Verdana"/>
                <w:b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sz w:val="18"/>
                <w:szCs w:val="18"/>
              </w:rPr>
              <w:t>Podkładki higieniczne na toaletę jednorazowe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5AD4" w14:textId="77777777" w:rsidR="005501CF" w:rsidRPr="00050DE3" w:rsidRDefault="005501CF" w:rsidP="00050DE3">
            <w:pPr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70A0" w14:textId="77777777" w:rsidR="005501CF" w:rsidRPr="00050DE3" w:rsidRDefault="005501CF" w:rsidP="00050DE3">
            <w:pPr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5501CF" w:rsidRPr="00050DE3" w14:paraId="12B2F75B" w14:textId="77777777" w:rsidTr="00C612FE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85D5" w14:textId="6159DB82" w:rsidR="005501CF" w:rsidRPr="00050DE3" w:rsidRDefault="00476071" w:rsidP="00050DE3">
            <w:pPr>
              <w:rPr>
                <w:rFonts w:ascii="Verdana" w:hAnsi="Verdana"/>
                <w:b/>
                <w:sz w:val="18"/>
                <w:szCs w:val="18"/>
              </w:rPr>
            </w:pPr>
            <w:r w:rsidRPr="00050DE3">
              <w:rPr>
                <w:rFonts w:ascii="Verdana" w:hAnsi="Verdana"/>
                <w:b/>
                <w:sz w:val="18"/>
                <w:szCs w:val="18"/>
              </w:rPr>
              <w:t>Wkłady odświeżaczy powietrza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F758" w14:textId="77777777" w:rsidR="005501CF" w:rsidRPr="00050DE3" w:rsidRDefault="005501CF" w:rsidP="00050DE3">
            <w:pPr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E94C" w14:textId="77777777" w:rsidR="005501CF" w:rsidRPr="00050DE3" w:rsidRDefault="005501CF" w:rsidP="00050DE3">
            <w:pPr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</w:tbl>
    <w:p w14:paraId="3BF47E18" w14:textId="77777777" w:rsidR="00622836" w:rsidRPr="00050DE3" w:rsidRDefault="00622836" w:rsidP="00050DE3">
      <w:pPr>
        <w:rPr>
          <w:rFonts w:ascii="Verdana" w:hAnsi="Verdana"/>
          <w:b/>
          <w:sz w:val="18"/>
          <w:szCs w:val="18"/>
          <w:u w:val="single"/>
        </w:rPr>
      </w:pPr>
      <w:r w:rsidRPr="00050DE3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D96242E" w14:textId="77777777" w:rsidR="00622836" w:rsidRPr="00050DE3" w:rsidRDefault="00622836" w:rsidP="00050DE3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rPr>
          <w:rFonts w:ascii="Verdana" w:hAnsi="Verdana"/>
          <w:color w:val="000000"/>
          <w:sz w:val="18"/>
          <w:szCs w:val="18"/>
        </w:rPr>
      </w:pPr>
      <w:r w:rsidRPr="00050DE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3F6D1CC" w14:textId="77777777" w:rsidR="00622836" w:rsidRPr="00050DE3" w:rsidRDefault="00622836" w:rsidP="00050DE3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bookmarkStart w:id="0" w:name="_Hlk98158690"/>
      <w:r w:rsidRPr="00050DE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0DE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bookmarkEnd w:id="0"/>
    <w:p w14:paraId="5EDB7E30" w14:textId="77777777" w:rsidR="00622836" w:rsidRPr="00050DE3" w:rsidRDefault="00622836" w:rsidP="00050DE3">
      <w:pPr>
        <w:numPr>
          <w:ilvl w:val="0"/>
          <w:numId w:val="1"/>
        </w:numPr>
        <w:ind w:left="357"/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050DE3">
        <w:rPr>
          <w:rFonts w:ascii="Verdana" w:hAnsi="Verdana"/>
          <w:sz w:val="18"/>
          <w:szCs w:val="18"/>
          <w:vertAlign w:val="superscript"/>
        </w:rPr>
        <w:t>1</w:t>
      </w:r>
      <w:r w:rsidRPr="00050DE3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050DE3">
        <w:rPr>
          <w:rFonts w:ascii="Verdana" w:hAnsi="Verdana"/>
          <w:sz w:val="18"/>
          <w:szCs w:val="18"/>
          <w:vertAlign w:val="superscript"/>
        </w:rPr>
        <w:t>2</w:t>
      </w:r>
      <w:r w:rsidRPr="00050DE3">
        <w:rPr>
          <w:rFonts w:ascii="Verdana" w:hAnsi="Verdana"/>
          <w:sz w:val="18"/>
          <w:szCs w:val="18"/>
        </w:rPr>
        <w:t xml:space="preserve"> </w:t>
      </w:r>
    </w:p>
    <w:p w14:paraId="2584D3AD" w14:textId="77777777" w:rsidR="00622836" w:rsidRPr="00050DE3" w:rsidRDefault="00622836" w:rsidP="00050DE3">
      <w:pPr>
        <w:ind w:left="357"/>
        <w:jc w:val="both"/>
        <w:rPr>
          <w:rFonts w:ascii="Verdana" w:hAnsi="Verdana"/>
          <w:i/>
          <w:sz w:val="16"/>
          <w:szCs w:val="16"/>
        </w:rPr>
      </w:pPr>
      <w:r w:rsidRPr="00050DE3">
        <w:rPr>
          <w:rFonts w:ascii="Verdana" w:hAnsi="Verdana"/>
          <w:i/>
          <w:sz w:val="16"/>
          <w:szCs w:val="16"/>
          <w:vertAlign w:val="superscript"/>
        </w:rPr>
        <w:t>1</w:t>
      </w:r>
      <w:r w:rsidRPr="00050DE3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B95E53" w14:textId="77777777" w:rsidR="00622836" w:rsidRPr="00050DE3" w:rsidRDefault="00622836" w:rsidP="00050DE3">
      <w:pPr>
        <w:ind w:left="357"/>
        <w:jc w:val="both"/>
        <w:rPr>
          <w:rFonts w:ascii="Verdana" w:hAnsi="Verdana"/>
          <w:iCs/>
          <w:sz w:val="16"/>
          <w:szCs w:val="16"/>
        </w:rPr>
      </w:pPr>
      <w:r w:rsidRPr="00050DE3">
        <w:rPr>
          <w:rFonts w:ascii="Verdana" w:hAnsi="Verdana"/>
          <w:i/>
          <w:sz w:val="16"/>
          <w:szCs w:val="16"/>
          <w:vertAlign w:val="superscript"/>
        </w:rPr>
        <w:t>2</w:t>
      </w:r>
      <w:r w:rsidRPr="00050DE3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64851F" w14:textId="77777777" w:rsidR="00622836" w:rsidRPr="00050DE3" w:rsidRDefault="00622836" w:rsidP="00050DE3">
      <w:pPr>
        <w:numPr>
          <w:ilvl w:val="0"/>
          <w:numId w:val="1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b/>
          <w:sz w:val="18"/>
          <w:szCs w:val="18"/>
        </w:rPr>
      </w:pPr>
      <w:r w:rsidRPr="00050DE3">
        <w:rPr>
          <w:rFonts w:ascii="Verdana" w:hAnsi="Verdana"/>
          <w:b/>
          <w:sz w:val="18"/>
          <w:szCs w:val="18"/>
        </w:rPr>
        <w:t>Oświadczam/y, że warunki określone w pkt. 8.1 ppkt 4 SWZ spełniamy osobiście/ powołujemy się na zasoby podmiotu trzeciego w następującym zakresie</w:t>
      </w:r>
      <w:r w:rsidRPr="00050DE3">
        <w:rPr>
          <w:rFonts w:ascii="Verdana" w:hAnsi="Verdana"/>
          <w:b/>
          <w:sz w:val="18"/>
          <w:szCs w:val="18"/>
          <w:vertAlign w:val="superscript"/>
        </w:rPr>
        <w:t>**</w:t>
      </w:r>
      <w:r w:rsidRPr="00050DE3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1053D08E" w14:textId="77777777" w:rsidR="00622836" w:rsidRPr="00050DE3" w:rsidRDefault="00622836" w:rsidP="00050DE3">
      <w:pPr>
        <w:numPr>
          <w:ilvl w:val="0"/>
          <w:numId w:val="1"/>
        </w:numPr>
        <w:ind w:left="357"/>
        <w:contextualSpacing/>
        <w:jc w:val="both"/>
        <w:rPr>
          <w:rFonts w:ascii="Verdana" w:hAnsi="Verdana"/>
          <w:iCs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22836" w:rsidRPr="00050DE3" w14:paraId="341EB08E" w14:textId="77777777" w:rsidTr="00C612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48657" w14:textId="77777777" w:rsidR="00622836" w:rsidRPr="00050DE3" w:rsidRDefault="00622836" w:rsidP="00050DE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29EA1" w14:textId="77777777" w:rsidR="00622836" w:rsidRPr="00050DE3" w:rsidRDefault="00622836" w:rsidP="00050DE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39C7D66" w14:textId="77777777" w:rsidR="00622836" w:rsidRPr="00050DE3" w:rsidRDefault="00622836" w:rsidP="00050DE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39602" w14:textId="77777777" w:rsidR="00622836" w:rsidRPr="00050DE3" w:rsidRDefault="00622836" w:rsidP="00050DE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Nazwa podwykonawcy</w:t>
            </w:r>
            <w:r w:rsidRPr="00050DE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22836" w:rsidRPr="00050DE3" w14:paraId="18B59B1E" w14:textId="77777777" w:rsidTr="00C612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80BA9" w14:textId="77777777" w:rsidR="00622836" w:rsidRPr="00050DE3" w:rsidRDefault="00622836" w:rsidP="00050DE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3FE3A" w14:textId="77777777" w:rsidR="00622836" w:rsidRPr="00050DE3" w:rsidRDefault="00622836" w:rsidP="00050DE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CDAE0" w14:textId="77777777" w:rsidR="00622836" w:rsidRPr="00050DE3" w:rsidRDefault="00622836" w:rsidP="00050DE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A0C9C47" w14:textId="77777777" w:rsidR="00622836" w:rsidRPr="00050DE3" w:rsidRDefault="00622836" w:rsidP="00050DE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 xml:space="preserve">Oświadczenie, w przypadku </w:t>
      </w:r>
      <w:r w:rsidRPr="00050DE3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 , zgodnie z pkt 10.1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22836" w:rsidRPr="00050DE3" w14:paraId="0425938C" w14:textId="77777777" w:rsidTr="00C612F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D4031F" w14:textId="77777777" w:rsidR="00622836" w:rsidRPr="00050DE3" w:rsidRDefault="00622836" w:rsidP="00050DE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888000" w14:textId="77777777" w:rsidR="00622836" w:rsidRPr="00050DE3" w:rsidRDefault="00622836" w:rsidP="00050DE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33B46" w14:textId="77777777" w:rsidR="00622836" w:rsidRPr="00050DE3" w:rsidRDefault="00622836" w:rsidP="00050DE3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622836" w:rsidRPr="00050DE3" w14:paraId="4BF97A58" w14:textId="77777777" w:rsidTr="00C612F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09A19CB" w14:textId="77777777" w:rsidR="00622836" w:rsidRPr="00050DE3" w:rsidRDefault="00622836" w:rsidP="00050DE3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DC5E39" w14:textId="77777777" w:rsidR="00622836" w:rsidRPr="00050DE3" w:rsidRDefault="00622836" w:rsidP="00050DE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767E3" w14:textId="77777777" w:rsidR="00622836" w:rsidRPr="00050DE3" w:rsidRDefault="00622836" w:rsidP="00050DE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22836" w:rsidRPr="00050DE3" w14:paraId="47F4507D" w14:textId="77777777" w:rsidTr="00C612F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CD76267" w14:textId="77777777" w:rsidR="00622836" w:rsidRPr="00050DE3" w:rsidRDefault="00622836" w:rsidP="00050DE3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050DE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E6DA7E" w14:textId="77777777" w:rsidR="00622836" w:rsidRPr="00050DE3" w:rsidRDefault="00622836" w:rsidP="00050DE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8DBC8" w14:textId="77777777" w:rsidR="00622836" w:rsidRPr="00050DE3" w:rsidRDefault="00622836" w:rsidP="00050DE3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2C0942B" w14:textId="77777777" w:rsidR="00622836" w:rsidRPr="00050DE3" w:rsidRDefault="00622836" w:rsidP="00050DE3">
      <w:pPr>
        <w:ind w:left="360"/>
        <w:jc w:val="both"/>
        <w:rPr>
          <w:rFonts w:ascii="Verdana" w:hAnsi="Verdana"/>
          <w:sz w:val="18"/>
          <w:szCs w:val="18"/>
        </w:rPr>
      </w:pPr>
    </w:p>
    <w:p w14:paraId="3100F769" w14:textId="77777777" w:rsidR="00622836" w:rsidRDefault="00622836" w:rsidP="00050DE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23222C5B" w14:textId="77777777" w:rsidR="00050DE3" w:rsidRPr="00050DE3" w:rsidRDefault="00050DE3" w:rsidP="00050DE3">
      <w:pPr>
        <w:ind w:left="360"/>
        <w:jc w:val="both"/>
        <w:rPr>
          <w:rFonts w:ascii="Verdana" w:hAnsi="Verdana"/>
          <w:sz w:val="18"/>
          <w:szCs w:val="18"/>
        </w:rPr>
      </w:pPr>
    </w:p>
    <w:p w14:paraId="0D203D0F" w14:textId="0AA5FFBE" w:rsidR="00622836" w:rsidRPr="00050DE3" w:rsidRDefault="00622836" w:rsidP="00050DE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Wadium w kwocie</w:t>
      </w:r>
      <w:r w:rsidR="00E1597E" w:rsidRPr="00050DE3">
        <w:rPr>
          <w:rFonts w:ascii="Verdana" w:hAnsi="Verdana"/>
          <w:sz w:val="18"/>
          <w:szCs w:val="18"/>
        </w:rPr>
        <w:t xml:space="preserve"> </w:t>
      </w:r>
      <w:r w:rsidRPr="00050DE3">
        <w:rPr>
          <w:rFonts w:ascii="Verdana" w:hAnsi="Verdana"/>
          <w:sz w:val="18"/>
          <w:szCs w:val="18"/>
        </w:rPr>
        <w:t>.......................</w:t>
      </w:r>
      <w:r w:rsidR="00E1597E" w:rsidRPr="00050DE3">
        <w:rPr>
          <w:rFonts w:ascii="Verdana" w:hAnsi="Verdana"/>
          <w:sz w:val="18"/>
          <w:szCs w:val="18"/>
        </w:rPr>
        <w:t xml:space="preserve"> </w:t>
      </w:r>
      <w:r w:rsidRPr="00050DE3">
        <w:rPr>
          <w:rFonts w:ascii="Verdana" w:hAnsi="Verdana"/>
          <w:sz w:val="18"/>
          <w:szCs w:val="18"/>
        </w:rPr>
        <w:t>PLN zostało wniesione w dniu............................ w formie......................................................................</w:t>
      </w:r>
    </w:p>
    <w:p w14:paraId="28D31EA0" w14:textId="77777777" w:rsidR="00622836" w:rsidRPr="00050DE3" w:rsidRDefault="00622836" w:rsidP="00050DE3">
      <w:pPr>
        <w:ind w:left="360"/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Po zakończeniu postępowania wadium należy zwrócić.</w:t>
      </w:r>
      <w:r w:rsidRPr="00050DE3">
        <w:rPr>
          <w:rFonts w:ascii="Verdana" w:hAnsi="Verdana"/>
          <w:sz w:val="18"/>
          <w:szCs w:val="18"/>
          <w:vertAlign w:val="superscript"/>
        </w:rPr>
        <w:footnoteReference w:id="1"/>
      </w:r>
    </w:p>
    <w:p w14:paraId="464AA01D" w14:textId="77777777" w:rsidR="00622836" w:rsidRPr="00050DE3" w:rsidRDefault="00622836" w:rsidP="00050DE3">
      <w:pPr>
        <w:numPr>
          <w:ilvl w:val="0"/>
          <w:numId w:val="3"/>
        </w:numPr>
        <w:tabs>
          <w:tab w:val="clear" w:pos="1080"/>
          <w:tab w:val="num" w:pos="709"/>
        </w:tabs>
        <w:ind w:hanging="654"/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Bank: ........................................................................</w:t>
      </w:r>
    </w:p>
    <w:p w14:paraId="37ED5705" w14:textId="77777777" w:rsidR="00622836" w:rsidRPr="00050DE3" w:rsidRDefault="00622836" w:rsidP="00050DE3">
      <w:pPr>
        <w:numPr>
          <w:ilvl w:val="0"/>
          <w:numId w:val="3"/>
        </w:numPr>
        <w:tabs>
          <w:tab w:val="clear" w:pos="1080"/>
          <w:tab w:val="num" w:pos="709"/>
        </w:tabs>
        <w:ind w:left="360" w:firstLine="66"/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Nr konta ....................................................................</w:t>
      </w:r>
    </w:p>
    <w:p w14:paraId="27303688" w14:textId="77777777" w:rsidR="00622836" w:rsidRPr="00050DE3" w:rsidRDefault="00622836" w:rsidP="00050DE3">
      <w:pPr>
        <w:numPr>
          <w:ilvl w:val="0"/>
          <w:numId w:val="3"/>
        </w:numPr>
        <w:tabs>
          <w:tab w:val="clear" w:pos="1080"/>
          <w:tab w:val="num" w:pos="709"/>
        </w:tabs>
        <w:ind w:left="360" w:firstLine="66"/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Inne ...........................................................................</w:t>
      </w:r>
    </w:p>
    <w:p w14:paraId="7FA8BF77" w14:textId="77777777" w:rsidR="00622836" w:rsidRPr="00050DE3" w:rsidRDefault="00622836" w:rsidP="00050DE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7C6440D" w14:textId="77777777" w:rsidR="00622836" w:rsidRPr="00050DE3" w:rsidRDefault="00622836" w:rsidP="00050DE3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50DE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50DE3">
        <w:rPr>
          <w:rFonts w:ascii="Verdana" w:hAnsi="Verdana"/>
          <w:b/>
          <w:bCs/>
          <w:kern w:val="32"/>
          <w:sz w:val="18"/>
          <w:szCs w:val="18"/>
        </w:rPr>
        <w:tab/>
      </w:r>
      <w:r w:rsidRPr="00050DE3">
        <w:rPr>
          <w:rFonts w:ascii="Verdana" w:hAnsi="Verdana"/>
          <w:b/>
          <w:bCs/>
          <w:kern w:val="32"/>
          <w:sz w:val="18"/>
          <w:szCs w:val="18"/>
        </w:rPr>
        <w:tab/>
      </w:r>
      <w:r w:rsidRPr="00050DE3">
        <w:rPr>
          <w:rFonts w:ascii="Verdana" w:hAnsi="Verdana"/>
          <w:b/>
          <w:bCs/>
          <w:kern w:val="32"/>
          <w:sz w:val="18"/>
          <w:szCs w:val="18"/>
        </w:rPr>
        <w:tab/>
      </w:r>
      <w:r w:rsidRPr="00050DE3">
        <w:rPr>
          <w:rFonts w:ascii="Verdana" w:hAnsi="Verdana"/>
          <w:b/>
          <w:bCs/>
          <w:kern w:val="32"/>
          <w:sz w:val="18"/>
          <w:szCs w:val="18"/>
        </w:rPr>
        <w:tab/>
      </w:r>
      <w:r w:rsidRPr="00050DE3">
        <w:rPr>
          <w:rFonts w:ascii="Verdana" w:hAnsi="Verdana"/>
          <w:b/>
          <w:bCs/>
          <w:kern w:val="32"/>
          <w:sz w:val="18"/>
          <w:szCs w:val="18"/>
        </w:rPr>
        <w:tab/>
      </w:r>
      <w:r w:rsidRPr="00050DE3">
        <w:rPr>
          <w:rFonts w:ascii="Verdana" w:hAnsi="Verdana"/>
          <w:b/>
          <w:bCs/>
          <w:kern w:val="32"/>
          <w:sz w:val="18"/>
          <w:szCs w:val="18"/>
        </w:rPr>
        <w:tab/>
      </w:r>
      <w:r w:rsidRPr="00050DE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5C2D5819" w14:textId="77777777" w:rsidR="00622836" w:rsidRPr="00050DE3" w:rsidRDefault="00622836" w:rsidP="00050DE3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50DE3">
        <w:rPr>
          <w:rFonts w:ascii="Verdana" w:hAnsi="Verdana"/>
          <w:sz w:val="18"/>
          <w:szCs w:val="18"/>
        </w:rPr>
        <w:tab/>
      </w:r>
      <w:r w:rsidRPr="00050DE3">
        <w:rPr>
          <w:rFonts w:ascii="Verdana" w:hAnsi="Verdana"/>
          <w:sz w:val="18"/>
          <w:szCs w:val="18"/>
        </w:rPr>
        <w:tab/>
        <w:t xml:space="preserve"> </w:t>
      </w:r>
      <w:r w:rsidRPr="00050DE3">
        <w:rPr>
          <w:rFonts w:ascii="Verdana" w:hAnsi="Verdana"/>
          <w:sz w:val="18"/>
          <w:szCs w:val="18"/>
        </w:rPr>
        <w:tab/>
      </w:r>
      <w:r w:rsidRPr="00050DE3">
        <w:rPr>
          <w:rFonts w:ascii="Verdana" w:hAnsi="Verdana"/>
          <w:sz w:val="18"/>
          <w:szCs w:val="18"/>
        </w:rPr>
        <w:tab/>
        <w:t xml:space="preserve"> </w:t>
      </w:r>
    </w:p>
    <w:p w14:paraId="5299ABD2" w14:textId="77777777" w:rsidR="00622836" w:rsidRPr="00050DE3" w:rsidRDefault="00622836" w:rsidP="00050DE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C6170FA" w14:textId="77777777" w:rsidR="00622836" w:rsidRPr="00050DE3" w:rsidRDefault="00622836" w:rsidP="00050DE3">
      <w:pPr>
        <w:jc w:val="both"/>
        <w:rPr>
          <w:rFonts w:ascii="Verdana" w:hAnsi="Verdana"/>
          <w:sz w:val="18"/>
          <w:szCs w:val="18"/>
        </w:rPr>
      </w:pPr>
      <w:r w:rsidRPr="00050DE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13810EB" w14:textId="77777777" w:rsidR="00622836" w:rsidRPr="00050DE3" w:rsidRDefault="00622836" w:rsidP="00050DE3">
      <w:pPr>
        <w:ind w:left="1440"/>
        <w:jc w:val="both"/>
        <w:rPr>
          <w:rFonts w:ascii="Verdana" w:hAnsi="Verdana"/>
          <w:sz w:val="18"/>
          <w:szCs w:val="18"/>
        </w:rPr>
      </w:pPr>
    </w:p>
    <w:p w14:paraId="0EEDE902" w14:textId="77777777" w:rsidR="00622836" w:rsidRPr="00050DE3" w:rsidRDefault="00622836" w:rsidP="00050DE3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sz w:val="18"/>
          <w:szCs w:val="18"/>
          <w:highlight w:val="yellow"/>
          <w:lang w:eastAsia="zh-CN"/>
        </w:rPr>
      </w:pPr>
      <w:r w:rsidRPr="00050DE3">
        <w:rPr>
          <w:rFonts w:ascii="Verdana" w:eastAsia="Calibri" w:hAnsi="Verdana"/>
          <w:b/>
          <w:i/>
          <w:sz w:val="18"/>
          <w:szCs w:val="18"/>
          <w:highlight w:val="yellow"/>
          <w:lang w:eastAsia="zh-CN"/>
        </w:rPr>
        <w:t>Oferta</w:t>
      </w:r>
      <w:r w:rsidRPr="00050DE3">
        <w:rPr>
          <w:rFonts w:ascii="Verdana" w:eastAsia="Calibri" w:hAnsi="Verdana"/>
          <w:i/>
          <w:sz w:val="18"/>
          <w:szCs w:val="18"/>
          <w:highlight w:val="yellow"/>
          <w:lang w:eastAsia="zh-CN"/>
        </w:rPr>
        <w:t xml:space="preserve"> </w:t>
      </w:r>
      <w:r w:rsidRPr="00050DE3">
        <w:rPr>
          <w:rFonts w:ascii="Verdana" w:eastAsia="Calibri" w:hAnsi="Verdana"/>
          <w:b/>
          <w:i/>
          <w:sz w:val="18"/>
          <w:szCs w:val="18"/>
          <w:highlight w:val="yellow"/>
          <w:lang w:eastAsia="zh-CN"/>
        </w:rPr>
        <w:t>powinna</w:t>
      </w:r>
      <w:r w:rsidRPr="00050DE3">
        <w:rPr>
          <w:rFonts w:ascii="Verdana" w:eastAsia="Calibri" w:hAnsi="Verdana"/>
          <w:i/>
          <w:sz w:val="18"/>
          <w:szCs w:val="18"/>
          <w:highlight w:val="yellow"/>
          <w:lang w:eastAsia="zh-CN"/>
        </w:rPr>
        <w:t xml:space="preserve"> </w:t>
      </w:r>
      <w:r w:rsidRPr="00050DE3">
        <w:rPr>
          <w:rFonts w:ascii="Verdana" w:eastAsia="Calibri" w:hAnsi="Verdana"/>
          <w:b/>
          <w:i/>
          <w:sz w:val="18"/>
          <w:szCs w:val="18"/>
          <w:highlight w:val="yellow"/>
          <w:lang w:eastAsia="zh-CN"/>
        </w:rPr>
        <w:t>być sporządzona</w:t>
      </w:r>
      <w:r w:rsidRPr="00050DE3">
        <w:rPr>
          <w:rFonts w:ascii="Verdana" w:eastAsia="Calibri" w:hAnsi="Verdana"/>
          <w:i/>
          <w:sz w:val="18"/>
          <w:szCs w:val="18"/>
          <w:highlight w:val="yellow"/>
          <w:lang w:eastAsia="zh-CN"/>
        </w:rPr>
        <w:t xml:space="preserve"> </w:t>
      </w:r>
      <w:r w:rsidRPr="00050DE3">
        <w:rPr>
          <w:rFonts w:ascii="Verdana" w:eastAsia="Calibri" w:hAnsi="Verdana"/>
          <w:b/>
          <w:i/>
          <w:sz w:val="18"/>
          <w:szCs w:val="18"/>
          <w:highlight w:val="yellow"/>
          <w:lang w:eastAsia="zh-CN"/>
        </w:rPr>
        <w:t>w języku polskim, z zachowaniem postaci elektronicznej i podpisana kwalifikowanym podpisem elektronicznym</w:t>
      </w:r>
      <w:r w:rsidRPr="00050DE3">
        <w:rPr>
          <w:rFonts w:ascii="Verdana" w:eastAsia="Calibri" w:hAnsi="Verdana"/>
          <w:i/>
          <w:sz w:val="18"/>
          <w:szCs w:val="18"/>
          <w:highlight w:val="yellow"/>
          <w:lang w:eastAsia="zh-CN"/>
        </w:rPr>
        <w:t>.</w:t>
      </w:r>
    </w:p>
    <w:p w14:paraId="581098EA" w14:textId="77777777" w:rsidR="00622836" w:rsidRPr="00050DE3" w:rsidRDefault="00622836" w:rsidP="00050DE3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sz w:val="18"/>
          <w:szCs w:val="18"/>
          <w:highlight w:val="yellow"/>
          <w:lang w:eastAsia="zh-CN"/>
        </w:rPr>
      </w:pPr>
    </w:p>
    <w:p w14:paraId="0FC722C6" w14:textId="77777777" w:rsidR="00622836" w:rsidRPr="00050DE3" w:rsidRDefault="00622836" w:rsidP="00050DE3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sz w:val="18"/>
          <w:szCs w:val="18"/>
          <w:highlight w:val="yellow"/>
          <w:lang w:eastAsia="zh-CN"/>
        </w:rPr>
      </w:pPr>
    </w:p>
    <w:p w14:paraId="658DD0A2" w14:textId="77777777" w:rsidR="00622836" w:rsidRPr="00050DE3" w:rsidRDefault="00622836" w:rsidP="00050DE3">
      <w:pPr>
        <w:rPr>
          <w:rFonts w:ascii="Verdana" w:hAnsi="Verdana"/>
          <w:sz w:val="16"/>
          <w:szCs w:val="16"/>
        </w:rPr>
      </w:pPr>
      <w:r w:rsidRPr="00050DE3">
        <w:rPr>
          <w:rFonts w:ascii="Verdana" w:hAnsi="Verdana"/>
          <w:sz w:val="16"/>
          <w:szCs w:val="16"/>
        </w:rPr>
        <w:t>**niepotrzebne skreślić</w:t>
      </w:r>
    </w:p>
    <w:p w14:paraId="0C89B45E" w14:textId="77777777" w:rsidR="00622836" w:rsidRPr="00050DE3" w:rsidRDefault="00622836" w:rsidP="00050DE3">
      <w:pPr>
        <w:rPr>
          <w:rFonts w:ascii="Verdana" w:hAnsi="Verdana"/>
          <w:i/>
          <w:color w:val="FF0000"/>
          <w:sz w:val="16"/>
          <w:szCs w:val="16"/>
        </w:rPr>
      </w:pPr>
      <w:r w:rsidRPr="00050DE3">
        <w:rPr>
          <w:rFonts w:ascii="Verdana" w:hAnsi="Verdana"/>
          <w:sz w:val="16"/>
          <w:szCs w:val="16"/>
        </w:rPr>
        <w:t>***jeżeli dotyczy</w:t>
      </w:r>
    </w:p>
    <w:p w14:paraId="685FF022" w14:textId="77777777" w:rsidR="00FE545C" w:rsidRPr="00050DE3" w:rsidRDefault="00FE545C" w:rsidP="00050DE3">
      <w:pPr>
        <w:rPr>
          <w:rFonts w:ascii="Verdana" w:hAnsi="Verdana"/>
          <w:sz w:val="18"/>
          <w:szCs w:val="18"/>
        </w:rPr>
      </w:pPr>
    </w:p>
    <w:sectPr w:rsidR="00FE545C" w:rsidRPr="00050D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86636" w14:textId="77777777" w:rsidR="00624641" w:rsidRDefault="00624641">
      <w:r>
        <w:separator/>
      </w:r>
    </w:p>
  </w:endnote>
  <w:endnote w:type="continuationSeparator" w:id="0">
    <w:p w14:paraId="0F3BEE95" w14:textId="77777777" w:rsidR="00624641" w:rsidRDefault="00624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94A13" w14:textId="77777777" w:rsidR="00F11BD1" w:rsidRDefault="00F11B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1F3D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1B56" w14:textId="77777777" w:rsidR="00F11BD1" w:rsidRDefault="00F11B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9C8CE" w14:textId="77777777" w:rsidR="00624641" w:rsidRDefault="00624641">
      <w:r>
        <w:separator/>
      </w:r>
    </w:p>
  </w:footnote>
  <w:footnote w:type="continuationSeparator" w:id="0">
    <w:p w14:paraId="2B0F0458" w14:textId="77777777" w:rsidR="00624641" w:rsidRDefault="00624641">
      <w:r>
        <w:continuationSeparator/>
      </w:r>
    </w:p>
  </w:footnote>
  <w:footnote w:id="1">
    <w:p w14:paraId="39EC397D" w14:textId="77777777" w:rsidR="00622836" w:rsidRDefault="00622836" w:rsidP="0062283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366650FE" w14:textId="77777777" w:rsidR="00622836" w:rsidRDefault="00622836" w:rsidP="00622836">
      <w:pPr>
        <w:pStyle w:val="Tekstprzypisudolnego"/>
      </w:pPr>
      <w:r>
        <w:t>*niepotrzebne skreślić</w:t>
      </w:r>
    </w:p>
    <w:p w14:paraId="0E3DFF49" w14:textId="77777777" w:rsidR="00622836" w:rsidRDefault="00622836" w:rsidP="00622836">
      <w:pPr>
        <w:pStyle w:val="Tekstprzypisudolnego"/>
      </w:pPr>
      <w:r>
        <w:t>**jeżeli dotyczy</w:t>
      </w:r>
    </w:p>
    <w:p w14:paraId="7B775348" w14:textId="77777777" w:rsidR="00622836" w:rsidRDefault="00622836" w:rsidP="0062283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381FA" w14:textId="77777777" w:rsidR="00F11BD1" w:rsidRDefault="00F11B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393E7" w14:textId="5D908957" w:rsidR="00F53146" w:rsidRPr="00622836" w:rsidRDefault="00F53146" w:rsidP="00622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1F92" w14:textId="77777777" w:rsidR="00F11BD1" w:rsidRDefault="00F11B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45606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1448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1972606">
    <w:abstractNumId w:val="0"/>
  </w:num>
  <w:num w:numId="4" w16cid:durableId="587471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179"/>
    <w:rsid w:val="00012286"/>
    <w:rsid w:val="00050DE3"/>
    <w:rsid w:val="000704FC"/>
    <w:rsid w:val="00071CCC"/>
    <w:rsid w:val="000820FA"/>
    <w:rsid w:val="00086CDB"/>
    <w:rsid w:val="000B731D"/>
    <w:rsid w:val="000D6134"/>
    <w:rsid w:val="000E09C7"/>
    <w:rsid w:val="000F6589"/>
    <w:rsid w:val="00106636"/>
    <w:rsid w:val="00116EC6"/>
    <w:rsid w:val="0017468E"/>
    <w:rsid w:val="001801DD"/>
    <w:rsid w:val="001D4612"/>
    <w:rsid w:val="00207E98"/>
    <w:rsid w:val="0022232D"/>
    <w:rsid w:val="00224B21"/>
    <w:rsid w:val="00230866"/>
    <w:rsid w:val="002723B0"/>
    <w:rsid w:val="002A30DF"/>
    <w:rsid w:val="00315A4A"/>
    <w:rsid w:val="00476071"/>
    <w:rsid w:val="004B7300"/>
    <w:rsid w:val="004C6753"/>
    <w:rsid w:val="005501CF"/>
    <w:rsid w:val="00595C87"/>
    <w:rsid w:val="005D2C65"/>
    <w:rsid w:val="005E6D94"/>
    <w:rsid w:val="0061138C"/>
    <w:rsid w:val="00621122"/>
    <w:rsid w:val="00622836"/>
    <w:rsid w:val="00624641"/>
    <w:rsid w:val="0063384F"/>
    <w:rsid w:val="00643C6F"/>
    <w:rsid w:val="00646202"/>
    <w:rsid w:val="0065290F"/>
    <w:rsid w:val="00660158"/>
    <w:rsid w:val="006621A1"/>
    <w:rsid w:val="006815F6"/>
    <w:rsid w:val="00681F44"/>
    <w:rsid w:val="007748F0"/>
    <w:rsid w:val="007771DF"/>
    <w:rsid w:val="007A4321"/>
    <w:rsid w:val="007F15DC"/>
    <w:rsid w:val="00833933"/>
    <w:rsid w:val="00835CFD"/>
    <w:rsid w:val="00853083"/>
    <w:rsid w:val="008A7808"/>
    <w:rsid w:val="008B2F0C"/>
    <w:rsid w:val="008B4928"/>
    <w:rsid w:val="008D2AB8"/>
    <w:rsid w:val="008F1C66"/>
    <w:rsid w:val="009006AD"/>
    <w:rsid w:val="00970FE4"/>
    <w:rsid w:val="00A0022B"/>
    <w:rsid w:val="00A346FE"/>
    <w:rsid w:val="00A47B4D"/>
    <w:rsid w:val="00A83018"/>
    <w:rsid w:val="00B774DC"/>
    <w:rsid w:val="00C12AE2"/>
    <w:rsid w:val="00C969A6"/>
    <w:rsid w:val="00CA7D36"/>
    <w:rsid w:val="00CE380E"/>
    <w:rsid w:val="00CF7179"/>
    <w:rsid w:val="00D20618"/>
    <w:rsid w:val="00D24208"/>
    <w:rsid w:val="00D60C38"/>
    <w:rsid w:val="00D66893"/>
    <w:rsid w:val="00D90ACB"/>
    <w:rsid w:val="00DA7AFE"/>
    <w:rsid w:val="00DC1500"/>
    <w:rsid w:val="00E1597E"/>
    <w:rsid w:val="00E44371"/>
    <w:rsid w:val="00E949B0"/>
    <w:rsid w:val="00EC0BEA"/>
    <w:rsid w:val="00F00591"/>
    <w:rsid w:val="00F11BD1"/>
    <w:rsid w:val="00F51688"/>
    <w:rsid w:val="00F53146"/>
    <w:rsid w:val="00F91018"/>
    <w:rsid w:val="00FA0F30"/>
    <w:rsid w:val="00FA51A4"/>
    <w:rsid w:val="00FD437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606732"/>
  <w15:chartTrackingRefBased/>
  <w15:docId w15:val="{E0CAAAF0-A5FC-4A7F-8C03-9E73D61F3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1107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2026-04-16T07:05:00Z</cp:lastPrinted>
  <dcterms:created xsi:type="dcterms:W3CDTF">2026-04-16T07:05:00Z</dcterms:created>
  <dcterms:modified xsi:type="dcterms:W3CDTF">2026-04-16T09:17:00Z</dcterms:modified>
</cp:coreProperties>
</file>