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922C3" w14:textId="7B2B904E" w:rsidR="00D665F5" w:rsidRDefault="00010225" w:rsidP="00D665F5">
      <w:pPr>
        <w:spacing w:after="240"/>
        <w:jc w:val="right"/>
        <w:rPr>
          <w:sz w:val="22"/>
          <w:szCs w:val="22"/>
        </w:rPr>
      </w:pPr>
      <w:r w:rsidRPr="0001022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10225">
        <w:rPr>
          <w:sz w:val="22"/>
          <w:szCs w:val="22"/>
        </w:rPr>
        <w:t>2026-04-20</w:t>
      </w:r>
    </w:p>
    <w:p w14:paraId="69C75B3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55BA3E6" w14:textId="77777777" w:rsidR="00010225" w:rsidRPr="00010225" w:rsidRDefault="00010225" w:rsidP="00577BC6">
      <w:pPr>
        <w:spacing w:after="40"/>
        <w:rPr>
          <w:b/>
          <w:bCs/>
          <w:sz w:val="22"/>
          <w:szCs w:val="22"/>
        </w:rPr>
      </w:pPr>
      <w:r w:rsidRPr="00010225">
        <w:rPr>
          <w:b/>
          <w:bCs/>
          <w:sz w:val="22"/>
          <w:szCs w:val="22"/>
        </w:rPr>
        <w:t>Akademia Górniczo - Hutnicza</w:t>
      </w:r>
    </w:p>
    <w:p w14:paraId="18A832DE" w14:textId="77777777" w:rsidR="00010225" w:rsidRPr="00010225" w:rsidRDefault="00010225" w:rsidP="00577BC6">
      <w:pPr>
        <w:spacing w:after="40"/>
        <w:rPr>
          <w:b/>
          <w:bCs/>
          <w:sz w:val="22"/>
          <w:szCs w:val="22"/>
        </w:rPr>
      </w:pPr>
      <w:r w:rsidRPr="00010225">
        <w:rPr>
          <w:b/>
          <w:bCs/>
          <w:sz w:val="22"/>
          <w:szCs w:val="22"/>
        </w:rPr>
        <w:t>im. Stanisława Staszica w Krakowie</w:t>
      </w:r>
    </w:p>
    <w:p w14:paraId="20035F05" w14:textId="07B43C34" w:rsidR="00D665F5" w:rsidRPr="00D91931" w:rsidRDefault="00010225" w:rsidP="00577BC6">
      <w:pPr>
        <w:spacing w:after="40"/>
        <w:rPr>
          <w:b/>
          <w:bCs/>
          <w:sz w:val="22"/>
          <w:szCs w:val="22"/>
        </w:rPr>
      </w:pPr>
      <w:r w:rsidRPr="00010225">
        <w:rPr>
          <w:b/>
          <w:bCs/>
          <w:sz w:val="22"/>
          <w:szCs w:val="22"/>
        </w:rPr>
        <w:t>Dział Zamówień Publicznych</w:t>
      </w:r>
    </w:p>
    <w:p w14:paraId="3C60F6F8" w14:textId="04F20013" w:rsidR="00D665F5" w:rsidRPr="00BD5546" w:rsidRDefault="00010225" w:rsidP="00D665F5">
      <w:pPr>
        <w:rPr>
          <w:sz w:val="22"/>
          <w:szCs w:val="22"/>
        </w:rPr>
      </w:pPr>
      <w:r w:rsidRPr="0001022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10225">
        <w:rPr>
          <w:sz w:val="22"/>
          <w:szCs w:val="22"/>
        </w:rPr>
        <w:t>30</w:t>
      </w:r>
    </w:p>
    <w:p w14:paraId="6EEF4BC0" w14:textId="537FF3BE" w:rsidR="00D665F5" w:rsidRPr="00BD5546" w:rsidRDefault="00010225" w:rsidP="00D665F5">
      <w:pPr>
        <w:rPr>
          <w:sz w:val="22"/>
          <w:szCs w:val="22"/>
        </w:rPr>
      </w:pPr>
      <w:r w:rsidRPr="0001022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10225">
        <w:rPr>
          <w:sz w:val="22"/>
          <w:szCs w:val="22"/>
        </w:rPr>
        <w:t>Kraków</w:t>
      </w:r>
    </w:p>
    <w:p w14:paraId="6D3A05C6" w14:textId="705BAC62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10225" w:rsidRPr="00010225">
        <w:rPr>
          <w:b/>
          <w:sz w:val="22"/>
          <w:szCs w:val="22"/>
        </w:rPr>
        <w:t>KC-DE-zp.25.112.2026</w:t>
      </w:r>
      <w:r w:rsidR="00A80738">
        <w:rPr>
          <w:sz w:val="24"/>
        </w:rPr>
        <w:tab/>
        <w:t xml:space="preserve"> </w:t>
      </w:r>
    </w:p>
    <w:p w14:paraId="65FC750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22E11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211A3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F8D14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68099C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E9962F4" w14:textId="50C8C4B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10225" w:rsidRPr="00010225">
        <w:rPr>
          <w:sz w:val="22"/>
          <w:szCs w:val="22"/>
        </w:rPr>
        <w:t xml:space="preserve">Tryb podstawowy bez negocjacji - art. 275 pkt. 1 ustawy </w:t>
      </w:r>
      <w:proofErr w:type="spellStart"/>
      <w:r w:rsidR="00010225" w:rsidRPr="0001022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D7612CB" w14:textId="47BD6B84" w:rsidR="00A80738" w:rsidRPr="00577BC6" w:rsidRDefault="0001022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10225">
        <w:rPr>
          <w:b/>
          <w:sz w:val="22"/>
          <w:szCs w:val="22"/>
        </w:rPr>
        <w:t>Remont sali ćwiczeniowej nr 304 i pomieszczenia dziekanatu nr 303 w przewiązce P-A3A4 AGH w Krakowie - KC-DE-zp.25.112.2026</w:t>
      </w:r>
    </w:p>
    <w:p w14:paraId="75BBBBA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E1AE191" w14:textId="78183011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10225" w:rsidRPr="00010225">
        <w:rPr>
          <w:sz w:val="22"/>
          <w:szCs w:val="22"/>
        </w:rPr>
        <w:t>20/04/2026</w:t>
      </w:r>
      <w:r w:rsidR="00FF4AB1" w:rsidRPr="00577BC6">
        <w:rPr>
          <w:sz w:val="22"/>
          <w:szCs w:val="22"/>
        </w:rPr>
        <w:t xml:space="preserve"> o godz. </w:t>
      </w:r>
      <w:r w:rsidR="00010225" w:rsidRPr="00010225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C5FC5C2" w14:textId="77777777" w:rsidTr="003F57CD">
        <w:tc>
          <w:tcPr>
            <w:tcW w:w="993" w:type="dxa"/>
            <w:vAlign w:val="center"/>
          </w:tcPr>
          <w:p w14:paraId="284C40B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105C239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39CE5A0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10225" w:rsidRPr="00493F8C" w14:paraId="52577CFC" w14:textId="77777777" w:rsidTr="00202869">
        <w:tc>
          <w:tcPr>
            <w:tcW w:w="993" w:type="dxa"/>
            <w:vAlign w:val="center"/>
          </w:tcPr>
          <w:p w14:paraId="09E243A4" w14:textId="42CF3834" w:rsidR="00010225" w:rsidRPr="00490DC0" w:rsidRDefault="00010225" w:rsidP="00202869">
            <w:pPr>
              <w:spacing w:before="120" w:after="120"/>
              <w:jc w:val="center"/>
            </w:pPr>
            <w:r w:rsidRPr="00010225">
              <w:t>1</w:t>
            </w:r>
          </w:p>
        </w:tc>
        <w:tc>
          <w:tcPr>
            <w:tcW w:w="5244" w:type="dxa"/>
          </w:tcPr>
          <w:p w14:paraId="4849ADDD" w14:textId="3B226E09" w:rsidR="00010225" w:rsidRPr="00490DC0" w:rsidRDefault="00010225" w:rsidP="00202869">
            <w:pPr>
              <w:spacing w:before="40"/>
            </w:pPr>
            <w:r w:rsidRPr="00010225">
              <w:t xml:space="preserve">Zakład Remontowo - Budowlany Maciej </w:t>
            </w:r>
            <w:proofErr w:type="spellStart"/>
            <w:r w:rsidRPr="00010225">
              <w:t>Knutel</w:t>
            </w:r>
            <w:proofErr w:type="spellEnd"/>
          </w:p>
          <w:p w14:paraId="4D9FD578" w14:textId="3F9B10D5" w:rsidR="00010225" w:rsidRPr="00490DC0" w:rsidRDefault="00010225" w:rsidP="00202869">
            <w:r w:rsidRPr="00010225">
              <w:t>Barbary</w:t>
            </w:r>
            <w:r w:rsidRPr="00490DC0">
              <w:t xml:space="preserve"> </w:t>
            </w:r>
            <w:r w:rsidRPr="00010225">
              <w:t>14/167</w:t>
            </w:r>
            <w:r w:rsidRPr="00490DC0">
              <w:t xml:space="preserve"> </w:t>
            </w:r>
          </w:p>
          <w:p w14:paraId="07CD42CD" w14:textId="73D47EDA" w:rsidR="00010225" w:rsidRPr="00490DC0" w:rsidRDefault="00010225" w:rsidP="00202869">
            <w:pPr>
              <w:spacing w:after="40"/>
              <w:jc w:val="both"/>
            </w:pPr>
            <w:r w:rsidRPr="00010225">
              <w:t>30-838</w:t>
            </w:r>
            <w:r w:rsidRPr="00490DC0">
              <w:t xml:space="preserve"> </w:t>
            </w:r>
            <w:r w:rsidRPr="00010225">
              <w:t>Kraków</w:t>
            </w:r>
          </w:p>
        </w:tc>
        <w:tc>
          <w:tcPr>
            <w:tcW w:w="2835" w:type="dxa"/>
            <w:vAlign w:val="center"/>
          </w:tcPr>
          <w:p w14:paraId="68885CA8" w14:textId="16F227CE" w:rsidR="00010225" w:rsidRPr="00490DC0" w:rsidRDefault="00010225" w:rsidP="00202869">
            <w:pPr>
              <w:spacing w:before="120" w:after="120"/>
              <w:jc w:val="both"/>
            </w:pPr>
            <w:r w:rsidRPr="00010225">
              <w:t>304 903.31 zł</w:t>
            </w:r>
          </w:p>
        </w:tc>
      </w:tr>
      <w:tr w:rsidR="00010225" w:rsidRPr="00493F8C" w14:paraId="219BB4EE" w14:textId="77777777" w:rsidTr="00202869">
        <w:tc>
          <w:tcPr>
            <w:tcW w:w="993" w:type="dxa"/>
            <w:vAlign w:val="center"/>
          </w:tcPr>
          <w:p w14:paraId="62EDC3D4" w14:textId="4F302947" w:rsidR="00010225" w:rsidRPr="00490DC0" w:rsidRDefault="00010225" w:rsidP="00202869">
            <w:pPr>
              <w:spacing w:before="120" w:after="120"/>
              <w:jc w:val="center"/>
            </w:pPr>
            <w:r w:rsidRPr="00010225">
              <w:t>2</w:t>
            </w:r>
          </w:p>
        </w:tc>
        <w:tc>
          <w:tcPr>
            <w:tcW w:w="5244" w:type="dxa"/>
          </w:tcPr>
          <w:p w14:paraId="567E8C7B" w14:textId="42C0A1F8" w:rsidR="00010225" w:rsidRPr="00490DC0" w:rsidRDefault="00010225" w:rsidP="00202869">
            <w:pPr>
              <w:spacing w:before="40"/>
            </w:pPr>
            <w:r w:rsidRPr="00010225">
              <w:t>KARTO SP. Z O.O.</w:t>
            </w:r>
          </w:p>
          <w:p w14:paraId="4FE03D2C" w14:textId="159FB102" w:rsidR="00010225" w:rsidRPr="00490DC0" w:rsidRDefault="00010225" w:rsidP="00202869">
            <w:proofErr w:type="spellStart"/>
            <w:r w:rsidRPr="00010225">
              <w:t>Jugowicka</w:t>
            </w:r>
            <w:proofErr w:type="spellEnd"/>
            <w:r w:rsidRPr="00490DC0">
              <w:t xml:space="preserve"> </w:t>
            </w:r>
            <w:r w:rsidRPr="00010225">
              <w:t>17A</w:t>
            </w:r>
            <w:r w:rsidRPr="00490DC0">
              <w:t xml:space="preserve"> </w:t>
            </w:r>
          </w:p>
          <w:p w14:paraId="6897AFCD" w14:textId="0436EAA2" w:rsidR="00010225" w:rsidRPr="00490DC0" w:rsidRDefault="00010225" w:rsidP="00202869">
            <w:pPr>
              <w:spacing w:after="40"/>
              <w:jc w:val="both"/>
            </w:pPr>
            <w:r w:rsidRPr="00010225">
              <w:t>30-443</w:t>
            </w:r>
            <w:r w:rsidRPr="00490DC0">
              <w:t xml:space="preserve"> </w:t>
            </w:r>
            <w:r w:rsidRPr="00010225">
              <w:t>Kraków</w:t>
            </w:r>
          </w:p>
        </w:tc>
        <w:tc>
          <w:tcPr>
            <w:tcW w:w="2835" w:type="dxa"/>
            <w:vAlign w:val="center"/>
          </w:tcPr>
          <w:p w14:paraId="1E403E1E" w14:textId="65F9A360" w:rsidR="00010225" w:rsidRPr="00490DC0" w:rsidRDefault="00010225" w:rsidP="00202869">
            <w:pPr>
              <w:spacing w:before="120" w:after="120"/>
              <w:jc w:val="both"/>
            </w:pPr>
            <w:r w:rsidRPr="00010225">
              <w:t>192 397.17 zł</w:t>
            </w:r>
          </w:p>
        </w:tc>
      </w:tr>
      <w:tr w:rsidR="00010225" w:rsidRPr="00493F8C" w14:paraId="7D6E0630" w14:textId="77777777" w:rsidTr="00202869">
        <w:tc>
          <w:tcPr>
            <w:tcW w:w="993" w:type="dxa"/>
            <w:vAlign w:val="center"/>
          </w:tcPr>
          <w:p w14:paraId="34FD749D" w14:textId="1F4D1704" w:rsidR="00010225" w:rsidRPr="00490DC0" w:rsidRDefault="00010225" w:rsidP="00202869">
            <w:pPr>
              <w:spacing w:before="120" w:after="120"/>
              <w:jc w:val="center"/>
            </w:pPr>
            <w:r w:rsidRPr="00010225">
              <w:t>3</w:t>
            </w:r>
          </w:p>
        </w:tc>
        <w:tc>
          <w:tcPr>
            <w:tcW w:w="5244" w:type="dxa"/>
          </w:tcPr>
          <w:p w14:paraId="7A6F8399" w14:textId="11A0B22D" w:rsidR="00010225" w:rsidRPr="00490DC0" w:rsidRDefault="00010225" w:rsidP="00202869">
            <w:pPr>
              <w:spacing w:before="40"/>
            </w:pPr>
            <w:r w:rsidRPr="00010225">
              <w:t>Zakład Budowlano-Ślusarski TOMBUDOS Kazimierz Tomczyk</w:t>
            </w:r>
          </w:p>
          <w:p w14:paraId="2318793F" w14:textId="43CD694D" w:rsidR="00010225" w:rsidRPr="00490DC0" w:rsidRDefault="00010225" w:rsidP="00202869">
            <w:r w:rsidRPr="00010225">
              <w:t>Zręczyce</w:t>
            </w:r>
            <w:r w:rsidRPr="00490DC0">
              <w:t xml:space="preserve"> </w:t>
            </w:r>
            <w:r w:rsidRPr="00010225">
              <w:t>60</w:t>
            </w:r>
            <w:r w:rsidRPr="00490DC0">
              <w:t xml:space="preserve"> </w:t>
            </w:r>
          </w:p>
          <w:p w14:paraId="7CF038AE" w14:textId="68446C90" w:rsidR="00010225" w:rsidRPr="00490DC0" w:rsidRDefault="00010225" w:rsidP="00202869">
            <w:pPr>
              <w:spacing w:after="40"/>
              <w:jc w:val="both"/>
            </w:pPr>
            <w:r w:rsidRPr="00010225">
              <w:t>32-420</w:t>
            </w:r>
            <w:r w:rsidRPr="00490DC0">
              <w:t xml:space="preserve"> </w:t>
            </w:r>
            <w:r w:rsidRPr="00010225">
              <w:t>Gdów</w:t>
            </w:r>
          </w:p>
        </w:tc>
        <w:tc>
          <w:tcPr>
            <w:tcW w:w="2835" w:type="dxa"/>
            <w:vAlign w:val="center"/>
          </w:tcPr>
          <w:p w14:paraId="26BB6067" w14:textId="0DAFEE8B" w:rsidR="00010225" w:rsidRPr="00490DC0" w:rsidRDefault="00010225" w:rsidP="00202869">
            <w:pPr>
              <w:spacing w:before="120" w:after="120"/>
              <w:jc w:val="both"/>
            </w:pPr>
            <w:r w:rsidRPr="00010225">
              <w:t>254 558.82 zł</w:t>
            </w:r>
          </w:p>
        </w:tc>
      </w:tr>
      <w:tr w:rsidR="00010225" w:rsidRPr="00493F8C" w14:paraId="5B6F593B" w14:textId="77777777" w:rsidTr="00202869">
        <w:tc>
          <w:tcPr>
            <w:tcW w:w="993" w:type="dxa"/>
            <w:vAlign w:val="center"/>
          </w:tcPr>
          <w:p w14:paraId="315F00AC" w14:textId="111594F5" w:rsidR="00010225" w:rsidRPr="00490DC0" w:rsidRDefault="00010225" w:rsidP="00202869">
            <w:pPr>
              <w:spacing w:before="120" w:after="120"/>
              <w:jc w:val="center"/>
            </w:pPr>
            <w:r w:rsidRPr="00010225">
              <w:t>4</w:t>
            </w:r>
          </w:p>
        </w:tc>
        <w:tc>
          <w:tcPr>
            <w:tcW w:w="5244" w:type="dxa"/>
          </w:tcPr>
          <w:p w14:paraId="24A9867A" w14:textId="1748C7BF" w:rsidR="00010225" w:rsidRPr="00490DC0" w:rsidRDefault="00010225" w:rsidP="00202869">
            <w:pPr>
              <w:spacing w:before="40"/>
            </w:pPr>
            <w:r w:rsidRPr="00010225">
              <w:t xml:space="preserve">Firma </w:t>
            </w:r>
            <w:proofErr w:type="spellStart"/>
            <w:r w:rsidRPr="00010225">
              <w:t>Instalacyjno</w:t>
            </w:r>
            <w:proofErr w:type="spellEnd"/>
            <w:r w:rsidRPr="00010225">
              <w:t xml:space="preserve"> - Budowlana INDOM</w:t>
            </w:r>
          </w:p>
          <w:p w14:paraId="1698AE72" w14:textId="7B66D94D" w:rsidR="00010225" w:rsidRPr="00490DC0" w:rsidRDefault="00010225" w:rsidP="00202869">
            <w:r w:rsidRPr="00010225">
              <w:t>Podgórki Tynieckie</w:t>
            </w:r>
            <w:r w:rsidRPr="00490DC0">
              <w:t xml:space="preserve"> </w:t>
            </w:r>
            <w:r w:rsidRPr="00010225">
              <w:t>90D</w:t>
            </w:r>
            <w:r w:rsidRPr="00490DC0">
              <w:t xml:space="preserve"> </w:t>
            </w:r>
          </w:p>
          <w:p w14:paraId="7A6900C3" w14:textId="41EF0A8D" w:rsidR="00010225" w:rsidRPr="00490DC0" w:rsidRDefault="00010225" w:rsidP="00202869">
            <w:pPr>
              <w:spacing w:after="40"/>
              <w:jc w:val="both"/>
            </w:pPr>
            <w:r w:rsidRPr="00010225">
              <w:t>30-398</w:t>
            </w:r>
            <w:r w:rsidRPr="00490DC0">
              <w:t xml:space="preserve"> </w:t>
            </w:r>
            <w:r w:rsidRPr="00010225">
              <w:t>Kraków</w:t>
            </w:r>
          </w:p>
        </w:tc>
        <w:tc>
          <w:tcPr>
            <w:tcW w:w="2835" w:type="dxa"/>
            <w:vAlign w:val="center"/>
          </w:tcPr>
          <w:p w14:paraId="294F1F45" w14:textId="34673B41" w:rsidR="00010225" w:rsidRPr="00490DC0" w:rsidRDefault="00010225" w:rsidP="00202869">
            <w:pPr>
              <w:spacing w:before="120" w:after="120"/>
              <w:jc w:val="both"/>
            </w:pPr>
            <w:r w:rsidRPr="00010225">
              <w:t>369 000.00 zł</w:t>
            </w:r>
          </w:p>
        </w:tc>
      </w:tr>
      <w:tr w:rsidR="00010225" w:rsidRPr="00493F8C" w14:paraId="1B987CEB" w14:textId="77777777" w:rsidTr="00202869">
        <w:tc>
          <w:tcPr>
            <w:tcW w:w="993" w:type="dxa"/>
            <w:vAlign w:val="center"/>
          </w:tcPr>
          <w:p w14:paraId="77590F11" w14:textId="59F2DBE0" w:rsidR="00010225" w:rsidRPr="00490DC0" w:rsidRDefault="00010225" w:rsidP="00202869">
            <w:pPr>
              <w:spacing w:before="120" w:after="120"/>
              <w:jc w:val="center"/>
            </w:pPr>
            <w:r w:rsidRPr="00010225">
              <w:t>5</w:t>
            </w:r>
          </w:p>
        </w:tc>
        <w:tc>
          <w:tcPr>
            <w:tcW w:w="5244" w:type="dxa"/>
          </w:tcPr>
          <w:p w14:paraId="5DE58F59" w14:textId="77777777" w:rsidR="004242B4" w:rsidRDefault="004242B4" w:rsidP="00202869">
            <w:pPr>
              <w:spacing w:before="40"/>
            </w:pPr>
            <w:r>
              <w:t>Konsorcjum firm:</w:t>
            </w:r>
          </w:p>
          <w:p w14:paraId="2EA3F2F1" w14:textId="792D676C" w:rsidR="00010225" w:rsidRPr="00490DC0" w:rsidRDefault="00010225" w:rsidP="00202869">
            <w:pPr>
              <w:spacing w:before="40"/>
            </w:pPr>
            <w:proofErr w:type="spellStart"/>
            <w:r w:rsidRPr="00010225">
              <w:t>Stambud</w:t>
            </w:r>
            <w:proofErr w:type="spellEnd"/>
            <w:r w:rsidRPr="00010225">
              <w:t xml:space="preserve"> Sp. z o.o.</w:t>
            </w:r>
          </w:p>
          <w:p w14:paraId="62ABD374" w14:textId="74DFE396" w:rsidR="00010225" w:rsidRPr="00490DC0" w:rsidRDefault="00010225" w:rsidP="00202869">
            <w:r w:rsidRPr="00010225">
              <w:t>Św. Wojciecha</w:t>
            </w:r>
            <w:r w:rsidRPr="00490DC0">
              <w:t xml:space="preserve"> </w:t>
            </w:r>
            <w:r w:rsidRPr="00010225">
              <w:t>89</w:t>
            </w:r>
            <w:r w:rsidRPr="00490DC0">
              <w:t xml:space="preserve"> </w:t>
            </w:r>
          </w:p>
          <w:p w14:paraId="3AFD26DD" w14:textId="77777777" w:rsidR="00010225" w:rsidRDefault="00010225" w:rsidP="00202869">
            <w:pPr>
              <w:spacing w:after="40"/>
              <w:jc w:val="both"/>
            </w:pPr>
            <w:r w:rsidRPr="00010225">
              <w:t>32-085</w:t>
            </w:r>
            <w:r w:rsidRPr="00490DC0">
              <w:t xml:space="preserve"> </w:t>
            </w:r>
            <w:r w:rsidRPr="00010225">
              <w:t>Modlnica</w:t>
            </w:r>
          </w:p>
          <w:p w14:paraId="2C0FF773" w14:textId="55C33A5A" w:rsidR="004242B4" w:rsidRDefault="004242B4" w:rsidP="00202869">
            <w:pPr>
              <w:spacing w:after="40"/>
              <w:jc w:val="both"/>
            </w:pPr>
            <w:r>
              <w:t>oraz</w:t>
            </w:r>
          </w:p>
          <w:p w14:paraId="63AFC5A8" w14:textId="77777777" w:rsidR="004242B4" w:rsidRDefault="004242B4" w:rsidP="00202869">
            <w:pPr>
              <w:spacing w:after="40"/>
              <w:jc w:val="both"/>
            </w:pPr>
            <w:r>
              <w:t xml:space="preserve">2K-Budownictwo Sp. z o.o. Sp. k. </w:t>
            </w:r>
          </w:p>
          <w:p w14:paraId="693EB4DE" w14:textId="77777777" w:rsidR="004242B4" w:rsidRPr="00490DC0" w:rsidRDefault="004242B4" w:rsidP="004242B4">
            <w:r w:rsidRPr="00010225">
              <w:t>Św. Wojciecha</w:t>
            </w:r>
            <w:r w:rsidRPr="00490DC0">
              <w:t xml:space="preserve"> </w:t>
            </w:r>
            <w:r w:rsidRPr="00010225">
              <w:t>89</w:t>
            </w:r>
            <w:r w:rsidRPr="00490DC0">
              <w:t xml:space="preserve"> </w:t>
            </w:r>
          </w:p>
          <w:p w14:paraId="74DBE30D" w14:textId="0CEC81A7" w:rsidR="004242B4" w:rsidRPr="00490DC0" w:rsidRDefault="004242B4" w:rsidP="00202869">
            <w:pPr>
              <w:spacing w:after="40"/>
              <w:jc w:val="both"/>
            </w:pPr>
            <w:r w:rsidRPr="00010225">
              <w:t>32-085</w:t>
            </w:r>
            <w:r w:rsidRPr="00490DC0">
              <w:t xml:space="preserve"> </w:t>
            </w:r>
            <w:r w:rsidRPr="00010225">
              <w:t>Modlnica</w:t>
            </w:r>
          </w:p>
        </w:tc>
        <w:tc>
          <w:tcPr>
            <w:tcW w:w="2835" w:type="dxa"/>
            <w:vAlign w:val="center"/>
          </w:tcPr>
          <w:p w14:paraId="32A268BA" w14:textId="220FAC20" w:rsidR="00010225" w:rsidRPr="00490DC0" w:rsidRDefault="00010225" w:rsidP="00202869">
            <w:pPr>
              <w:spacing w:before="120" w:after="120"/>
              <w:jc w:val="both"/>
            </w:pPr>
            <w:r w:rsidRPr="00010225">
              <w:t>263 313.68 zł</w:t>
            </w:r>
          </w:p>
        </w:tc>
      </w:tr>
    </w:tbl>
    <w:p w14:paraId="4AC60479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F23D11" w14:textId="77777777" w:rsidR="00F837C8" w:rsidRDefault="00F837C8">
      <w:r>
        <w:separator/>
      </w:r>
    </w:p>
  </w:endnote>
  <w:endnote w:type="continuationSeparator" w:id="0">
    <w:p w14:paraId="6FAE4D83" w14:textId="77777777" w:rsidR="00F837C8" w:rsidRDefault="00F837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A7E4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BAA93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6C06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1B2E004">
        <v:line id="_x0000_s1025" style="position:absolute;left:0;text-align:left;z-index:251657728" from="-3.85pt,8.7pt" to="455.15pt,8.7pt"/>
      </w:pict>
    </w:r>
  </w:p>
  <w:p w14:paraId="04D06BD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11FF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63C2FC" w14:textId="77777777" w:rsidR="009F189D" w:rsidRDefault="009F189D">
    <w:pPr>
      <w:pStyle w:val="Stopka"/>
      <w:tabs>
        <w:tab w:val="clear" w:pos="4536"/>
      </w:tabs>
      <w:jc w:val="center"/>
    </w:pPr>
  </w:p>
  <w:p w14:paraId="083C143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E1CB75" w14:textId="77777777" w:rsidR="00F837C8" w:rsidRDefault="00F837C8">
      <w:r>
        <w:separator/>
      </w:r>
    </w:p>
  </w:footnote>
  <w:footnote w:type="continuationSeparator" w:id="0">
    <w:p w14:paraId="496F57C9" w14:textId="77777777" w:rsidR="00F837C8" w:rsidRDefault="00F837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5675F" w14:textId="77777777" w:rsidR="00010225" w:rsidRDefault="000102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64E9A" w14:textId="77777777" w:rsidR="00010225" w:rsidRDefault="000102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F3D4A" w14:textId="77777777" w:rsidR="00010225" w:rsidRDefault="000102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11C0"/>
    <w:rsid w:val="00007727"/>
    <w:rsid w:val="00010225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242B4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11C0"/>
    <w:rsid w:val="00D665F5"/>
    <w:rsid w:val="00D7128F"/>
    <w:rsid w:val="00EA3476"/>
    <w:rsid w:val="00F44906"/>
    <w:rsid w:val="00F837C8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B31554"/>
  <w15:chartTrackingRefBased/>
  <w15:docId w15:val="{1FB8D89A-22FA-4A49-9E76-B5515E055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193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3</cp:revision>
  <dcterms:created xsi:type="dcterms:W3CDTF">2026-04-20T08:02:00Z</dcterms:created>
  <dcterms:modified xsi:type="dcterms:W3CDTF">2026-04-20T08:08:00Z</dcterms:modified>
</cp:coreProperties>
</file>